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1B7DD11B" w:rsidR="00716059" w:rsidRDefault="002F03A0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54A01E10">
                <wp:simplePos x="0" y="0"/>
                <wp:positionH relativeFrom="column">
                  <wp:posOffset>684530</wp:posOffset>
                </wp:positionH>
                <wp:positionV relativeFrom="paragraph">
                  <wp:posOffset>69851</wp:posOffset>
                </wp:positionV>
                <wp:extent cx="3133725" cy="711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14878C0D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 xml:space="preserve">artamento de: </w:t>
                            </w:r>
                            <w:r w:rsidR="00504B64">
                              <w:rPr>
                                <w:rFonts w:ascii="Calibri" w:hAnsi="Calibri"/>
                                <w:sz w:val="18"/>
                              </w:rPr>
                              <w:t>Artes Visuales</w:t>
                            </w:r>
                          </w:p>
                          <w:p w14:paraId="0E485830" w14:textId="5B60D3D0" w:rsidR="00716059" w:rsidRDefault="002F03A0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Profesor: Bárbara Ponce</w:t>
                            </w:r>
                          </w:p>
                          <w:p w14:paraId="086BD80C" w14:textId="214D04A0" w:rsidR="00716059" w:rsidRDefault="00504B64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3</w:t>
                            </w:r>
                            <w:r w:rsidR="007160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5pt;width:246.75pt;height: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14878C0D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 xml:space="preserve">artamento de: </w:t>
                      </w:r>
                      <w:r w:rsidR="00504B64">
                        <w:rPr>
                          <w:rFonts w:ascii="Calibri" w:hAnsi="Calibri"/>
                          <w:sz w:val="18"/>
                        </w:rPr>
                        <w:t>Artes Visuales</w:t>
                      </w:r>
                    </w:p>
                    <w:p w14:paraId="0E485830" w14:textId="5B60D3D0" w:rsidR="00716059" w:rsidRDefault="002F03A0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Profesor: Bárbara Ponce</w:t>
                      </w:r>
                    </w:p>
                    <w:p w14:paraId="086BD80C" w14:textId="214D04A0" w:rsidR="00716059" w:rsidRDefault="00504B64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3</w:t>
                      </w:r>
                      <w:r w:rsidR="00716059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3DDB67C4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0FDE86FE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08B3EB88" w:rsidR="00716059" w:rsidRDefault="00716059" w:rsidP="00716059">
      <w:pPr>
        <w:rPr>
          <w:sz w:val="28"/>
        </w:rPr>
      </w:pPr>
    </w:p>
    <w:p w14:paraId="1C818C54" w14:textId="29A7ECAE" w:rsidR="00716059" w:rsidRPr="008B6025" w:rsidRDefault="00716059" w:rsidP="002F03A0">
      <w:pPr>
        <w:rPr>
          <w:rFonts w:asciiTheme="majorHAnsi" w:hAnsiTheme="majorHAnsi"/>
          <w:b/>
          <w:sz w:val="12"/>
          <w:szCs w:val="28"/>
        </w:rPr>
      </w:pPr>
    </w:p>
    <w:p w14:paraId="3480285E" w14:textId="47726A80" w:rsidR="00B97792" w:rsidRDefault="00355E04" w:rsidP="00B9779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SERES MITOLÓGICOS</w:t>
      </w:r>
    </w:p>
    <w:p w14:paraId="2FCC819E" w14:textId="5467FDCB" w:rsidR="00716059" w:rsidRDefault="006C2862" w:rsidP="00B9779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ARTES VISUALES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0753A75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678"/>
        <w:gridCol w:w="2268"/>
        <w:gridCol w:w="1417"/>
        <w:gridCol w:w="2235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A0D4AA8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336968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741F5061" w:rsidR="00716059" w:rsidRDefault="00504B64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2F147829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195823" w14:paraId="54A0AB03" w14:textId="4F8609BD" w:rsidTr="00336968">
        <w:trPr>
          <w:trHeight w:val="251"/>
          <w:jc w:val="center"/>
        </w:trPr>
        <w:tc>
          <w:tcPr>
            <w:tcW w:w="43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C9012C" w14:textId="312877AD" w:rsidR="00195823" w:rsidRDefault="00AE3600" w:rsidP="00AE3600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       </w:t>
            </w:r>
            <w:r w:rsidR="00195823">
              <w:rPr>
                <w:rFonts w:asciiTheme="majorHAnsi" w:hAnsiTheme="majorHAnsi"/>
                <w:b/>
                <w:lang w:val="en-US"/>
              </w:rPr>
              <w:t>OBJETIVO DE APRENDIZAJE (UNIDAD)</w:t>
            </w:r>
          </w:p>
          <w:p w14:paraId="56053149" w14:textId="68BCAFB7" w:rsidR="00195823" w:rsidRPr="00504B64" w:rsidRDefault="00195823" w:rsidP="0047028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 w:rsidRPr="00B54305">
              <w:rPr>
                <w:rFonts w:asciiTheme="majorHAnsi" w:hAnsiTheme="majorHAnsi"/>
              </w:rPr>
              <w:t>OA Nº</w:t>
            </w:r>
            <w:r w:rsidR="002B6EA5">
              <w:rPr>
                <w:rFonts w:asciiTheme="majorHAnsi" w:hAnsiTheme="majorHAnsi"/>
              </w:rPr>
              <w:t xml:space="preserve"> </w:t>
            </w:r>
            <w:r w:rsidR="00504B64">
              <w:rPr>
                <w:rFonts w:asciiTheme="majorHAnsi" w:hAnsiTheme="majorHAnsi"/>
              </w:rPr>
              <w:t>01</w:t>
            </w:r>
          </w:p>
          <w:p w14:paraId="25AF641E" w14:textId="49BE16DD" w:rsidR="001774EA" w:rsidRPr="001774EA" w:rsidRDefault="00504B64" w:rsidP="001774EA">
            <w:pPr>
              <w:pStyle w:val="Sinespaciado"/>
              <w:numPr>
                <w:ilvl w:val="0"/>
                <w:numId w:val="1"/>
              </w:numPr>
              <w:spacing w:line="256" w:lineRule="auto"/>
              <w:jc w:val="both"/>
              <w:rPr>
                <w:rFonts w:asciiTheme="majorHAnsi" w:hAnsiTheme="majorHAnsi"/>
                <w:lang w:val="es-ES_tradnl"/>
              </w:rPr>
            </w:pPr>
            <w:r w:rsidRPr="00504B64">
              <w:rPr>
                <w:rFonts w:asciiTheme="majorHAnsi" w:hAnsiTheme="majorHAnsi"/>
                <w:lang w:val="es-ES_tradnl"/>
              </w:rPr>
              <w:t xml:space="preserve">Crear trabajos de arte con un propósito expresivo personal y basados en la </w:t>
            </w:r>
            <w:r w:rsidR="005D0347">
              <w:rPr>
                <w:rFonts w:asciiTheme="majorHAnsi" w:hAnsiTheme="majorHAnsi"/>
                <w:lang w:val="es-ES_tradnl"/>
              </w:rPr>
              <w:t>observación del entorno cultural.</w:t>
            </w:r>
            <w:bookmarkStart w:id="0" w:name="_GoBack"/>
            <w:bookmarkEnd w:id="0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239A0058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DEL O.A</w:t>
            </w:r>
          </w:p>
          <w:p w14:paraId="0C983655" w14:textId="424A73B6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 LA GUIA</w:t>
            </w:r>
          </w:p>
        </w:tc>
      </w:tr>
      <w:tr w:rsidR="00B857CB" w14:paraId="26CE141A" w14:textId="77777777" w:rsidTr="00336968">
        <w:trPr>
          <w:trHeight w:val="291"/>
          <w:jc w:val="center"/>
        </w:trPr>
        <w:tc>
          <w:tcPr>
            <w:tcW w:w="439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B857CB" w:rsidRDefault="00B857CB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329D8311" w:rsidR="00B857CB" w:rsidRDefault="00714784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RECONOCER SERES MITOLÓ</w:t>
            </w:r>
            <w:r w:rsidR="00BC75E0">
              <w:rPr>
                <w:rFonts w:asciiTheme="majorHAnsi" w:hAnsiTheme="majorHAnsi"/>
                <w:sz w:val="20"/>
                <w:szCs w:val="20"/>
                <w:lang w:val="en-US"/>
              </w:rPr>
              <w:t>GICOS.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01C41C70" w:rsidR="00B857CB" w:rsidRDefault="00AE3600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4D0B81" w14:paraId="21ED4344" w14:textId="77777777" w:rsidTr="00336968">
        <w:trPr>
          <w:trHeight w:val="266"/>
          <w:jc w:val="center"/>
        </w:trPr>
        <w:tc>
          <w:tcPr>
            <w:tcW w:w="43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5F9EE1" w14:textId="77777777" w:rsidR="004D0B81" w:rsidRDefault="004D0B81" w:rsidP="0047028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5EFC4B" w14:textId="2649643E" w:rsidR="004D0B81" w:rsidRDefault="00714784" w:rsidP="00BC75E0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DESCRIBIR SERES MITOLÓ</w:t>
            </w:r>
            <w:r w:rsidR="00BC75E0">
              <w:rPr>
                <w:rFonts w:asciiTheme="majorHAnsi" w:hAnsiTheme="majorHAnsi"/>
              </w:rPr>
              <w:t>GICOS.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01D24A" w14:textId="54BDC9AA" w:rsidR="004D0B81" w:rsidRDefault="00AE3600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BC75E0" w14:paraId="12087B55" w14:textId="77777777" w:rsidTr="00BC75E0">
        <w:trPr>
          <w:trHeight w:val="309"/>
          <w:jc w:val="center"/>
        </w:trPr>
        <w:tc>
          <w:tcPr>
            <w:tcW w:w="43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BC75E0" w:rsidRDefault="00BC75E0" w:rsidP="0047028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C1B384" w14:textId="00E92BEA" w:rsidR="00BC75E0" w:rsidRPr="00B12635" w:rsidRDefault="00BC75E0" w:rsidP="00B857C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CREAR OBRAS DE ARTE.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5CFEBCE3" w:rsidR="00BC75E0" w:rsidRDefault="00BC75E0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38B6F80" w:rsidR="0025027A" w:rsidRPr="00047352" w:rsidRDefault="0025027A" w:rsidP="001718C8">
      <w:pPr>
        <w:tabs>
          <w:tab w:val="left" w:pos="1938"/>
        </w:tabs>
        <w:rPr>
          <w:rFonts w:asciiTheme="majorHAnsi" w:eastAsiaTheme="minorHAnsi" w:hAnsiTheme="majorHAnsi" w:cstheme="minorBidi"/>
          <w:sz w:val="2"/>
          <w:szCs w:val="2"/>
          <w:lang w:val="es-ES_tradnl" w:eastAsia="en-US"/>
        </w:rPr>
      </w:pPr>
    </w:p>
    <w:p w14:paraId="0C324830" w14:textId="77777777" w:rsidR="005D0347" w:rsidRDefault="008D2737" w:rsidP="008D2737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ab/>
      </w:r>
    </w:p>
    <w:p w14:paraId="4D8E3040" w14:textId="57CBD1B4" w:rsidR="005D0347" w:rsidRPr="005D0347" w:rsidRDefault="005D0347" w:rsidP="008D2737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Los </w:t>
      </w:r>
      <w:r w:rsidRPr="005D0347"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  <w:t>seres mitológicos</w:t>
      </w:r>
      <w:r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  <w:t xml:space="preserve"> </w:t>
      </w: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son criaturas fantásticas o mágicas que son utilizados en relatos de una determinada cultura.  </w:t>
      </w:r>
      <w:r>
        <w:rPr>
          <w:rFonts w:asciiTheme="majorHAnsi" w:eastAsiaTheme="minorHAnsi" w:hAnsiTheme="majorHAnsi" w:cstheme="minorBidi"/>
          <w:szCs w:val="22"/>
          <w:lang w:val="es-ES_tradnl" w:eastAsia="en-US"/>
        </w:rPr>
        <w:t xml:space="preserve">Estos se caracterizan por poseer un cuerpo mitad humano y mitad animal. </w:t>
      </w:r>
      <w:r w:rsidR="00C87BFA">
        <w:rPr>
          <w:rFonts w:asciiTheme="majorHAnsi" w:eastAsiaTheme="minorHAnsi" w:hAnsiTheme="majorHAnsi" w:cstheme="minorBidi"/>
          <w:szCs w:val="22"/>
          <w:lang w:val="es-ES_tradnl" w:eastAsia="en-US"/>
        </w:rPr>
        <w:t>Algunos ejemplos son: Poseidón, unicornios, elfos, sirenas, centauros, hadas,</w:t>
      </w:r>
      <w:r w:rsidR="00533756">
        <w:rPr>
          <w:rFonts w:asciiTheme="majorHAnsi" w:eastAsiaTheme="minorHAnsi" w:hAnsiTheme="majorHAnsi" w:cstheme="minorBidi"/>
          <w:szCs w:val="22"/>
          <w:lang w:val="es-ES_tradnl" w:eastAsia="en-US"/>
        </w:rPr>
        <w:t xml:space="preserve"> duendes, ciclopes,</w:t>
      </w:r>
      <w:r w:rsidR="00C87BFA">
        <w:rPr>
          <w:rFonts w:asciiTheme="majorHAnsi" w:eastAsiaTheme="minorHAnsi" w:hAnsiTheme="majorHAnsi" w:cstheme="minorBidi"/>
          <w:szCs w:val="22"/>
          <w:lang w:val="es-ES_tradnl" w:eastAsia="en-US"/>
        </w:rPr>
        <w:t xml:space="preserve"> entre otros.</w:t>
      </w:r>
    </w:p>
    <w:p w14:paraId="3010EF79" w14:textId="22587DD4" w:rsidR="008D2737" w:rsidRDefault="008D2737" w:rsidP="008D2737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Cs w:val="22"/>
          <w:lang w:eastAsia="en-US"/>
        </w:rPr>
      </w:pPr>
    </w:p>
    <w:p w14:paraId="7F6BEDE0" w14:textId="7E94BC66" w:rsidR="007C5667" w:rsidRDefault="0024237E" w:rsidP="008D2737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rFonts w:asciiTheme="majorHAnsi" w:eastAsiaTheme="minorHAnsi" w:hAnsiTheme="majorHAnsi" w:cstheme="minorBidi"/>
          <w:szCs w:val="22"/>
          <w:lang w:eastAsia="en-US"/>
        </w:rPr>
        <w:t>1-. Observa las imágenes y luego responde:</w:t>
      </w:r>
    </w:p>
    <w:p w14:paraId="1D472A2D" w14:textId="6A96B94E" w:rsidR="00047352" w:rsidRDefault="001774EA" w:rsidP="008D2737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69FB6A64" wp14:editId="4C1A51F0">
                <wp:extent cx="308610" cy="308610"/>
                <wp:effectExtent l="0" t="0" r="0" b="0"/>
                <wp:docPr id="4" name="Rectángulo 4" descr="Resultado de imagen para imagen cent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2E6C43" id="Rectángulo 4" o:spid="_x0000_s1026" alt="Resultado de imagen para imagen centaur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SeOMRdYCAADq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ajorHAnsi" w:eastAsiaTheme="minorHAnsi" w:hAnsiTheme="majorHAnsi" w:cstheme="minorBidi"/>
          <w:noProof/>
          <w:szCs w:val="22"/>
          <w:lang w:eastAsia="es-CL"/>
        </w:rPr>
        <w:drawing>
          <wp:inline distT="0" distB="0" distL="0" distR="0" wp14:anchorId="011E5483" wp14:editId="0550950E">
            <wp:extent cx="2066306" cy="2075126"/>
            <wp:effectExtent l="19050" t="19050" r="10160" b="209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85" cy="2075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C13A2">
        <w:rPr>
          <w:noProof/>
          <w:lang w:eastAsia="es-CL"/>
        </w:rPr>
        <w:drawing>
          <wp:anchor distT="0" distB="0" distL="114300" distR="114300" simplePos="0" relativeHeight="251681792" behindDoc="1" locked="0" layoutInCell="1" allowOverlap="1" wp14:anchorId="08151878" wp14:editId="2F0F8086">
            <wp:simplePos x="0" y="0"/>
            <wp:positionH relativeFrom="column">
              <wp:posOffset>3783330</wp:posOffset>
            </wp:positionH>
            <wp:positionV relativeFrom="paragraph">
              <wp:posOffset>7620</wp:posOffset>
            </wp:positionV>
            <wp:extent cx="1898650" cy="2073275"/>
            <wp:effectExtent l="0" t="0" r="6350" b="3175"/>
            <wp:wrapTight wrapText="bothSides">
              <wp:wrapPolygon edited="0">
                <wp:start x="0" y="0"/>
                <wp:lineTo x="0" y="21435"/>
                <wp:lineTo x="21456" y="21435"/>
                <wp:lineTo x="2145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EE07B" w14:textId="77777777" w:rsidR="00047352" w:rsidRPr="00047352" w:rsidRDefault="00047352" w:rsidP="008D2737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18"/>
          <w:szCs w:val="22"/>
          <w:lang w:eastAsia="en-US"/>
        </w:rPr>
      </w:pPr>
    </w:p>
    <w:p w14:paraId="50E8248A" w14:textId="71A227C9" w:rsidR="0024237E" w:rsidRDefault="008B6025" w:rsidP="00470280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¿Cómo se llaman estos seres mitológicos? ¿De dónde los conoces?</w:t>
      </w:r>
    </w:p>
    <w:p w14:paraId="7A275335" w14:textId="5C43F620" w:rsidR="008B6025" w:rsidRDefault="008B6025" w:rsidP="008B6025">
      <w:pPr>
        <w:pStyle w:val="Prrafodelista"/>
        <w:tabs>
          <w:tab w:val="left" w:pos="851"/>
        </w:tabs>
        <w:jc w:val="both"/>
        <w:rPr>
          <w:rFonts w:asciiTheme="majorHAnsi" w:eastAsiaTheme="minorHAnsi" w:hAnsiTheme="majorHAnsi" w:cstheme="minorBidi"/>
          <w:sz w:val="8"/>
          <w:szCs w:val="22"/>
          <w:lang w:val="es-ES_tradnl" w:eastAsia="en-US"/>
        </w:rPr>
      </w:pPr>
    </w:p>
    <w:p w14:paraId="36460410" w14:textId="5A01FDB6" w:rsidR="00047352" w:rsidRPr="008B6025" w:rsidRDefault="00047352" w:rsidP="008B6025">
      <w:pPr>
        <w:pStyle w:val="Prrafodelista"/>
        <w:tabs>
          <w:tab w:val="left" w:pos="851"/>
        </w:tabs>
        <w:jc w:val="both"/>
        <w:rPr>
          <w:rFonts w:asciiTheme="majorHAnsi" w:eastAsiaTheme="minorHAnsi" w:hAnsiTheme="majorHAnsi" w:cstheme="minorBidi"/>
          <w:sz w:val="8"/>
          <w:szCs w:val="22"/>
          <w:lang w:val="es-ES_tradnl" w:eastAsia="en-US"/>
        </w:rPr>
      </w:pPr>
    </w:p>
    <w:tbl>
      <w:tblPr>
        <w:tblStyle w:val="Tablaconcuadrcula"/>
        <w:tblW w:w="10222" w:type="dxa"/>
        <w:tblInd w:w="-5" w:type="dxa"/>
        <w:tblLook w:val="04A0" w:firstRow="1" w:lastRow="0" w:firstColumn="1" w:lastColumn="0" w:noHBand="0" w:noVBand="1"/>
      </w:tblPr>
      <w:tblGrid>
        <w:gridCol w:w="10222"/>
      </w:tblGrid>
      <w:tr w:rsidR="008B6025" w14:paraId="53FFFCC8" w14:textId="77777777" w:rsidTr="008B6025">
        <w:trPr>
          <w:trHeight w:val="425"/>
        </w:trPr>
        <w:tc>
          <w:tcPr>
            <w:tcW w:w="10222" w:type="dxa"/>
          </w:tcPr>
          <w:p w14:paraId="31A64DB6" w14:textId="1569647C" w:rsidR="008B6025" w:rsidRDefault="008B6025" w:rsidP="008B602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  <w:tr w:rsidR="008B6025" w14:paraId="4CB47F59" w14:textId="77777777" w:rsidTr="008B6025">
        <w:trPr>
          <w:trHeight w:val="425"/>
        </w:trPr>
        <w:tc>
          <w:tcPr>
            <w:tcW w:w="10222" w:type="dxa"/>
          </w:tcPr>
          <w:p w14:paraId="1E91714E" w14:textId="10BC4986" w:rsidR="008B6025" w:rsidRDefault="008B6025" w:rsidP="008B602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  <w:tr w:rsidR="008B6025" w14:paraId="6CF19397" w14:textId="77777777" w:rsidTr="008B6025">
        <w:trPr>
          <w:trHeight w:val="425"/>
        </w:trPr>
        <w:tc>
          <w:tcPr>
            <w:tcW w:w="10222" w:type="dxa"/>
          </w:tcPr>
          <w:p w14:paraId="7886F853" w14:textId="77777777" w:rsidR="008B6025" w:rsidRDefault="008B6025" w:rsidP="008B602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</w:tbl>
    <w:p w14:paraId="060DCC3C" w14:textId="6C98397C" w:rsidR="008B6025" w:rsidRPr="008B6025" w:rsidRDefault="008B6025" w:rsidP="008B6025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2D7C5EC4" w14:textId="5FE497D1" w:rsidR="008B6025" w:rsidRDefault="008B6025" w:rsidP="00470280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Nombra las características de estos seres mitológicos.</w:t>
      </w:r>
    </w:p>
    <w:p w14:paraId="70B8221A" w14:textId="7DBCECCE" w:rsidR="008B6025" w:rsidRPr="008B6025" w:rsidRDefault="008B6025" w:rsidP="008B6025">
      <w:pPr>
        <w:pStyle w:val="Prrafodelista"/>
        <w:tabs>
          <w:tab w:val="left" w:pos="851"/>
        </w:tabs>
        <w:jc w:val="both"/>
        <w:rPr>
          <w:rFonts w:asciiTheme="majorHAnsi" w:eastAsiaTheme="minorHAnsi" w:hAnsiTheme="majorHAnsi" w:cstheme="minorBidi"/>
          <w:sz w:val="12"/>
          <w:szCs w:val="22"/>
          <w:lang w:val="es-ES_tradnl" w:eastAsia="en-US"/>
        </w:rPr>
      </w:pPr>
    </w:p>
    <w:tbl>
      <w:tblPr>
        <w:tblStyle w:val="Tablaconcuadrcula"/>
        <w:tblW w:w="10222" w:type="dxa"/>
        <w:tblInd w:w="-5" w:type="dxa"/>
        <w:tblLook w:val="04A0" w:firstRow="1" w:lastRow="0" w:firstColumn="1" w:lastColumn="0" w:noHBand="0" w:noVBand="1"/>
      </w:tblPr>
      <w:tblGrid>
        <w:gridCol w:w="10222"/>
      </w:tblGrid>
      <w:tr w:rsidR="008B6025" w14:paraId="680B9316" w14:textId="77777777" w:rsidTr="00AD0E65">
        <w:trPr>
          <w:trHeight w:val="425"/>
        </w:trPr>
        <w:tc>
          <w:tcPr>
            <w:tcW w:w="10222" w:type="dxa"/>
          </w:tcPr>
          <w:p w14:paraId="0820A94D" w14:textId="77777777" w:rsidR="008B6025" w:rsidRDefault="008B6025" w:rsidP="00AD0E6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  <w:tr w:rsidR="008B6025" w14:paraId="42503495" w14:textId="77777777" w:rsidTr="00AD0E65">
        <w:trPr>
          <w:trHeight w:val="425"/>
        </w:trPr>
        <w:tc>
          <w:tcPr>
            <w:tcW w:w="10222" w:type="dxa"/>
          </w:tcPr>
          <w:p w14:paraId="1F16A1F7" w14:textId="77777777" w:rsidR="008B6025" w:rsidRDefault="008B6025" w:rsidP="00AD0E6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  <w:tr w:rsidR="008B6025" w14:paraId="4143BCF1" w14:textId="77777777" w:rsidTr="00AD0E65">
        <w:trPr>
          <w:trHeight w:val="425"/>
        </w:trPr>
        <w:tc>
          <w:tcPr>
            <w:tcW w:w="10222" w:type="dxa"/>
          </w:tcPr>
          <w:p w14:paraId="19FE0648" w14:textId="77777777" w:rsidR="008B6025" w:rsidRDefault="008B6025" w:rsidP="00AD0E6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  <w:tr w:rsidR="008B6025" w14:paraId="59C5E5BF" w14:textId="77777777" w:rsidTr="00AD0E65">
        <w:trPr>
          <w:trHeight w:val="425"/>
        </w:trPr>
        <w:tc>
          <w:tcPr>
            <w:tcW w:w="10222" w:type="dxa"/>
          </w:tcPr>
          <w:p w14:paraId="196F3160" w14:textId="77777777" w:rsidR="008B6025" w:rsidRDefault="008B6025" w:rsidP="00AD0E6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  <w:tr w:rsidR="008B6025" w14:paraId="02F8849B" w14:textId="77777777" w:rsidTr="00AD0E65">
        <w:trPr>
          <w:trHeight w:val="425"/>
        </w:trPr>
        <w:tc>
          <w:tcPr>
            <w:tcW w:w="10222" w:type="dxa"/>
          </w:tcPr>
          <w:p w14:paraId="431475D0" w14:textId="77777777" w:rsidR="008B6025" w:rsidRDefault="008B6025" w:rsidP="00AD0E6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</w:tbl>
    <w:p w14:paraId="1328325C" w14:textId="180BC13B" w:rsidR="008B6025" w:rsidRDefault="008B6025" w:rsidP="008B6025">
      <w:pPr>
        <w:pStyle w:val="Prrafodelista"/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600BD0B" w14:textId="40A41A7A" w:rsidR="008B6025" w:rsidRDefault="008B6025" w:rsidP="00470280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Si pudieras</w:t>
      </w:r>
      <w:r w:rsidRPr="008B6025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ser uno de estos seres, ¿qué parte</w:t>
      </w: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de animal y de humano tendrías?</w:t>
      </w:r>
    </w:p>
    <w:p w14:paraId="72988D0A" w14:textId="77777777" w:rsidR="008B6025" w:rsidRPr="008B6025" w:rsidRDefault="008B6025" w:rsidP="008B6025">
      <w:pPr>
        <w:pStyle w:val="Prrafodelista"/>
        <w:tabs>
          <w:tab w:val="left" w:pos="851"/>
        </w:tabs>
        <w:jc w:val="both"/>
        <w:rPr>
          <w:rFonts w:asciiTheme="majorHAnsi" w:eastAsiaTheme="minorHAnsi" w:hAnsiTheme="majorHAnsi" w:cstheme="minorBidi"/>
          <w:sz w:val="16"/>
          <w:szCs w:val="22"/>
          <w:lang w:val="es-ES_tradnl" w:eastAsia="en-US"/>
        </w:rPr>
      </w:pPr>
    </w:p>
    <w:tbl>
      <w:tblPr>
        <w:tblStyle w:val="Tablaconcuadrcula"/>
        <w:tblW w:w="10222" w:type="dxa"/>
        <w:tblInd w:w="-5" w:type="dxa"/>
        <w:tblLook w:val="04A0" w:firstRow="1" w:lastRow="0" w:firstColumn="1" w:lastColumn="0" w:noHBand="0" w:noVBand="1"/>
      </w:tblPr>
      <w:tblGrid>
        <w:gridCol w:w="10222"/>
      </w:tblGrid>
      <w:tr w:rsidR="008B6025" w14:paraId="4B9E5802" w14:textId="77777777" w:rsidTr="00AD0E65">
        <w:trPr>
          <w:trHeight w:val="425"/>
        </w:trPr>
        <w:tc>
          <w:tcPr>
            <w:tcW w:w="10222" w:type="dxa"/>
          </w:tcPr>
          <w:p w14:paraId="6F8E92B0" w14:textId="77777777" w:rsidR="008B6025" w:rsidRDefault="008B6025" w:rsidP="00AD0E6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  <w:tr w:rsidR="008B6025" w14:paraId="4FE13D78" w14:textId="77777777" w:rsidTr="00AD0E65">
        <w:trPr>
          <w:trHeight w:val="425"/>
        </w:trPr>
        <w:tc>
          <w:tcPr>
            <w:tcW w:w="10222" w:type="dxa"/>
          </w:tcPr>
          <w:p w14:paraId="14A31820" w14:textId="77777777" w:rsidR="008B6025" w:rsidRDefault="008B6025" w:rsidP="00AD0E6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  <w:tr w:rsidR="008B6025" w14:paraId="0F1E2AFF" w14:textId="77777777" w:rsidTr="00AD0E65">
        <w:trPr>
          <w:trHeight w:val="425"/>
        </w:trPr>
        <w:tc>
          <w:tcPr>
            <w:tcW w:w="10222" w:type="dxa"/>
          </w:tcPr>
          <w:p w14:paraId="0F000721" w14:textId="77777777" w:rsidR="008B6025" w:rsidRDefault="008B6025" w:rsidP="00AD0E6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  <w:tr w:rsidR="008B6025" w14:paraId="30F32F60" w14:textId="77777777" w:rsidTr="00AD0E65">
        <w:trPr>
          <w:trHeight w:val="425"/>
        </w:trPr>
        <w:tc>
          <w:tcPr>
            <w:tcW w:w="10222" w:type="dxa"/>
          </w:tcPr>
          <w:p w14:paraId="19C18AB6" w14:textId="77777777" w:rsidR="008B6025" w:rsidRDefault="008B6025" w:rsidP="00AD0E65">
            <w:pPr>
              <w:pStyle w:val="Prrafodelista"/>
              <w:tabs>
                <w:tab w:val="left" w:pos="851"/>
              </w:tabs>
              <w:ind w:left="0"/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</w:tbl>
    <w:p w14:paraId="3D89EE7A" w14:textId="77777777" w:rsidR="008B6025" w:rsidRDefault="008B6025" w:rsidP="008B6025">
      <w:pPr>
        <w:pStyle w:val="Prrafodelista"/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5F73ECB9" w14:textId="77777777" w:rsidR="00355E04" w:rsidRDefault="00355E04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B3D0142" w14:textId="77777777" w:rsidR="00355E04" w:rsidRDefault="00355E04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909CDFD" w14:textId="77777777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300ED8A0" w14:textId="77777777" w:rsidR="00047352" w:rsidRDefault="00047352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02CA9B9" w14:textId="4776B51C" w:rsidR="009E7886" w:rsidRDefault="00355E04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2-. Crea un personaje</w:t>
      </w:r>
      <w:r w:rsidRPr="00355E04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</w:t>
      </w:r>
      <w:r w:rsidR="009E7886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mezcla</w:t>
      </w:r>
      <w:r w:rsidRPr="00355E04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humano y </w:t>
      </w:r>
      <w:r w:rsidR="009E7886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animal por medio de un collage.</w:t>
      </w:r>
    </w:p>
    <w:p w14:paraId="3E8E1766" w14:textId="77777777" w:rsidR="009E7886" w:rsidRDefault="009E7886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372062B5" w14:textId="4D499F85" w:rsidR="009E7886" w:rsidRDefault="00355E04" w:rsidP="009E7886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 w:rsidRPr="00355E04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Para esto:</w:t>
      </w:r>
    </w:p>
    <w:p w14:paraId="0FAABDBE" w14:textId="21F2EE86" w:rsidR="009E7886" w:rsidRDefault="009E7886" w:rsidP="00470280">
      <w:pPr>
        <w:pStyle w:val="Prrafodelista"/>
        <w:numPr>
          <w:ilvl w:val="0"/>
          <w:numId w:val="3"/>
        </w:num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Busca</w:t>
      </w:r>
      <w:r w:rsidRPr="009E7886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recortes de anim</w:t>
      </w:r>
      <w:r w:rsidR="00BC75E0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ales y seres humanos y pégalos</w:t>
      </w: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de manera combinada.</w:t>
      </w:r>
    </w:p>
    <w:p w14:paraId="70EBDB37" w14:textId="41E65298" w:rsidR="009E7886" w:rsidRDefault="009E7886" w:rsidP="00470280">
      <w:pPr>
        <w:pStyle w:val="Prrafodelista"/>
        <w:numPr>
          <w:ilvl w:val="0"/>
          <w:numId w:val="3"/>
        </w:num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Dibuja o recorta</w:t>
      </w:r>
      <w:r w:rsidRPr="009E7886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elemento</w:t>
      </w: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s para representar su hábitat.</w:t>
      </w:r>
    </w:p>
    <w:p w14:paraId="3BFB75FF" w14:textId="2971513F" w:rsidR="009E7886" w:rsidRDefault="009E7886" w:rsidP="009E788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90A3569" w14:textId="222DD8CC" w:rsidR="009E7886" w:rsidRDefault="009E7886" w:rsidP="009E788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Ejemplo:</w:t>
      </w:r>
    </w:p>
    <w:p w14:paraId="596A1388" w14:textId="53E2D4D0" w:rsidR="00BC75E0" w:rsidRDefault="00BC75E0" w:rsidP="009E788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1" locked="0" layoutInCell="1" allowOverlap="1" wp14:anchorId="6FACDF2A" wp14:editId="6A9284F8">
            <wp:simplePos x="0" y="0"/>
            <wp:positionH relativeFrom="column">
              <wp:posOffset>570230</wp:posOffset>
            </wp:positionH>
            <wp:positionV relativeFrom="paragraph">
              <wp:posOffset>47625</wp:posOffset>
            </wp:positionV>
            <wp:extent cx="4476750" cy="2852109"/>
            <wp:effectExtent l="0" t="0" r="0" b="5715"/>
            <wp:wrapTight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85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FDFED" w14:textId="62132BB2" w:rsidR="00BC75E0" w:rsidRDefault="00BC75E0" w:rsidP="009E788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B39C3FF" w14:textId="77777777" w:rsidR="009E7886" w:rsidRPr="009E7886" w:rsidRDefault="009E7886" w:rsidP="009E788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654AE47A" w14:textId="172DC95E" w:rsidR="009E7886" w:rsidRPr="009E7886" w:rsidRDefault="009E7886" w:rsidP="009E788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0CD37951" w14:textId="27E1D5F2" w:rsidR="009E7886" w:rsidRDefault="009E7886" w:rsidP="009E7886">
      <w:pPr>
        <w:pStyle w:val="Prrafodelista"/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DD95D43" w14:textId="25541F4E" w:rsidR="009E7886" w:rsidRDefault="009E7886" w:rsidP="009E7886">
      <w:pPr>
        <w:pStyle w:val="Prrafodelista"/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3F1F3A55" w14:textId="0BC7DB83" w:rsidR="009E7886" w:rsidRPr="009E7886" w:rsidRDefault="009E7886" w:rsidP="009E7886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0FF8E3BE" w14:textId="032BD0EC" w:rsidR="009E7886" w:rsidRDefault="009E7886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5235F64D" w14:textId="7FB54AD1" w:rsidR="008B6025" w:rsidRDefault="008B6025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69042BD9" w14:textId="60130610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54DC72AC" w14:textId="282808AD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22E1A6AC" w14:textId="45C3D572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04E062C4" w14:textId="2F399F58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50A2B7E7" w14:textId="0D75F6F5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018FC6E9" w14:textId="03CE8B13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25BA14BF" w14:textId="0D3CF381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76565734" w14:textId="695C60B2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7F681C8" w14:textId="66DD8575" w:rsidR="00BC75E0" w:rsidRDefault="00BC75E0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5B55D55C" w14:textId="491B3AEA" w:rsidR="00BC75E0" w:rsidRDefault="00D55BD7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¡Ahora te toca a ti!</w:t>
      </w:r>
    </w:p>
    <w:p w14:paraId="7C10929D" w14:textId="22D59A9B" w:rsidR="00D55BD7" w:rsidRDefault="00D55BD7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pPr w:leftFromText="141" w:rightFromText="141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9991"/>
      </w:tblGrid>
      <w:tr w:rsidR="00D55BD7" w14:paraId="2C9455E3" w14:textId="77777777" w:rsidTr="00D55BD7">
        <w:trPr>
          <w:trHeight w:val="8764"/>
        </w:trPr>
        <w:tc>
          <w:tcPr>
            <w:tcW w:w="9991" w:type="dxa"/>
          </w:tcPr>
          <w:p w14:paraId="12825219" w14:textId="77777777" w:rsidR="00D55BD7" w:rsidRDefault="00D55BD7" w:rsidP="00D55BD7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</w:tr>
    </w:tbl>
    <w:p w14:paraId="7798F2AA" w14:textId="41A2531A" w:rsidR="00D55BD7" w:rsidRDefault="00D55BD7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0B5AE34A" w14:textId="77777777" w:rsidR="00D55BD7" w:rsidRPr="008B6025" w:rsidRDefault="00D55BD7" w:rsidP="008B6025">
      <w:pPr>
        <w:tabs>
          <w:tab w:val="left" w:pos="851"/>
        </w:tabs>
        <w:ind w:left="360"/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sectPr w:rsidR="00D55BD7" w:rsidRPr="008B6025" w:rsidSect="008B6025">
      <w:type w:val="continuous"/>
      <w:pgSz w:w="12247" w:h="18711" w:code="5"/>
      <w:pgMar w:top="568" w:right="1043" w:bottom="42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0BF40" w14:textId="77777777" w:rsidR="008760AA" w:rsidRDefault="008760AA" w:rsidP="00D11670">
      <w:r>
        <w:separator/>
      </w:r>
    </w:p>
  </w:endnote>
  <w:endnote w:type="continuationSeparator" w:id="0">
    <w:p w14:paraId="7177B8E9" w14:textId="77777777" w:rsidR="008760AA" w:rsidRDefault="008760AA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2E63A" w14:textId="77777777" w:rsidR="008760AA" w:rsidRDefault="008760AA" w:rsidP="00D11670">
      <w:r>
        <w:separator/>
      </w:r>
    </w:p>
  </w:footnote>
  <w:footnote w:type="continuationSeparator" w:id="0">
    <w:p w14:paraId="5A1887EB" w14:textId="77777777" w:rsidR="008760AA" w:rsidRDefault="008760AA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A2284"/>
    <w:multiLevelType w:val="hybridMultilevel"/>
    <w:tmpl w:val="565444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3B40C8"/>
    <w:multiLevelType w:val="hybridMultilevel"/>
    <w:tmpl w:val="DFDEE2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2AEB"/>
    <w:rsid w:val="00013A3F"/>
    <w:rsid w:val="00017A88"/>
    <w:rsid w:val="0002195E"/>
    <w:rsid w:val="00027A92"/>
    <w:rsid w:val="000307C2"/>
    <w:rsid w:val="00030B2A"/>
    <w:rsid w:val="00031BC9"/>
    <w:rsid w:val="000325DD"/>
    <w:rsid w:val="00034375"/>
    <w:rsid w:val="00035AC6"/>
    <w:rsid w:val="000400FB"/>
    <w:rsid w:val="00044595"/>
    <w:rsid w:val="00044E9B"/>
    <w:rsid w:val="0004592C"/>
    <w:rsid w:val="0004728A"/>
    <w:rsid w:val="00047352"/>
    <w:rsid w:val="00050CA9"/>
    <w:rsid w:val="00051F28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59A7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774EA"/>
    <w:rsid w:val="00180899"/>
    <w:rsid w:val="001812BB"/>
    <w:rsid w:val="00185234"/>
    <w:rsid w:val="0018542E"/>
    <w:rsid w:val="00185C48"/>
    <w:rsid w:val="00186D17"/>
    <w:rsid w:val="00187E88"/>
    <w:rsid w:val="00194DAF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237E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51BB"/>
    <w:rsid w:val="002B64AA"/>
    <w:rsid w:val="002B6EA5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2778"/>
    <w:rsid w:val="002E4470"/>
    <w:rsid w:val="002E5D35"/>
    <w:rsid w:val="002F03A0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4D73"/>
    <w:rsid w:val="00316785"/>
    <w:rsid w:val="00321140"/>
    <w:rsid w:val="00321E6C"/>
    <w:rsid w:val="00330C31"/>
    <w:rsid w:val="00336968"/>
    <w:rsid w:val="00346205"/>
    <w:rsid w:val="003476BD"/>
    <w:rsid w:val="00347F4E"/>
    <w:rsid w:val="003520DD"/>
    <w:rsid w:val="0035396B"/>
    <w:rsid w:val="00353BBE"/>
    <w:rsid w:val="00355AC7"/>
    <w:rsid w:val="00355E04"/>
    <w:rsid w:val="003603EF"/>
    <w:rsid w:val="00362C4D"/>
    <w:rsid w:val="003635C5"/>
    <w:rsid w:val="003653FD"/>
    <w:rsid w:val="00365FA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223"/>
    <w:rsid w:val="00427B34"/>
    <w:rsid w:val="00427C8E"/>
    <w:rsid w:val="00430A10"/>
    <w:rsid w:val="004323C8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0280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13A2"/>
    <w:rsid w:val="004C1A42"/>
    <w:rsid w:val="004C2A1A"/>
    <w:rsid w:val="004C300D"/>
    <w:rsid w:val="004C4B3A"/>
    <w:rsid w:val="004C5BE4"/>
    <w:rsid w:val="004C6D26"/>
    <w:rsid w:val="004D0B81"/>
    <w:rsid w:val="004D2752"/>
    <w:rsid w:val="004D56AC"/>
    <w:rsid w:val="004D72FC"/>
    <w:rsid w:val="004E4AC6"/>
    <w:rsid w:val="004E65E3"/>
    <w:rsid w:val="004F41A1"/>
    <w:rsid w:val="004F782F"/>
    <w:rsid w:val="00503B50"/>
    <w:rsid w:val="00504B64"/>
    <w:rsid w:val="00505684"/>
    <w:rsid w:val="00505D4D"/>
    <w:rsid w:val="00520762"/>
    <w:rsid w:val="0052141A"/>
    <w:rsid w:val="00523075"/>
    <w:rsid w:val="00524661"/>
    <w:rsid w:val="00531357"/>
    <w:rsid w:val="00533756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47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39C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6523B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2862"/>
    <w:rsid w:val="006C5599"/>
    <w:rsid w:val="006C758B"/>
    <w:rsid w:val="006D1979"/>
    <w:rsid w:val="006D31DE"/>
    <w:rsid w:val="006D32EF"/>
    <w:rsid w:val="006D422F"/>
    <w:rsid w:val="006D49BB"/>
    <w:rsid w:val="006D6445"/>
    <w:rsid w:val="006D7961"/>
    <w:rsid w:val="006E0EDA"/>
    <w:rsid w:val="006E1010"/>
    <w:rsid w:val="006E436E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4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5F6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C5667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760AA"/>
    <w:rsid w:val="00886948"/>
    <w:rsid w:val="0089340C"/>
    <w:rsid w:val="00896726"/>
    <w:rsid w:val="00897FBC"/>
    <w:rsid w:val="008A5CFF"/>
    <w:rsid w:val="008B330A"/>
    <w:rsid w:val="008B6025"/>
    <w:rsid w:val="008B60F6"/>
    <w:rsid w:val="008B6227"/>
    <w:rsid w:val="008C2114"/>
    <w:rsid w:val="008C240A"/>
    <w:rsid w:val="008C2532"/>
    <w:rsid w:val="008C3083"/>
    <w:rsid w:val="008C4E13"/>
    <w:rsid w:val="008D2548"/>
    <w:rsid w:val="008D2737"/>
    <w:rsid w:val="008D3244"/>
    <w:rsid w:val="008D58E5"/>
    <w:rsid w:val="008D5B60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13B7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4E7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886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4191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3600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3E1D"/>
    <w:rsid w:val="00B375A2"/>
    <w:rsid w:val="00B402BE"/>
    <w:rsid w:val="00B426E7"/>
    <w:rsid w:val="00B53B34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857CB"/>
    <w:rsid w:val="00B9099D"/>
    <w:rsid w:val="00B93FE1"/>
    <w:rsid w:val="00B9402D"/>
    <w:rsid w:val="00B97792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C75E0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87BFA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C59D9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BD7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0FBD"/>
    <w:rsid w:val="00E2141B"/>
    <w:rsid w:val="00E22983"/>
    <w:rsid w:val="00E24616"/>
    <w:rsid w:val="00E3053E"/>
    <w:rsid w:val="00E36F18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142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3BC3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23FB6684-7FAF-494F-85E2-748168A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629E41-EE17-4F59-934D-3D29E41EB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1</TotalTime>
  <Pages>2</Pages>
  <Words>189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2</cp:revision>
  <dcterms:created xsi:type="dcterms:W3CDTF">2020-03-19T23:39:00Z</dcterms:created>
  <dcterms:modified xsi:type="dcterms:W3CDTF">2020-03-19T23:39:00Z</dcterms:modified>
</cp:coreProperties>
</file>