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77777777" w:rsidR="00716059" w:rsidRDefault="00716059" w:rsidP="00716059">
      <w:pPr>
        <w:rPr>
          <w:sz w:val="14"/>
          <w:szCs w:val="14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24B1C800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F012A24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226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92F7A" w:rsidRDefault="00792F7A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206E76D1" w:rsidR="00792F7A" w:rsidRDefault="00792F7A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Educación Tecnológica</w:t>
                            </w:r>
                          </w:p>
                          <w:p w14:paraId="0E485830" w14:textId="30FB76EF" w:rsidR="00792F7A" w:rsidRDefault="00792F7A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Nicolás Mellado Guzmán</w:t>
                            </w:r>
                          </w:p>
                          <w:p w14:paraId="086BD80C" w14:textId="16B2C2A2" w:rsidR="00792F7A" w:rsidRDefault="00792F7A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6°Basico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" filled="f" stroked="f">
                <v:textbox>
                  <w:txbxContent>
                    <w:p w14:paraId="6D03B6F8" w14:textId="77777777" w:rsidR="00792F7A" w:rsidRDefault="00792F7A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206E76D1" w:rsidR="00792F7A" w:rsidRDefault="00792F7A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Educación Tecnológica</w:t>
                      </w:r>
                    </w:p>
                    <w:p w14:paraId="0E485830" w14:textId="30FB76EF" w:rsidR="00792F7A" w:rsidRDefault="00792F7A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Nicolás Mellado Guzmán</w:t>
                      </w:r>
                    </w:p>
                    <w:p w14:paraId="086BD80C" w14:textId="16B2C2A2" w:rsidR="00792F7A" w:rsidRDefault="00792F7A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6°Basico</w:t>
                      </w:r>
                    </w:p>
                  </w:txbxContent>
                </v:textbox>
              </v:shape>
            </w:pict>
          </mc:Fallback>
        </mc:AlternateContent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1C818C54" w14:textId="77777777" w:rsidR="00716059" w:rsidRDefault="00716059" w:rsidP="0071605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30F13008" w14:textId="6782E87D" w:rsidR="00716059" w:rsidRPr="00792F7A" w:rsidRDefault="00B6470C" w:rsidP="00792F7A">
      <w:pPr>
        <w:pStyle w:val="Ttulo5"/>
        <w:shd w:val="clear" w:color="auto" w:fill="FFFFFF"/>
        <w:spacing w:before="158" w:beforeAutospacing="0" w:after="158" w:afterAutospacing="0"/>
        <w:jc w:val="center"/>
        <w:rPr>
          <w:rFonts w:ascii="Arial" w:hAnsi="Arial" w:cs="Arial"/>
          <w:bCs w:val="0"/>
          <w:color w:val="000000" w:themeColor="text1"/>
          <w:sz w:val="31"/>
          <w:szCs w:val="31"/>
        </w:rPr>
      </w:pPr>
      <w:r w:rsidRPr="00792F7A">
        <w:rPr>
          <w:rFonts w:ascii="Arial" w:hAnsi="Arial" w:cs="Arial"/>
          <w:color w:val="000000" w:themeColor="text1"/>
          <w:sz w:val="28"/>
          <w:szCs w:val="28"/>
          <w:lang w:val="es-ES"/>
        </w:rPr>
        <w:t xml:space="preserve">GUÍA Nº </w:t>
      </w:r>
      <w:r w:rsidR="005866F7">
        <w:rPr>
          <w:rFonts w:ascii="Arial" w:hAnsi="Arial" w:cs="Arial"/>
          <w:color w:val="000000" w:themeColor="text1"/>
          <w:sz w:val="28"/>
          <w:szCs w:val="28"/>
          <w:lang w:val="es-ES"/>
        </w:rPr>
        <w:t>2</w:t>
      </w:r>
      <w:r w:rsidR="009552BA">
        <w:rPr>
          <w:rFonts w:ascii="Arial" w:hAnsi="Arial" w:cs="Arial"/>
          <w:color w:val="000000" w:themeColor="text1"/>
          <w:sz w:val="28"/>
          <w:szCs w:val="28"/>
          <w:lang w:val="es-ES"/>
        </w:rPr>
        <w:t xml:space="preserve">: </w:t>
      </w:r>
      <w:r w:rsidR="009552BA" w:rsidRPr="00792F7A">
        <w:rPr>
          <w:rFonts w:ascii="Arial" w:hAnsi="Arial" w:cs="Arial"/>
          <w:color w:val="000000" w:themeColor="text1"/>
          <w:sz w:val="28"/>
          <w:szCs w:val="28"/>
          <w:lang w:val="es-ES"/>
        </w:rPr>
        <w:t>¿</w:t>
      </w:r>
      <w:r w:rsidR="005866F7" w:rsidRPr="005866F7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CÓMO </w:t>
      </w:r>
      <w:r w:rsidR="005866F7" w:rsidRPr="005866F7">
        <w:rPr>
          <w:rFonts w:ascii="Arial" w:hAnsi="Arial" w:cs="Arial"/>
          <w:sz w:val="24"/>
          <w:szCs w:val="24"/>
        </w:rPr>
        <w:t>USAR UN PROCESADOR DE TEXTO</w:t>
      </w:r>
      <w:r w:rsidR="009552BA" w:rsidRPr="009552BA">
        <w:rPr>
          <w:rFonts w:ascii="Arial" w:hAnsi="Arial" w:cs="Arial"/>
          <w:bCs w:val="0"/>
          <w:color w:val="000000" w:themeColor="text1"/>
          <w:sz w:val="28"/>
          <w:szCs w:val="31"/>
        </w:rPr>
        <w:t>?</w:t>
      </w:r>
    </w:p>
    <w:p w14:paraId="2FCC819E" w14:textId="39F7EB92" w:rsidR="00716059" w:rsidRPr="00623F02" w:rsidRDefault="00792F7A" w:rsidP="0071605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Tecnología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716059" w:rsidRPr="00623F02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0A458FC1" w:rsidR="00716059" w:rsidRPr="00623F02" w:rsidRDefault="00623F02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Pr="00623F02" w:rsidRDefault="00716059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</w:tr>
      <w:tr w:rsidR="00716059" w:rsidRPr="00623F02" w14:paraId="2A4A8326" w14:textId="77777777" w:rsidTr="00623F02">
        <w:trPr>
          <w:trHeight w:hRule="exact" w:val="709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Pr="00623F02" w:rsidRDefault="00716059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 w:rsidRPr="00623F02"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25456D45" w:rsidR="00716059" w:rsidRPr="00623F02" w:rsidRDefault="0035648C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Pr="00623F02" w:rsidRDefault="00716059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 w:rsidRPr="00623F02">
              <w:rPr>
                <w:rFonts w:ascii="Arial" w:hAnsi="Arial" w:cs="Arial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716200E8" w:rsidR="00716059" w:rsidRPr="00623F02" w:rsidRDefault="005866F7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 DE ABRIL</w:t>
            </w:r>
            <w:r w:rsidR="00716059" w:rsidRPr="00623F02">
              <w:rPr>
                <w:rFonts w:ascii="Arial" w:hAnsi="Arial" w:cs="Arial"/>
              </w:rPr>
              <w:t xml:space="preserve"> DE 2020</w:t>
            </w:r>
          </w:p>
        </w:tc>
      </w:tr>
      <w:tr w:rsidR="00195823" w:rsidRPr="00623F02" w14:paraId="54A0AB03" w14:textId="4F8609BD" w:rsidTr="00195823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18F1E667" w:rsidR="00195823" w:rsidRPr="00623F02" w:rsidRDefault="00195823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241DF83D" w14:textId="77777777" w:rsidR="00195823" w:rsidRPr="00623F02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2CC9012C" w14:textId="78BB7014" w:rsidR="00195823" w:rsidRPr="00623F02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623F02">
              <w:rPr>
                <w:rFonts w:ascii="Arial" w:hAnsi="Arial" w:cs="Arial"/>
                <w:b/>
                <w:sz w:val="22"/>
                <w:szCs w:val="22"/>
                <w:lang w:val="en-US"/>
              </w:rPr>
              <w:t>OBJETIVO DE APRENDIZAJE (UNIDAD)</w:t>
            </w:r>
          </w:p>
          <w:p w14:paraId="7599662E" w14:textId="341EAB4E" w:rsidR="009552BA" w:rsidRDefault="00F24056" w:rsidP="00F74530">
            <w:pPr>
              <w:widowControl w:val="0"/>
              <w:autoSpaceDE w:val="0"/>
              <w:autoSpaceDN w:val="0"/>
              <w:adjustRightInd w:val="0"/>
              <w:ind w:right="80"/>
              <w:jc w:val="both"/>
              <w:rPr>
                <w:rFonts w:ascii="Arial" w:hAnsi="Arial" w:cs="Arial"/>
                <w:color w:val="000000" w:themeColor="text1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Cs w:val="23"/>
                <w:shd w:val="clear" w:color="auto" w:fill="FFFFFF"/>
              </w:rPr>
              <w:t>OA 5</w:t>
            </w:r>
          </w:p>
          <w:p w14:paraId="25AF641E" w14:textId="0AC3DB07" w:rsidR="00195823" w:rsidRPr="00623F02" w:rsidRDefault="00F24056" w:rsidP="00F74530">
            <w:pPr>
              <w:widowControl w:val="0"/>
              <w:autoSpaceDE w:val="0"/>
              <w:autoSpaceDN w:val="0"/>
              <w:adjustRightInd w:val="0"/>
              <w:ind w:right="80"/>
              <w:jc w:val="both"/>
              <w:rPr>
                <w:rFonts w:ascii="Arial" w:hAnsi="Arial" w:cs="Arial"/>
                <w:lang w:val="en-US"/>
              </w:rPr>
            </w:pPr>
            <w:r w:rsidRPr="00F24056">
              <w:rPr>
                <w:rFonts w:ascii="Arial" w:hAnsi="Arial" w:cs="Arial"/>
                <w:color w:val="000000" w:themeColor="text1"/>
                <w:szCs w:val="23"/>
                <w:shd w:val="clear" w:color="auto" w:fill="FFFFFF"/>
              </w:rPr>
              <w:t>Usar software para organizar y comunicar los resultados de investigaciones e intercambiar ideas con diferentes propósitos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623F02" w:rsidRDefault="00195823" w:rsidP="002376B7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  <w:r w:rsidRPr="00623F02">
              <w:rPr>
                <w:rFonts w:ascii="Arial" w:hAnsi="Arial" w:cs="Arial"/>
                <w:b/>
                <w:lang w:val="en-US"/>
              </w:rPr>
              <w:t>HABILIDADES DEL O.A</w:t>
            </w:r>
          </w:p>
          <w:p w14:paraId="0C983655" w14:textId="710B6C3F" w:rsidR="00195823" w:rsidRPr="00623F02" w:rsidRDefault="00195823" w:rsidP="002376B7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623F02" w:rsidRDefault="00195823" w:rsidP="002376B7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  <w:r w:rsidRPr="00623F02">
              <w:rPr>
                <w:rFonts w:ascii="Arial" w:hAnsi="Arial" w:cs="Arial"/>
                <w:b/>
                <w:lang w:val="en-US"/>
              </w:rPr>
              <w:t>HABILIDADES DE LA GUIA</w:t>
            </w:r>
          </w:p>
        </w:tc>
      </w:tr>
      <w:tr w:rsidR="00195823" w:rsidRPr="00623F02" w14:paraId="26CE141A" w14:textId="77777777" w:rsidTr="00792F7A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Pr="00623F02" w:rsidRDefault="00195823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153728C7" w:rsidR="00195823" w:rsidRPr="00623F02" w:rsidRDefault="00195823" w:rsidP="00F3051F">
            <w:pPr>
              <w:pStyle w:val="Sinespaciado"/>
              <w:spacing w:line="256" w:lineRule="auto"/>
              <w:rPr>
                <w:rFonts w:ascii="Arial" w:hAnsi="Arial" w:cs="Arial"/>
                <w:lang w:val="en-US"/>
              </w:rPr>
            </w:pPr>
            <w:r w:rsidRPr="00623F02">
              <w:rPr>
                <w:rFonts w:ascii="Arial" w:hAnsi="Arial" w:cs="Arial"/>
                <w:lang w:val="en-US"/>
              </w:rPr>
              <w:t xml:space="preserve">CONOCER </w:t>
            </w:r>
            <w:r w:rsidR="0035648C">
              <w:rPr>
                <w:rFonts w:ascii="Arial" w:hAnsi="Arial" w:cs="Arial"/>
                <w:lang w:val="en-US"/>
              </w:rPr>
              <w:t xml:space="preserve">CÓMO </w:t>
            </w:r>
            <w:r w:rsidR="00F3051F">
              <w:rPr>
                <w:rFonts w:ascii="Arial" w:hAnsi="Arial" w:cs="Arial"/>
                <w:lang w:val="en-US"/>
              </w:rPr>
              <w:t>UTILIZAR EL PROCESADOR DE TEXTO WORD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Pr="00623F02" w:rsidRDefault="00B54305" w:rsidP="002376B7">
            <w:pPr>
              <w:pStyle w:val="Sinespaciado"/>
              <w:spacing w:line="256" w:lineRule="auto"/>
              <w:rPr>
                <w:rFonts w:ascii="Arial" w:hAnsi="Arial" w:cs="Arial"/>
                <w:lang w:val="en-US"/>
              </w:rPr>
            </w:pPr>
            <w:r w:rsidRPr="00623F02">
              <w:rPr>
                <w:rFonts w:ascii="Arial" w:hAnsi="Arial" w:cs="Arial"/>
                <w:lang w:val="en-US"/>
              </w:rPr>
              <w:t>X</w:t>
            </w:r>
          </w:p>
        </w:tc>
      </w:tr>
      <w:tr w:rsidR="00195823" w:rsidRPr="00623F02" w14:paraId="431E1A48" w14:textId="77777777" w:rsidTr="00195823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Pr="00623F02" w:rsidRDefault="00195823" w:rsidP="00D759A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5870A5F6" w:rsidR="00195823" w:rsidRPr="00623F02" w:rsidRDefault="0035648C" w:rsidP="00F3051F">
            <w:pPr>
              <w:pStyle w:val="Sinespaciado"/>
              <w:spacing w:line="256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RECONOCER </w:t>
            </w:r>
            <w:r w:rsidR="00F3051F">
              <w:rPr>
                <w:rFonts w:ascii="Arial" w:hAnsi="Arial" w:cs="Arial"/>
                <w:lang w:val="en-US"/>
              </w:rPr>
              <w:t xml:space="preserve">EL PROCESADOR DE TEXTO </w:t>
            </w:r>
            <w:r>
              <w:rPr>
                <w:rFonts w:ascii="Arial" w:hAnsi="Arial" w:cs="Arial"/>
                <w:lang w:val="en-US"/>
              </w:rPr>
              <w:t>COMO UN MODO DE RELACIONARSE CON EL ENTORNO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195823" w:rsidRPr="00623F02" w:rsidRDefault="00B54305" w:rsidP="002376B7">
            <w:pPr>
              <w:pStyle w:val="Sinespaciado"/>
              <w:spacing w:line="256" w:lineRule="auto"/>
              <w:rPr>
                <w:rFonts w:ascii="Arial" w:hAnsi="Arial" w:cs="Arial"/>
                <w:lang w:val="en-US"/>
              </w:rPr>
            </w:pPr>
            <w:r w:rsidRPr="00623F02">
              <w:rPr>
                <w:rFonts w:ascii="Arial" w:hAnsi="Arial" w:cs="Arial"/>
                <w:lang w:val="en-US"/>
              </w:rPr>
              <w:t>X</w:t>
            </w:r>
          </w:p>
        </w:tc>
      </w:tr>
      <w:tr w:rsidR="00195823" w:rsidRPr="00623F02" w14:paraId="12087B55" w14:textId="77777777" w:rsidTr="00792F7A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Pr="00623F02" w:rsidRDefault="00195823" w:rsidP="00D759A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0EDE2FD8" w:rsidR="00195823" w:rsidRPr="00623F02" w:rsidRDefault="00B12635" w:rsidP="00B6470C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 w:rsidRPr="00623F02">
              <w:rPr>
                <w:rFonts w:ascii="Arial" w:hAnsi="Arial" w:cs="Arial"/>
              </w:rPr>
              <w:t xml:space="preserve">APLICAR CONOCIMIENTOS </w:t>
            </w:r>
            <w:r w:rsidR="00B6470C" w:rsidRPr="00623F02">
              <w:rPr>
                <w:rFonts w:ascii="Arial" w:hAnsi="Arial" w:cs="Arial"/>
              </w:rPr>
              <w:t>DE MANERA PRÁCTICA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52346DD5" w:rsidR="00195823" w:rsidRPr="00623F02" w:rsidRDefault="00195823" w:rsidP="002376B7">
            <w:pPr>
              <w:pStyle w:val="Sinespaciado"/>
              <w:spacing w:line="256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32CD834F" w14:textId="77777777" w:rsidR="00964725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743BA70E" w14:textId="77777777" w:rsidR="00B6470C" w:rsidRPr="001D2A56" w:rsidRDefault="00B6470C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70DE1" w:rsidRPr="007929E5" w14:paraId="4731333A" w14:textId="77777777" w:rsidTr="00CB7B75">
        <w:trPr>
          <w:trHeight w:val="1696"/>
        </w:trPr>
        <w:tc>
          <w:tcPr>
            <w:tcW w:w="9634" w:type="dxa"/>
          </w:tcPr>
          <w:p w14:paraId="74300EA0" w14:textId="2642A530" w:rsidR="00770DE1" w:rsidRPr="00EC4390" w:rsidRDefault="00770DE1" w:rsidP="00770DE1">
            <w:pPr>
              <w:tabs>
                <w:tab w:val="left" w:pos="1938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EC4390">
              <w:rPr>
                <w:rFonts w:ascii="Arial" w:hAnsi="Arial" w:cs="Arial"/>
                <w:b/>
                <w:sz w:val="22"/>
              </w:rPr>
              <w:t>Instrucciones</w:t>
            </w:r>
          </w:p>
          <w:p w14:paraId="193CA922" w14:textId="51CF30BF" w:rsidR="00623F02" w:rsidRPr="00EC4390" w:rsidRDefault="00623F02" w:rsidP="00CB7B75">
            <w:pPr>
              <w:tabs>
                <w:tab w:val="left" w:pos="1938"/>
              </w:tabs>
              <w:jc w:val="both"/>
              <w:rPr>
                <w:rFonts w:ascii="Arial" w:hAnsi="Arial" w:cs="Arial"/>
                <w:sz w:val="22"/>
              </w:rPr>
            </w:pPr>
            <w:r w:rsidRPr="00EC4390">
              <w:rPr>
                <w:rFonts w:ascii="Arial" w:hAnsi="Arial" w:cs="Arial"/>
                <w:sz w:val="22"/>
              </w:rPr>
              <w:t xml:space="preserve">Estimado estudiante, a continuación debe disponerse a desarrollar la siguiente guía que corresponde a las clases de </w:t>
            </w:r>
            <w:r w:rsidR="004E0EB0">
              <w:rPr>
                <w:rFonts w:ascii="Arial" w:hAnsi="Arial" w:cs="Arial"/>
                <w:sz w:val="22"/>
              </w:rPr>
              <w:t>Tecnología</w:t>
            </w:r>
            <w:r w:rsidRPr="00EC4390">
              <w:rPr>
                <w:rFonts w:ascii="Arial" w:hAnsi="Arial" w:cs="Arial"/>
                <w:sz w:val="22"/>
              </w:rPr>
              <w:t xml:space="preserve">. Es importante que usted comprenda </w:t>
            </w:r>
            <w:r w:rsidR="00EC4390" w:rsidRPr="00EC4390">
              <w:rPr>
                <w:rFonts w:ascii="Arial" w:hAnsi="Arial" w:cs="Arial"/>
                <w:sz w:val="22"/>
              </w:rPr>
              <w:t xml:space="preserve">los principales elementos </w:t>
            </w:r>
            <w:r w:rsidR="009552BA">
              <w:rPr>
                <w:rFonts w:ascii="Arial" w:hAnsi="Arial" w:cs="Arial"/>
                <w:sz w:val="22"/>
              </w:rPr>
              <w:t xml:space="preserve">de la creación </w:t>
            </w:r>
            <w:r w:rsidR="00CB7B75">
              <w:rPr>
                <w:rFonts w:ascii="Arial" w:hAnsi="Arial" w:cs="Arial"/>
                <w:sz w:val="22"/>
              </w:rPr>
              <w:t>de un texto en WORD</w:t>
            </w:r>
            <w:r w:rsidR="00EC4390" w:rsidRPr="00EC4390">
              <w:rPr>
                <w:rFonts w:ascii="Arial" w:hAnsi="Arial" w:cs="Arial"/>
                <w:sz w:val="22"/>
              </w:rPr>
              <w:t xml:space="preserve"> </w:t>
            </w:r>
            <w:r w:rsidRPr="00EC4390">
              <w:rPr>
                <w:rFonts w:ascii="Arial" w:hAnsi="Arial" w:cs="Arial"/>
                <w:sz w:val="22"/>
              </w:rPr>
              <w:t>para poder desarrollar normalmente las clases al retorno de la emergencia nacional. Puede apoyarse de páginas web o plataformas educativas, sin embargo el desarrollo de la guía debe hacerse de manera original</w:t>
            </w:r>
            <w:r w:rsidR="007929E5" w:rsidRPr="00EC4390">
              <w:rPr>
                <w:rFonts w:ascii="Arial" w:hAnsi="Arial" w:cs="Arial"/>
                <w:sz w:val="22"/>
              </w:rPr>
              <w:t>, cumpliendo con todo lo que se solicita.</w:t>
            </w:r>
          </w:p>
        </w:tc>
      </w:tr>
    </w:tbl>
    <w:p w14:paraId="6A26E528" w14:textId="77777777" w:rsidR="0035648C" w:rsidRDefault="0035648C" w:rsidP="0035648C">
      <w:pPr>
        <w:widowControl w:val="0"/>
        <w:autoSpaceDE w:val="0"/>
        <w:autoSpaceDN w:val="0"/>
        <w:adjustRightInd w:val="0"/>
        <w:spacing w:before="84" w:line="198" w:lineRule="exact"/>
        <w:ind w:left="119" w:right="-20"/>
        <w:rPr>
          <w:rFonts w:ascii="Verdana" w:hAnsi="Verdana"/>
          <w:b/>
          <w:sz w:val="20"/>
        </w:rPr>
      </w:pPr>
    </w:p>
    <w:p w14:paraId="71321582" w14:textId="0390272F" w:rsidR="0035648C" w:rsidRDefault="0035648C" w:rsidP="0035648C">
      <w:pPr>
        <w:widowControl w:val="0"/>
        <w:autoSpaceDE w:val="0"/>
        <w:autoSpaceDN w:val="0"/>
        <w:adjustRightInd w:val="0"/>
        <w:spacing w:before="84" w:line="198" w:lineRule="exact"/>
        <w:ind w:left="119" w:right="-20"/>
        <w:jc w:val="center"/>
        <w:rPr>
          <w:rFonts w:ascii="Verdana" w:hAnsi="Verdana"/>
          <w:b/>
          <w:sz w:val="32"/>
        </w:rPr>
      </w:pPr>
      <w:r w:rsidRPr="0035648C">
        <w:rPr>
          <w:rFonts w:ascii="Verdana" w:hAnsi="Verdana"/>
          <w:b/>
          <w:sz w:val="32"/>
        </w:rPr>
        <w:t>¿</w:t>
      </w:r>
      <w:r w:rsidR="00F3051F">
        <w:rPr>
          <w:rFonts w:ascii="Verdana" w:hAnsi="Verdana"/>
          <w:b/>
          <w:sz w:val="32"/>
        </w:rPr>
        <w:t>Qué es</w:t>
      </w:r>
      <w:r w:rsidR="004E0EB0">
        <w:rPr>
          <w:rFonts w:ascii="Verdana" w:hAnsi="Verdana"/>
          <w:b/>
          <w:sz w:val="32"/>
        </w:rPr>
        <w:t xml:space="preserve"> el procesador de texto</w:t>
      </w:r>
      <w:r w:rsidRPr="0035648C">
        <w:rPr>
          <w:rFonts w:ascii="Verdana" w:hAnsi="Verdana"/>
          <w:b/>
          <w:sz w:val="32"/>
        </w:rPr>
        <w:t>?</w:t>
      </w:r>
    </w:p>
    <w:p w14:paraId="7B1EDD90" w14:textId="77777777" w:rsidR="0035648C" w:rsidRDefault="0035648C" w:rsidP="00F3051F">
      <w:pPr>
        <w:widowControl w:val="0"/>
        <w:autoSpaceDE w:val="0"/>
        <w:autoSpaceDN w:val="0"/>
        <w:adjustRightInd w:val="0"/>
        <w:spacing w:before="84" w:line="198" w:lineRule="exact"/>
        <w:ind w:right="-20"/>
        <w:rPr>
          <w:rFonts w:ascii="Verdana" w:hAnsi="Verdana" w:cs="Verdana"/>
          <w:sz w:val="10"/>
          <w:szCs w:val="10"/>
        </w:rPr>
      </w:pPr>
    </w:p>
    <w:p w14:paraId="4EAC23CC" w14:textId="7D24C815" w:rsidR="0035648C" w:rsidRDefault="004E0EB0" w:rsidP="0035648C">
      <w:pPr>
        <w:widowControl w:val="0"/>
        <w:autoSpaceDE w:val="0"/>
        <w:autoSpaceDN w:val="0"/>
        <w:adjustRightInd w:val="0"/>
        <w:spacing w:before="8" w:line="220" w:lineRule="exact"/>
        <w:rPr>
          <w:rFonts w:ascii="Verdana" w:hAnsi="Verdana" w:cs="Verdana"/>
        </w:rPr>
      </w:pPr>
      <w:r>
        <w:rPr>
          <w:noProof/>
          <w:lang w:eastAsia="es-CL"/>
        </w:rPr>
        <w:drawing>
          <wp:anchor distT="0" distB="0" distL="114300" distR="114300" simplePos="0" relativeHeight="251692032" behindDoc="1" locked="0" layoutInCell="1" allowOverlap="1" wp14:anchorId="7ADE4E8C" wp14:editId="66C14847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367790" cy="1343025"/>
            <wp:effectExtent l="0" t="0" r="3810" b="9525"/>
            <wp:wrapTight wrapText="bothSides">
              <wp:wrapPolygon edited="0">
                <wp:start x="9025" y="0"/>
                <wp:lineTo x="0" y="919"/>
                <wp:lineTo x="0" y="20528"/>
                <wp:lineTo x="9326" y="21447"/>
                <wp:lineTo x="13237" y="21447"/>
                <wp:lineTo x="14139" y="21447"/>
                <wp:lineTo x="21359" y="19915"/>
                <wp:lineTo x="21359" y="1532"/>
                <wp:lineTo x="13237" y="0"/>
                <wp:lineTo x="9025" y="0"/>
              </wp:wrapPolygon>
            </wp:wrapTight>
            <wp:docPr id="1" name="Imagen 1" descr="Resultado de imagen de logo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ogo wo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9FCF5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20F3D081" w14:textId="41F7751F" w:rsidR="00F74530" w:rsidRDefault="004E0EB0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  <w:r>
        <w:rPr>
          <w:rFonts w:ascii="Arial" w:hAnsi="Arial" w:cs="Arial"/>
        </w:rPr>
        <w:t>El procesador de texto es un programa de Office, lla</w:t>
      </w:r>
      <w:r w:rsidR="00F3051F">
        <w:rPr>
          <w:rFonts w:ascii="Arial" w:hAnsi="Arial" w:cs="Arial"/>
        </w:rPr>
        <w:t>mado Microsoft WORD</w:t>
      </w:r>
    </w:p>
    <w:p w14:paraId="0555A715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4D54EB58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4DD57AF1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11DA3F94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7CC5C3F0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49FAD0B6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3625C024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6148FFBD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4887ED9F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21B3BF2F" w14:textId="77777777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07BA406D" w14:textId="33D9AC4E" w:rsidR="00F3051F" w:rsidRDefault="00F3051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</w:rPr>
      </w:pPr>
    </w:p>
    <w:p w14:paraId="4B95661B" w14:textId="07DAA542" w:rsidR="00F3051F" w:rsidRDefault="0030560C" w:rsidP="00F3051F">
      <w:pPr>
        <w:widowControl w:val="0"/>
        <w:autoSpaceDE w:val="0"/>
        <w:autoSpaceDN w:val="0"/>
        <w:adjustRightInd w:val="0"/>
        <w:spacing w:before="84" w:line="198" w:lineRule="exact"/>
        <w:ind w:left="119" w:right="-20"/>
        <w:jc w:val="center"/>
        <w:rPr>
          <w:rFonts w:ascii="Verdana" w:hAnsi="Verdana"/>
          <w:b/>
          <w:sz w:val="32"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1" locked="0" layoutInCell="1" allowOverlap="1" wp14:anchorId="54E30565" wp14:editId="14C46678">
            <wp:simplePos x="0" y="0"/>
            <wp:positionH relativeFrom="margin">
              <wp:align>left</wp:align>
            </wp:positionH>
            <wp:positionV relativeFrom="paragraph">
              <wp:posOffset>4635500</wp:posOffset>
            </wp:positionV>
            <wp:extent cx="557149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492" y="21499"/>
                <wp:lineTo x="2149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8" t="19402" r="27216" b="9358"/>
                    <a:stretch/>
                  </pic:blipFill>
                  <pic:spPr bwMode="auto">
                    <a:xfrm>
                      <a:off x="0" y="0"/>
                      <a:ext cx="557149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3056" behindDoc="1" locked="0" layoutInCell="1" allowOverlap="1" wp14:anchorId="5DC66364" wp14:editId="47887523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592455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3602" r="24765" b="16397"/>
                    <a:stretch/>
                  </pic:blipFill>
                  <pic:spPr bwMode="auto">
                    <a:xfrm>
                      <a:off x="0" y="0"/>
                      <a:ext cx="592455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51F" w:rsidRPr="0035648C">
        <w:rPr>
          <w:rFonts w:ascii="Verdana" w:hAnsi="Verdana"/>
          <w:b/>
          <w:sz w:val="32"/>
        </w:rPr>
        <w:t>¿</w:t>
      </w:r>
      <w:r w:rsidR="00F3051F">
        <w:rPr>
          <w:rFonts w:ascii="Verdana" w:hAnsi="Verdana"/>
          <w:b/>
          <w:sz w:val="32"/>
        </w:rPr>
        <w:t>Cómo usar el procesador de texto</w:t>
      </w:r>
      <w:r w:rsidR="00F3051F" w:rsidRPr="0035648C">
        <w:rPr>
          <w:rFonts w:ascii="Verdana" w:hAnsi="Verdana"/>
          <w:b/>
          <w:sz w:val="32"/>
        </w:rPr>
        <w:t>?</w:t>
      </w:r>
    </w:p>
    <w:p w14:paraId="6D5CC0A8" w14:textId="373859D2" w:rsidR="0030560C" w:rsidRDefault="0030560C" w:rsidP="00F3051F">
      <w:pPr>
        <w:widowControl w:val="0"/>
        <w:autoSpaceDE w:val="0"/>
        <w:autoSpaceDN w:val="0"/>
        <w:adjustRightInd w:val="0"/>
        <w:spacing w:before="8" w:line="276" w:lineRule="auto"/>
        <w:rPr>
          <w:noProof/>
          <w:lang w:eastAsia="es-CL"/>
        </w:rPr>
      </w:pPr>
    </w:p>
    <w:p w14:paraId="6A3CB5DF" w14:textId="15C4A513" w:rsidR="008C1B8E" w:rsidRPr="008C1B8E" w:rsidRDefault="008C1B8E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Arial" w:hAnsi="Arial" w:cs="Arial"/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97152" behindDoc="1" locked="0" layoutInCell="1" allowOverlap="1" wp14:anchorId="1F10F68D" wp14:editId="7967BF51">
            <wp:simplePos x="0" y="0"/>
            <wp:positionH relativeFrom="column">
              <wp:posOffset>-739775</wp:posOffset>
            </wp:positionH>
            <wp:positionV relativeFrom="paragraph">
              <wp:posOffset>207645</wp:posOffset>
            </wp:positionV>
            <wp:extent cx="69818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571" y="21319"/>
                <wp:lineTo x="2157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77"/>
                    <a:stretch/>
                  </pic:blipFill>
                  <pic:spPr bwMode="auto">
                    <a:xfrm>
                      <a:off x="0" y="0"/>
                      <a:ext cx="69818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B8E">
        <w:rPr>
          <w:rFonts w:ascii="Arial" w:hAnsi="Arial" w:cs="Arial"/>
          <w:noProof/>
          <w:lang w:eastAsia="es-CL"/>
        </w:rPr>
        <w:t>La barra de herramientas te puede aparecer también de la siguiente manera:</w:t>
      </w:r>
    </w:p>
    <w:p w14:paraId="6DF06589" w14:textId="34B16D8E" w:rsidR="008C1B8E" w:rsidRDefault="008C1B8E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</w:rPr>
      </w:pPr>
    </w:p>
    <w:p w14:paraId="45EE6B32" w14:textId="77777777" w:rsidR="008C1B8E" w:rsidRDefault="008C1B8E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</w:rPr>
      </w:pPr>
    </w:p>
    <w:p w14:paraId="03934B02" w14:textId="0178F58B" w:rsidR="00F3051F" w:rsidRDefault="0030560C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</w:rPr>
      </w:pPr>
      <w:r>
        <w:rPr>
          <w:rFonts w:ascii="Verdana" w:hAnsi="Verdana" w:cs="Verdana"/>
        </w:rPr>
        <w:t>Este será el resultado, se abrirá la ventana y ya estarás listo para empezar a escribir</w:t>
      </w:r>
    </w:p>
    <w:p w14:paraId="0D18FB48" w14:textId="77777777" w:rsidR="008C1B8E" w:rsidRDefault="008C1B8E" w:rsidP="00F3051F">
      <w:pPr>
        <w:widowControl w:val="0"/>
        <w:autoSpaceDE w:val="0"/>
        <w:autoSpaceDN w:val="0"/>
        <w:adjustRightInd w:val="0"/>
        <w:spacing w:before="8" w:line="276" w:lineRule="auto"/>
        <w:rPr>
          <w:noProof/>
          <w:lang w:eastAsia="es-CL"/>
        </w:rPr>
      </w:pPr>
    </w:p>
    <w:p w14:paraId="7007394B" w14:textId="18707E69" w:rsidR="0030560C" w:rsidRDefault="008C1B8E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1" locked="0" layoutInCell="1" allowOverlap="1" wp14:anchorId="03D8F080" wp14:editId="28B7A8AC">
            <wp:simplePos x="0" y="0"/>
            <wp:positionH relativeFrom="page">
              <wp:posOffset>714375</wp:posOffset>
            </wp:positionH>
            <wp:positionV relativeFrom="paragraph">
              <wp:posOffset>361950</wp:posOffset>
            </wp:positionV>
            <wp:extent cx="6381750" cy="5124450"/>
            <wp:effectExtent l="0" t="0" r="0" b="0"/>
            <wp:wrapTight wrapText="bothSides">
              <wp:wrapPolygon edited="0">
                <wp:start x="0" y="0"/>
                <wp:lineTo x="0" y="21520"/>
                <wp:lineTo x="21536" y="21520"/>
                <wp:lineTo x="2153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1" t="12744" r="31802" b="44936"/>
                    <a:stretch/>
                  </pic:blipFill>
                  <pic:spPr bwMode="auto">
                    <a:xfrm>
                      <a:off x="0" y="0"/>
                      <a:ext cx="63817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E949" w14:textId="77777777" w:rsidR="0030560C" w:rsidRDefault="0030560C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</w:rPr>
      </w:pPr>
    </w:p>
    <w:p w14:paraId="28CE94FE" w14:textId="77777777" w:rsidR="008C1B8E" w:rsidRDefault="008C1B8E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</w:rPr>
      </w:pPr>
    </w:p>
    <w:p w14:paraId="5F56BD3D" w14:textId="6596C247" w:rsidR="0030560C" w:rsidRPr="00A833CF" w:rsidRDefault="00A833CF" w:rsidP="00F3051F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  <w:b/>
        </w:rPr>
      </w:pPr>
      <w:r w:rsidRPr="00A833CF">
        <w:rPr>
          <w:rFonts w:ascii="Verdana" w:hAnsi="Verdana" w:cs="Verdana"/>
          <w:b/>
        </w:rPr>
        <w:t>ACTIVIDAD</w:t>
      </w:r>
    </w:p>
    <w:p w14:paraId="7A96B201" w14:textId="3CCF01AD" w:rsidR="0030560C" w:rsidRDefault="0030560C" w:rsidP="007E7ABE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  <w:b/>
        </w:rPr>
      </w:pPr>
      <w:r w:rsidRPr="00A833CF">
        <w:rPr>
          <w:rFonts w:ascii="Verdana" w:hAnsi="Verdana" w:cs="Verdana"/>
          <w:b/>
        </w:rPr>
        <w:t>Ahora que sabes cómo abrir el procesador de texto “WORD”, des</w:t>
      </w:r>
      <w:r w:rsidR="00CB7B75">
        <w:rPr>
          <w:rFonts w:ascii="Verdana" w:hAnsi="Verdana" w:cs="Verdana"/>
          <w:b/>
        </w:rPr>
        <w:t>arrolla la siguiente actividad:</w:t>
      </w:r>
    </w:p>
    <w:p w14:paraId="49285C85" w14:textId="77777777" w:rsidR="00635715" w:rsidRPr="008C1B8E" w:rsidRDefault="00635715" w:rsidP="007E7ABE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  <w:b/>
        </w:rPr>
      </w:pPr>
    </w:p>
    <w:tbl>
      <w:tblPr>
        <w:tblStyle w:val="Tablaconcuadrcula"/>
        <w:tblW w:w="9781" w:type="dxa"/>
        <w:tblInd w:w="-714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656"/>
      </w:tblGrid>
      <w:tr w:rsidR="007E7ABE" w14:paraId="18826D9F" w14:textId="77777777" w:rsidTr="00CB7B75">
        <w:tc>
          <w:tcPr>
            <w:tcW w:w="9781" w:type="dxa"/>
          </w:tcPr>
          <w:p w14:paraId="5F23826A" w14:textId="296F707A" w:rsidR="007E7ABE" w:rsidRPr="00635715" w:rsidRDefault="007E7ABE" w:rsidP="00635715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 w:rsidRPr="00635715">
              <w:rPr>
                <w:rFonts w:ascii="Verdana" w:hAnsi="Verdana" w:cs="Verdana"/>
              </w:rPr>
              <w:lastRenderedPageBreak/>
              <w:t xml:space="preserve">Elabora una </w:t>
            </w:r>
            <w:r w:rsidRPr="00635715">
              <w:rPr>
                <w:rFonts w:ascii="Verdana" w:hAnsi="Verdana" w:cs="Verdana"/>
                <w:b/>
              </w:rPr>
              <w:t>carta escrita</w:t>
            </w:r>
            <w:r w:rsidRPr="00635715">
              <w:rPr>
                <w:rFonts w:ascii="Verdana" w:hAnsi="Verdana" w:cs="Verdana"/>
              </w:rPr>
              <w:t xml:space="preserve"> con los siguientes detalles:</w:t>
            </w:r>
          </w:p>
          <w:p w14:paraId="5FFA0829" w14:textId="77777777" w:rsidR="008C1B8E" w:rsidRDefault="008C1B8E" w:rsidP="008C1B8E">
            <w:pPr>
              <w:pStyle w:val="Prrafodelista"/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</w:p>
          <w:p w14:paraId="4C8AB98A" w14:textId="70276F79" w:rsidR="007E7ABE" w:rsidRDefault="007E7ABE" w:rsidP="007E7ABE">
            <w:pPr>
              <w:pStyle w:val="Prrafodelista"/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Fuente</w:t>
            </w:r>
            <w:r w:rsidR="00CB7B75">
              <w:rPr>
                <w:rFonts w:ascii="Verdana" w:hAnsi="Verdana" w:cs="Verdana"/>
              </w:rPr>
              <w:t xml:space="preserve"> (es el estilo de letra)</w:t>
            </w:r>
            <w:r>
              <w:rPr>
                <w:rFonts w:ascii="Verdana" w:hAnsi="Verdana" w:cs="Verdana"/>
              </w:rPr>
              <w:t>: Arial</w:t>
            </w:r>
          </w:p>
          <w:p w14:paraId="7FE0F472" w14:textId="77777777" w:rsidR="007E7ABE" w:rsidRDefault="007E7ABE" w:rsidP="007E7ABE">
            <w:pPr>
              <w:pStyle w:val="Prrafodelista"/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Tamaño: 12</w:t>
            </w:r>
          </w:p>
          <w:p w14:paraId="2D25B8C0" w14:textId="77777777" w:rsidR="008C1B8E" w:rsidRDefault="007E7ABE" w:rsidP="008C1B8E">
            <w:pPr>
              <w:pStyle w:val="Prrafodelista"/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Interlineado</w:t>
            </w:r>
            <w:r w:rsidR="00CB7B75">
              <w:rPr>
                <w:rFonts w:ascii="Verdana" w:hAnsi="Verdana" w:cs="Verdana"/>
              </w:rPr>
              <w:t xml:space="preserve"> (es el espacio entre los renglones)</w:t>
            </w:r>
            <w:r w:rsidR="008C1B8E">
              <w:rPr>
                <w:rFonts w:ascii="Verdana" w:hAnsi="Verdana" w:cs="Verdana"/>
              </w:rPr>
              <w:t>: 1,5</w:t>
            </w:r>
          </w:p>
          <w:p w14:paraId="63A80CD6" w14:textId="48EE2DBF" w:rsidR="007E7ABE" w:rsidRDefault="007E7ABE" w:rsidP="008C1B8E">
            <w:pPr>
              <w:pStyle w:val="Prrafodelista"/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 w:rsidRPr="008C1B8E">
              <w:rPr>
                <w:rFonts w:ascii="Verdana" w:hAnsi="Verdana" w:cs="Verdana"/>
              </w:rPr>
              <w:t>Párrafo: Justificado</w:t>
            </w:r>
          </w:p>
          <w:p w14:paraId="0D380129" w14:textId="77777777" w:rsidR="008C1B8E" w:rsidRDefault="008C1B8E" w:rsidP="008C1B8E">
            <w:pPr>
              <w:pStyle w:val="Prrafodelista"/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</w:p>
          <w:p w14:paraId="37E4C976" w14:textId="13049D09" w:rsidR="008C1B8E" w:rsidRPr="008C1B8E" w:rsidRDefault="008C1B8E" w:rsidP="008C1B8E">
            <w:pPr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  <w:b/>
              </w:rPr>
            </w:pPr>
            <w:r w:rsidRPr="008C1B8E">
              <w:rPr>
                <w:rFonts w:ascii="Verdana" w:hAnsi="Verdana" w:cs="Verdana"/>
                <w:b/>
              </w:rPr>
              <w:t>Para encontrar estos elementos fíjate en la barra de herramientas de WORD</w:t>
            </w:r>
          </w:p>
          <w:p w14:paraId="4097BEE0" w14:textId="4808945C" w:rsidR="008C1B8E" w:rsidRPr="00635715" w:rsidRDefault="008C1B8E" w:rsidP="008C1B8E">
            <w:pPr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6128" behindDoc="1" locked="0" layoutInCell="1" allowOverlap="1" wp14:anchorId="621D2669" wp14:editId="4E6C159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252730</wp:posOffset>
                  </wp:positionV>
                  <wp:extent cx="6296025" cy="1028700"/>
                  <wp:effectExtent l="0" t="0" r="9525" b="0"/>
                  <wp:wrapTight wrapText="bothSides">
                    <wp:wrapPolygon edited="0">
                      <wp:start x="0" y="0"/>
                      <wp:lineTo x="0" y="21200"/>
                      <wp:lineTo x="21567" y="21200"/>
                      <wp:lineTo x="21567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26"/>
                          <a:stretch/>
                        </pic:blipFill>
                        <pic:spPr bwMode="auto">
                          <a:xfrm>
                            <a:off x="0" y="0"/>
                            <a:ext cx="629602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7ABE" w14:paraId="7F325FF0" w14:textId="77777777" w:rsidTr="00CB7B75">
        <w:tc>
          <w:tcPr>
            <w:tcW w:w="9781" w:type="dxa"/>
          </w:tcPr>
          <w:p w14:paraId="57C9C4A2" w14:textId="3A437786" w:rsidR="007E7ABE" w:rsidRPr="00635715" w:rsidRDefault="00A833CF" w:rsidP="00635715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 w:rsidRPr="00635715">
              <w:rPr>
                <w:rFonts w:ascii="Verdana" w:hAnsi="Verdana" w:cs="Verdana"/>
              </w:rPr>
              <w:t>La carta debe ir dirigida a tu profesor de Tecnología, contando qué has hecho durante este tiempo y qué esperas que ocurra a futuro cuando retornes a clases.</w:t>
            </w:r>
          </w:p>
          <w:p w14:paraId="07B1C475" w14:textId="1A52EB3E" w:rsidR="00635715" w:rsidRDefault="00635715" w:rsidP="005866F7">
            <w:pPr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8176" behindDoc="1" locked="0" layoutInCell="1" allowOverlap="1" wp14:anchorId="4785BB24" wp14:editId="01AC0EC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287655</wp:posOffset>
                  </wp:positionV>
                  <wp:extent cx="6619875" cy="4781550"/>
                  <wp:effectExtent l="0" t="0" r="9525" b="0"/>
                  <wp:wrapTight wrapText="bothSides">
                    <wp:wrapPolygon edited="0">
                      <wp:start x="0" y="0"/>
                      <wp:lineTo x="0" y="21514"/>
                      <wp:lineTo x="21569" y="21514"/>
                      <wp:lineTo x="21569" y="0"/>
                      <wp:lineTo x="0" y="0"/>
                    </wp:wrapPolygon>
                  </wp:wrapTight>
                  <wp:docPr id="7" name="Imagen 7" descr="Resultado de imagen de tabla de conect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tabla de conecto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1" t="11529" r="7681" b="15078"/>
                          <a:stretch/>
                        </pic:blipFill>
                        <pic:spPr bwMode="auto">
                          <a:xfrm>
                            <a:off x="0" y="0"/>
                            <a:ext cx="6619875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 w:cs="Verdana"/>
              </w:rPr>
              <w:t>Apóyate de la siguiente tabla de conectores:</w:t>
            </w:r>
          </w:p>
          <w:p w14:paraId="6C5130EE" w14:textId="77777777" w:rsidR="008C1B8E" w:rsidRDefault="008C1B8E" w:rsidP="005866F7">
            <w:pPr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</w:p>
          <w:p w14:paraId="3FAA314E" w14:textId="1BFF9BD4" w:rsidR="005866F7" w:rsidRPr="005866F7" w:rsidRDefault="005866F7" w:rsidP="005866F7">
            <w:pPr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</w:p>
        </w:tc>
      </w:tr>
      <w:tr w:rsidR="007E7ABE" w14:paraId="1E3E9F13" w14:textId="77777777" w:rsidTr="00CB7B75">
        <w:tc>
          <w:tcPr>
            <w:tcW w:w="9781" w:type="dxa"/>
          </w:tcPr>
          <w:p w14:paraId="30789D7D" w14:textId="2DB63BC2" w:rsidR="007E7ABE" w:rsidRPr="005866F7" w:rsidRDefault="005866F7" w:rsidP="00635715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lastRenderedPageBreak/>
              <w:t>Ejemplo de carta</w:t>
            </w:r>
          </w:p>
        </w:tc>
      </w:tr>
      <w:tr w:rsidR="007E7ABE" w14:paraId="6C0FC514" w14:textId="77777777" w:rsidTr="00CB7B75">
        <w:tc>
          <w:tcPr>
            <w:tcW w:w="9781" w:type="dxa"/>
          </w:tcPr>
          <w:p w14:paraId="61D98824" w14:textId="07D2A531" w:rsidR="005866F7" w:rsidRPr="005866F7" w:rsidRDefault="005866F7" w:rsidP="005866F7">
            <w:pPr>
              <w:spacing w:line="240" w:lineRule="atLeast"/>
              <w:jc w:val="center"/>
              <w:rPr>
                <w:rFonts w:ascii="Arial" w:hAnsi="Arial" w:cs="Arial"/>
                <w:b/>
                <w:szCs w:val="20"/>
              </w:rPr>
            </w:pPr>
            <w:r w:rsidRPr="005866F7">
              <w:rPr>
                <w:rFonts w:ascii="Arial" w:hAnsi="Arial" w:cs="Arial"/>
                <w:b/>
                <w:szCs w:val="20"/>
              </w:rPr>
              <w:t xml:space="preserve">CARTA DE </w:t>
            </w:r>
            <w:r>
              <w:rPr>
                <w:rFonts w:ascii="Arial" w:hAnsi="Arial" w:cs="Arial"/>
                <w:b/>
                <w:szCs w:val="20"/>
              </w:rPr>
              <w:t>SALUDO</w:t>
            </w:r>
          </w:p>
          <w:p w14:paraId="7148B1A1" w14:textId="77777777" w:rsidR="005866F7" w:rsidRPr="005866F7" w:rsidRDefault="005866F7" w:rsidP="005866F7">
            <w:pPr>
              <w:spacing w:line="240" w:lineRule="atLeast"/>
              <w:jc w:val="center"/>
              <w:rPr>
                <w:rFonts w:ascii="Arial" w:hAnsi="Arial" w:cs="Arial"/>
                <w:b/>
                <w:szCs w:val="20"/>
              </w:rPr>
            </w:pPr>
          </w:p>
          <w:p w14:paraId="0CD3648E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24C540D4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3E54C30F" w14:textId="236E7A8C" w:rsidR="005866F7" w:rsidRPr="005866F7" w:rsidRDefault="005866F7" w:rsidP="005866F7">
            <w:pPr>
              <w:spacing w:line="240" w:lineRule="atLeast"/>
              <w:jc w:val="right"/>
              <w:rPr>
                <w:rFonts w:ascii="Arial" w:hAnsi="Arial" w:cs="Arial"/>
                <w:szCs w:val="20"/>
              </w:rPr>
            </w:pPr>
            <w:r w:rsidRPr="005866F7">
              <w:rPr>
                <w:rFonts w:ascii="Arial" w:hAnsi="Arial" w:cs="Arial"/>
                <w:szCs w:val="20"/>
              </w:rPr>
              <w:t>V</w:t>
            </w:r>
            <w:r>
              <w:rPr>
                <w:rFonts w:ascii="Arial" w:hAnsi="Arial" w:cs="Arial"/>
                <w:szCs w:val="20"/>
              </w:rPr>
              <w:t>illarrica, 30 de marzo de 2020</w:t>
            </w:r>
          </w:p>
          <w:p w14:paraId="54CBD936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2B58C063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06D972A8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5F103E98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23E34255" w14:textId="5A4912D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Estimado profesor</w:t>
            </w:r>
          </w:p>
          <w:p w14:paraId="60746FE6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  <w:r w:rsidRPr="005866F7">
              <w:rPr>
                <w:rFonts w:ascii="Arial" w:hAnsi="Arial" w:cs="Arial"/>
                <w:szCs w:val="20"/>
              </w:rPr>
              <w:t>Presente,</w:t>
            </w:r>
          </w:p>
          <w:p w14:paraId="6DF5AD28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0500D93C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0C9A9676" w14:textId="761A3C2D" w:rsidR="005866F7" w:rsidRPr="005866F7" w:rsidRDefault="005866F7" w:rsidP="005866F7">
            <w:pPr>
              <w:spacing w:line="240" w:lineRule="atLeast"/>
              <w:ind w:firstLine="708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Han sido días largos, todos los días me levanto a las 8 de la mañana para revisar mi correo, ese que usted nos planteó hacer en la actividad pasada, para ver si tengo nuevas actividades para hacer mientras pasa esto del Coronavirus o COVID 19</w:t>
            </w:r>
            <w:r w:rsidRPr="005866F7">
              <w:rPr>
                <w:rFonts w:ascii="Arial" w:hAnsi="Arial" w:cs="Arial"/>
                <w:szCs w:val="20"/>
              </w:rPr>
              <w:t>.</w:t>
            </w:r>
          </w:p>
          <w:p w14:paraId="218AE12B" w14:textId="77777777" w:rsidR="005866F7" w:rsidRPr="005866F7" w:rsidRDefault="005866F7" w:rsidP="005866F7">
            <w:pPr>
              <w:spacing w:line="240" w:lineRule="atLeast"/>
              <w:ind w:firstLine="708"/>
              <w:jc w:val="both"/>
              <w:rPr>
                <w:rFonts w:ascii="Arial" w:hAnsi="Arial" w:cs="Arial"/>
                <w:szCs w:val="20"/>
              </w:rPr>
            </w:pPr>
          </w:p>
          <w:p w14:paraId="67ED0037" w14:textId="3CB5A157" w:rsidR="005866F7" w:rsidRPr="005866F7" w:rsidRDefault="005866F7" w:rsidP="005866F7">
            <w:pPr>
              <w:spacing w:line="240" w:lineRule="atLeast"/>
              <w:ind w:firstLine="708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Durante la mañana me dedico a leer mucho, sobre todo los diarios on line y ver cómo el virus avanza en cuanto a sus cifras de contagiados, para mí no es nada alentador saber que Chile tiene más contagiados que algunos países que tienen más población</w:t>
            </w:r>
            <w:r w:rsidRPr="005866F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 xml:space="preserve"> Eso da para pensar en qué estaremos haciendo mal como país, yo creo que sería bueno que todos hagan cuarentena obligatoria.</w:t>
            </w:r>
          </w:p>
          <w:p w14:paraId="0A2E36C5" w14:textId="77777777" w:rsidR="005866F7" w:rsidRPr="005866F7" w:rsidRDefault="005866F7" w:rsidP="005866F7">
            <w:pPr>
              <w:spacing w:line="240" w:lineRule="atLeast"/>
              <w:ind w:firstLine="708"/>
              <w:jc w:val="both"/>
              <w:rPr>
                <w:rFonts w:ascii="Arial" w:hAnsi="Arial" w:cs="Arial"/>
                <w:szCs w:val="20"/>
              </w:rPr>
            </w:pPr>
          </w:p>
          <w:p w14:paraId="29F7CF8D" w14:textId="19D9AC9B" w:rsidR="005866F7" w:rsidRPr="005866F7" w:rsidRDefault="005866F7" w:rsidP="005866F7">
            <w:pPr>
              <w:spacing w:line="240" w:lineRule="atLeast"/>
              <w:ind w:firstLine="708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Le cuento en lo personal que me he acercado más a mi papá este tiempo, creo que nuestra relación mejora. He sabido cosas que me han hecho admirarlo nuevamente. Cocino todos los días junto a él y después en la tarde jugamos Play Station. Me gana siempre. </w:t>
            </w:r>
          </w:p>
          <w:p w14:paraId="22E21F9A" w14:textId="77777777" w:rsidR="005866F7" w:rsidRPr="005866F7" w:rsidRDefault="005866F7" w:rsidP="005866F7">
            <w:pPr>
              <w:spacing w:line="240" w:lineRule="atLeast"/>
              <w:ind w:firstLine="708"/>
              <w:jc w:val="both"/>
              <w:rPr>
                <w:rFonts w:ascii="Arial" w:hAnsi="Arial" w:cs="Arial"/>
                <w:szCs w:val="20"/>
              </w:rPr>
            </w:pPr>
          </w:p>
          <w:p w14:paraId="57E32671" w14:textId="64809FB1" w:rsidR="005866F7" w:rsidRPr="005866F7" w:rsidRDefault="005866F7" w:rsidP="005866F7">
            <w:pPr>
              <w:spacing w:line="240" w:lineRule="atLeast"/>
              <w:ind w:firstLine="708"/>
              <w:jc w:val="both"/>
              <w:rPr>
                <w:rFonts w:ascii="Arial" w:hAnsi="Arial" w:cs="Arial"/>
                <w:szCs w:val="20"/>
              </w:rPr>
            </w:pPr>
            <w:r w:rsidRPr="005866F7">
              <w:rPr>
                <w:rFonts w:ascii="Arial" w:hAnsi="Arial" w:cs="Arial"/>
                <w:szCs w:val="20"/>
              </w:rPr>
              <w:t xml:space="preserve">En resumen, </w:t>
            </w:r>
            <w:r w:rsidR="00CB7B75">
              <w:rPr>
                <w:rFonts w:ascii="Arial" w:hAnsi="Arial" w:cs="Arial"/>
                <w:szCs w:val="20"/>
              </w:rPr>
              <w:t>creo que este tiempo me ha servido para crecer como persona, pero no niego que extraño salir, ir al colegio y ver a mis amigos. Espero que se encuentre usted muy bien y gracias.</w:t>
            </w:r>
          </w:p>
          <w:p w14:paraId="733C2AC7" w14:textId="77777777" w:rsidR="005866F7" w:rsidRPr="005866F7" w:rsidRDefault="005866F7" w:rsidP="00CB7B75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1D24D979" w14:textId="77777777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</w:p>
          <w:p w14:paraId="29B7CB07" w14:textId="023AF214" w:rsidR="005866F7" w:rsidRPr="005866F7" w:rsidRDefault="00CB7B75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Periquiño de los Palotiños Urquiza</w:t>
            </w:r>
          </w:p>
          <w:p w14:paraId="0AF49DBE" w14:textId="7F33AE38" w:rsidR="005866F7" w:rsidRPr="005866F7" w:rsidRDefault="00CB7B75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Alumno de Sexto básico</w:t>
            </w:r>
          </w:p>
          <w:p w14:paraId="65543F76" w14:textId="685D855D" w:rsidR="005866F7" w:rsidRPr="005866F7" w:rsidRDefault="00CB7B75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Colegio Pedro de Valdivia de Villarrica</w:t>
            </w:r>
          </w:p>
          <w:p w14:paraId="6C138FF8" w14:textId="7AA01CAB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  <w:r w:rsidRPr="005866F7">
              <w:rPr>
                <w:rFonts w:ascii="Arial" w:hAnsi="Arial" w:cs="Arial"/>
                <w:szCs w:val="20"/>
              </w:rPr>
              <w:t>- Contacto telefónico: +</w:t>
            </w:r>
            <w:r w:rsidR="00CB7B75">
              <w:rPr>
                <w:rFonts w:ascii="Arial" w:hAnsi="Arial" w:cs="Arial"/>
                <w:szCs w:val="20"/>
              </w:rPr>
              <w:t>56</w:t>
            </w:r>
            <w:r w:rsidRPr="005866F7">
              <w:rPr>
                <w:rFonts w:ascii="Arial" w:hAnsi="Arial" w:cs="Arial"/>
                <w:szCs w:val="20"/>
              </w:rPr>
              <w:t xml:space="preserve"> </w:t>
            </w:r>
            <w:r w:rsidR="00CB7B75">
              <w:rPr>
                <w:rFonts w:ascii="Arial" w:hAnsi="Arial" w:cs="Arial"/>
                <w:szCs w:val="20"/>
              </w:rPr>
              <w:t>987805851</w:t>
            </w:r>
          </w:p>
          <w:p w14:paraId="458711D5" w14:textId="6798D67A" w:rsidR="005866F7" w:rsidRPr="005866F7" w:rsidRDefault="005866F7" w:rsidP="005866F7">
            <w:pPr>
              <w:spacing w:line="240" w:lineRule="atLeast"/>
              <w:jc w:val="both"/>
              <w:rPr>
                <w:rFonts w:ascii="Arial" w:hAnsi="Arial" w:cs="Arial"/>
                <w:szCs w:val="20"/>
              </w:rPr>
            </w:pPr>
            <w:r w:rsidRPr="005866F7">
              <w:rPr>
                <w:rFonts w:ascii="Arial" w:hAnsi="Arial" w:cs="Arial"/>
                <w:szCs w:val="20"/>
              </w:rPr>
              <w:t xml:space="preserve">- Correo electrónico: </w:t>
            </w:r>
            <w:r w:rsidR="00CB7B75">
              <w:rPr>
                <w:rFonts w:ascii="Arial" w:hAnsi="Arial" w:cs="Arial"/>
                <w:szCs w:val="20"/>
              </w:rPr>
              <w:t xml:space="preserve">Periquiñodp@gmail.com </w:t>
            </w:r>
            <w:r w:rsidRPr="005866F7">
              <w:rPr>
                <w:rFonts w:ascii="Arial" w:hAnsi="Arial" w:cs="Arial"/>
                <w:szCs w:val="20"/>
              </w:rPr>
              <w:t xml:space="preserve"> </w:t>
            </w:r>
          </w:p>
          <w:p w14:paraId="5E9A99EB" w14:textId="77777777" w:rsidR="007E7ABE" w:rsidRDefault="007E7ABE" w:rsidP="007E7ABE">
            <w:pPr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</w:p>
        </w:tc>
      </w:tr>
      <w:tr w:rsidR="007E7ABE" w14:paraId="01AE7DF1" w14:textId="77777777" w:rsidTr="00CB7B75">
        <w:tc>
          <w:tcPr>
            <w:tcW w:w="9781" w:type="dxa"/>
          </w:tcPr>
          <w:p w14:paraId="0C549237" w14:textId="3A761B17" w:rsidR="007E7ABE" w:rsidRDefault="00CB7B75" w:rsidP="00635715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Envía la carta como archivo adjunto al correo </w:t>
            </w:r>
            <w:hyperlink r:id="rId16" w:history="1">
              <w:r w:rsidRPr="003C70EB">
                <w:rPr>
                  <w:rStyle w:val="Hipervnculo"/>
                  <w:rFonts w:ascii="Verdana" w:hAnsi="Verdana" w:cs="Verdana"/>
                </w:rPr>
                <w:t>n.mellado.guzman@gmail.com</w:t>
              </w:r>
            </w:hyperlink>
            <w:r>
              <w:rPr>
                <w:rFonts w:ascii="Verdana" w:hAnsi="Verdana" w:cs="Verdana"/>
              </w:rPr>
              <w:t xml:space="preserve"> colocando en el asunto Carta de </w:t>
            </w:r>
            <w:r w:rsidR="008C1B8E">
              <w:rPr>
                <w:rFonts w:ascii="Verdana" w:hAnsi="Verdana" w:cs="Verdana"/>
              </w:rPr>
              <w:t xml:space="preserve">saludo </w:t>
            </w:r>
            <w:r>
              <w:rPr>
                <w:rFonts w:ascii="Verdana" w:hAnsi="Verdana" w:cs="Verdana"/>
              </w:rPr>
              <w:t>+ Tu nombre y apellido</w:t>
            </w:r>
          </w:p>
          <w:p w14:paraId="3ED84F15" w14:textId="77777777" w:rsidR="00CB7B75" w:rsidRDefault="00CB7B75" w:rsidP="00635715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Plazo de envío: 09 de abril de 2020</w:t>
            </w:r>
          </w:p>
          <w:p w14:paraId="45705660" w14:textId="3F65C8E2" w:rsidR="00CB7B75" w:rsidRPr="00CB7B75" w:rsidRDefault="00CB7B75" w:rsidP="00CB7B75">
            <w:pPr>
              <w:pStyle w:val="Prrafodelista"/>
              <w:widowControl w:val="0"/>
              <w:autoSpaceDE w:val="0"/>
              <w:autoSpaceDN w:val="0"/>
              <w:adjustRightInd w:val="0"/>
              <w:spacing w:before="8" w:line="276" w:lineRule="auto"/>
              <w:rPr>
                <w:rFonts w:ascii="Verdana" w:hAnsi="Verdana" w:cs="Verdana"/>
              </w:rPr>
            </w:pPr>
          </w:p>
        </w:tc>
      </w:tr>
    </w:tbl>
    <w:p w14:paraId="19CE5015" w14:textId="77777777" w:rsidR="007E7ABE" w:rsidRPr="007E7ABE" w:rsidRDefault="007E7ABE" w:rsidP="007E7ABE">
      <w:pPr>
        <w:widowControl w:val="0"/>
        <w:autoSpaceDE w:val="0"/>
        <w:autoSpaceDN w:val="0"/>
        <w:adjustRightInd w:val="0"/>
        <w:spacing w:before="8" w:line="276" w:lineRule="auto"/>
        <w:rPr>
          <w:rFonts w:ascii="Verdana" w:hAnsi="Verdana" w:cs="Verdana"/>
        </w:rPr>
        <w:sectPr w:rsidR="007E7ABE" w:rsidRPr="007E7ABE" w:rsidSect="00F74530">
          <w:type w:val="continuous"/>
          <w:pgSz w:w="12240" w:h="15840"/>
          <w:pgMar w:top="993" w:right="1720" w:bottom="280" w:left="1720" w:header="720" w:footer="720" w:gutter="0"/>
          <w:cols w:space="720" w:equalWidth="0">
            <w:col w:w="8800"/>
          </w:cols>
          <w:noEndnote/>
        </w:sectPr>
      </w:pPr>
    </w:p>
    <w:p w14:paraId="489047CC" w14:textId="61020BAA" w:rsidR="007929E5" w:rsidRPr="00663F7D" w:rsidRDefault="007929E5" w:rsidP="00663F7D">
      <w:pPr>
        <w:tabs>
          <w:tab w:val="left" w:pos="6795"/>
        </w:tabs>
        <w:rPr>
          <w:rFonts w:ascii="Arial" w:hAnsi="Arial" w:cs="Arial"/>
        </w:rPr>
      </w:pPr>
    </w:p>
    <w:sectPr w:rsidR="007929E5" w:rsidRPr="00663F7D" w:rsidSect="00D91B14">
      <w:type w:val="continuous"/>
      <w:pgSz w:w="12247" w:h="18711" w:code="5"/>
      <w:pgMar w:top="720" w:right="1043" w:bottom="358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CE23D" w14:textId="77777777" w:rsidR="00801EC5" w:rsidRDefault="00801EC5" w:rsidP="00D11670">
      <w:r>
        <w:separator/>
      </w:r>
    </w:p>
  </w:endnote>
  <w:endnote w:type="continuationSeparator" w:id="0">
    <w:p w14:paraId="231B645F" w14:textId="77777777" w:rsidR="00801EC5" w:rsidRDefault="00801EC5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35E41" w14:textId="77777777" w:rsidR="00801EC5" w:rsidRDefault="00801EC5" w:rsidP="00D11670">
      <w:r>
        <w:separator/>
      </w:r>
    </w:p>
  </w:footnote>
  <w:footnote w:type="continuationSeparator" w:id="0">
    <w:p w14:paraId="14EC637C" w14:textId="77777777" w:rsidR="00801EC5" w:rsidRDefault="00801EC5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74B1D"/>
    <w:multiLevelType w:val="hybridMultilevel"/>
    <w:tmpl w:val="EAFECD3A"/>
    <w:lvl w:ilvl="0" w:tplc="C622A7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C130F"/>
    <w:multiLevelType w:val="hybridMultilevel"/>
    <w:tmpl w:val="C2EA1F06"/>
    <w:lvl w:ilvl="0" w:tplc="34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FDC1480"/>
    <w:multiLevelType w:val="hybridMultilevel"/>
    <w:tmpl w:val="1DF226E6"/>
    <w:lvl w:ilvl="0" w:tplc="C0505D0C">
      <w:start w:val="1"/>
      <w:numFmt w:val="decimal"/>
      <w:lvlText w:val="%1."/>
      <w:lvlJc w:val="left"/>
      <w:pPr>
        <w:ind w:left="561" w:hanging="37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66" w:hanging="360"/>
      </w:pPr>
    </w:lvl>
    <w:lvl w:ilvl="2" w:tplc="340A001B" w:tentative="1">
      <w:start w:val="1"/>
      <w:numFmt w:val="lowerRoman"/>
      <w:lvlText w:val="%3."/>
      <w:lvlJc w:val="right"/>
      <w:pPr>
        <w:ind w:left="1986" w:hanging="180"/>
      </w:pPr>
    </w:lvl>
    <w:lvl w:ilvl="3" w:tplc="340A000F" w:tentative="1">
      <w:start w:val="1"/>
      <w:numFmt w:val="decimal"/>
      <w:lvlText w:val="%4."/>
      <w:lvlJc w:val="left"/>
      <w:pPr>
        <w:ind w:left="2706" w:hanging="360"/>
      </w:pPr>
    </w:lvl>
    <w:lvl w:ilvl="4" w:tplc="340A0019" w:tentative="1">
      <w:start w:val="1"/>
      <w:numFmt w:val="lowerLetter"/>
      <w:lvlText w:val="%5."/>
      <w:lvlJc w:val="left"/>
      <w:pPr>
        <w:ind w:left="3426" w:hanging="360"/>
      </w:pPr>
    </w:lvl>
    <w:lvl w:ilvl="5" w:tplc="340A001B" w:tentative="1">
      <w:start w:val="1"/>
      <w:numFmt w:val="lowerRoman"/>
      <w:lvlText w:val="%6."/>
      <w:lvlJc w:val="right"/>
      <w:pPr>
        <w:ind w:left="4146" w:hanging="180"/>
      </w:pPr>
    </w:lvl>
    <w:lvl w:ilvl="6" w:tplc="340A000F" w:tentative="1">
      <w:start w:val="1"/>
      <w:numFmt w:val="decimal"/>
      <w:lvlText w:val="%7."/>
      <w:lvlJc w:val="left"/>
      <w:pPr>
        <w:ind w:left="4866" w:hanging="360"/>
      </w:pPr>
    </w:lvl>
    <w:lvl w:ilvl="7" w:tplc="340A0019" w:tentative="1">
      <w:start w:val="1"/>
      <w:numFmt w:val="lowerLetter"/>
      <w:lvlText w:val="%8."/>
      <w:lvlJc w:val="left"/>
      <w:pPr>
        <w:ind w:left="5586" w:hanging="360"/>
      </w:pPr>
    </w:lvl>
    <w:lvl w:ilvl="8" w:tplc="340A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70678"/>
    <w:multiLevelType w:val="hybridMultilevel"/>
    <w:tmpl w:val="5B4E47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D1621"/>
    <w:multiLevelType w:val="hybridMultilevel"/>
    <w:tmpl w:val="274E46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27B32"/>
    <w:multiLevelType w:val="hybridMultilevel"/>
    <w:tmpl w:val="24A2B2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A704C"/>
    <w:multiLevelType w:val="hybridMultilevel"/>
    <w:tmpl w:val="F438D40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5B7ECA"/>
    <w:multiLevelType w:val="hybridMultilevel"/>
    <w:tmpl w:val="D78A84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E2B8B"/>
    <w:multiLevelType w:val="hybridMultilevel"/>
    <w:tmpl w:val="2F3C59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FA5858"/>
    <w:multiLevelType w:val="hybridMultilevel"/>
    <w:tmpl w:val="C44C24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F3640C"/>
    <w:multiLevelType w:val="hybridMultilevel"/>
    <w:tmpl w:val="D4AEC58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F23DE"/>
    <w:multiLevelType w:val="hybridMultilevel"/>
    <w:tmpl w:val="8102C9EC"/>
    <w:lvl w:ilvl="0" w:tplc="34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4B8F7B7C"/>
    <w:multiLevelType w:val="hybridMultilevel"/>
    <w:tmpl w:val="012426F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9678A8"/>
    <w:multiLevelType w:val="hybridMultilevel"/>
    <w:tmpl w:val="014898E4"/>
    <w:lvl w:ilvl="0" w:tplc="F1B2E0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73B2F"/>
    <w:multiLevelType w:val="hybridMultilevel"/>
    <w:tmpl w:val="99141EC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73488"/>
    <w:multiLevelType w:val="hybridMultilevel"/>
    <w:tmpl w:val="E3BC3E94"/>
    <w:lvl w:ilvl="0" w:tplc="BBA2AF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3E05FE"/>
    <w:multiLevelType w:val="hybridMultilevel"/>
    <w:tmpl w:val="43AEF00E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8">
    <w:nsid w:val="62A17980"/>
    <w:multiLevelType w:val="hybridMultilevel"/>
    <w:tmpl w:val="C25CFFF4"/>
    <w:lvl w:ilvl="0" w:tplc="340A0001">
      <w:start w:val="1"/>
      <w:numFmt w:val="bullet"/>
      <w:lvlText w:val=""/>
      <w:lvlJc w:val="left"/>
      <w:pPr>
        <w:ind w:left="191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9">
    <w:nsid w:val="6B2A0391"/>
    <w:multiLevelType w:val="hybridMultilevel"/>
    <w:tmpl w:val="939C5D58"/>
    <w:lvl w:ilvl="0" w:tplc="B4DCF0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0C2C7D"/>
    <w:multiLevelType w:val="hybridMultilevel"/>
    <w:tmpl w:val="280CC8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40320A"/>
    <w:multiLevelType w:val="hybridMultilevel"/>
    <w:tmpl w:val="AB2890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310227"/>
    <w:multiLevelType w:val="hybridMultilevel"/>
    <w:tmpl w:val="9D3C727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8A51571"/>
    <w:multiLevelType w:val="hybridMultilevel"/>
    <w:tmpl w:val="8A1E24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5"/>
  </w:num>
  <w:num w:numId="5">
    <w:abstractNumId w:val="23"/>
  </w:num>
  <w:num w:numId="6">
    <w:abstractNumId w:val="19"/>
  </w:num>
  <w:num w:numId="7">
    <w:abstractNumId w:val="8"/>
  </w:num>
  <w:num w:numId="8">
    <w:abstractNumId w:val="20"/>
  </w:num>
  <w:num w:numId="9">
    <w:abstractNumId w:val="1"/>
  </w:num>
  <w:num w:numId="10">
    <w:abstractNumId w:val="11"/>
  </w:num>
  <w:num w:numId="11">
    <w:abstractNumId w:val="9"/>
  </w:num>
  <w:num w:numId="12">
    <w:abstractNumId w:val="16"/>
  </w:num>
  <w:num w:numId="13">
    <w:abstractNumId w:val="12"/>
  </w:num>
  <w:num w:numId="14">
    <w:abstractNumId w:val="2"/>
  </w:num>
  <w:num w:numId="15">
    <w:abstractNumId w:val="18"/>
  </w:num>
  <w:num w:numId="16">
    <w:abstractNumId w:val="17"/>
  </w:num>
  <w:num w:numId="17">
    <w:abstractNumId w:val="13"/>
  </w:num>
  <w:num w:numId="18">
    <w:abstractNumId w:val="22"/>
  </w:num>
  <w:num w:numId="19">
    <w:abstractNumId w:val="21"/>
  </w:num>
  <w:num w:numId="20">
    <w:abstractNumId w:val="6"/>
  </w:num>
  <w:num w:numId="21">
    <w:abstractNumId w:val="10"/>
  </w:num>
  <w:num w:numId="22">
    <w:abstractNumId w:val="4"/>
  </w:num>
  <w:num w:numId="23">
    <w:abstractNumId w:val="15"/>
  </w:num>
  <w:num w:numId="2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942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1F3339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2F6657"/>
    <w:rsid w:val="002F6F01"/>
    <w:rsid w:val="00301DE1"/>
    <w:rsid w:val="003026B9"/>
    <w:rsid w:val="003027D5"/>
    <w:rsid w:val="003048C4"/>
    <w:rsid w:val="0030560C"/>
    <w:rsid w:val="00305C6A"/>
    <w:rsid w:val="003063C3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5648C"/>
    <w:rsid w:val="003603EF"/>
    <w:rsid w:val="00362C4D"/>
    <w:rsid w:val="00362F2F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A7511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0EB0"/>
    <w:rsid w:val="004E4AC6"/>
    <w:rsid w:val="004E65E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81C4B"/>
    <w:rsid w:val="005866F7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02"/>
    <w:rsid w:val="00623F9A"/>
    <w:rsid w:val="006244D9"/>
    <w:rsid w:val="0062723F"/>
    <w:rsid w:val="00632CB3"/>
    <w:rsid w:val="00633614"/>
    <w:rsid w:val="00633F91"/>
    <w:rsid w:val="00635715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3F7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29E5"/>
    <w:rsid w:val="00792F7A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E7ABE"/>
    <w:rsid w:val="007F3404"/>
    <w:rsid w:val="007F3E88"/>
    <w:rsid w:val="007F6A33"/>
    <w:rsid w:val="007F71C3"/>
    <w:rsid w:val="00800318"/>
    <w:rsid w:val="00801EC5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4661E"/>
    <w:rsid w:val="00852D3C"/>
    <w:rsid w:val="00853B77"/>
    <w:rsid w:val="00854433"/>
    <w:rsid w:val="008562F0"/>
    <w:rsid w:val="00871387"/>
    <w:rsid w:val="00872DE8"/>
    <w:rsid w:val="00875E18"/>
    <w:rsid w:val="0089340C"/>
    <w:rsid w:val="00896726"/>
    <w:rsid w:val="00897FBC"/>
    <w:rsid w:val="008A5CFF"/>
    <w:rsid w:val="008B6227"/>
    <w:rsid w:val="008C1B8E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8F7459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52BA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24D9"/>
    <w:rsid w:val="00A03C76"/>
    <w:rsid w:val="00A0707B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33CF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470C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B7B75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575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45FD"/>
    <w:rsid w:val="00D66871"/>
    <w:rsid w:val="00D67AA5"/>
    <w:rsid w:val="00D7130D"/>
    <w:rsid w:val="00D72F9A"/>
    <w:rsid w:val="00D759A1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3EBD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96AD2"/>
    <w:rsid w:val="00EA4701"/>
    <w:rsid w:val="00EB0664"/>
    <w:rsid w:val="00EB270B"/>
    <w:rsid w:val="00EC02DE"/>
    <w:rsid w:val="00EC0E4B"/>
    <w:rsid w:val="00EC3E4D"/>
    <w:rsid w:val="00EC4390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56"/>
    <w:rsid w:val="00F240D9"/>
    <w:rsid w:val="00F246C2"/>
    <w:rsid w:val="00F26CC1"/>
    <w:rsid w:val="00F3051F"/>
    <w:rsid w:val="00F31E86"/>
    <w:rsid w:val="00F32A38"/>
    <w:rsid w:val="00F408BE"/>
    <w:rsid w:val="00F41E39"/>
    <w:rsid w:val="00F430D1"/>
    <w:rsid w:val="00F43207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74530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E7067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23FB6684-7FAF-494F-85E2-748168A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link w:val="Ttulo5Car"/>
    <w:uiPriority w:val="9"/>
    <w:qFormat/>
    <w:rsid w:val="00792F7A"/>
    <w:pPr>
      <w:spacing w:before="100" w:beforeAutospacing="1" w:after="100" w:afterAutospacing="1"/>
      <w:outlineLvl w:val="4"/>
    </w:pPr>
    <w:rPr>
      <w:b/>
      <w:bCs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has-text-weight-bold">
    <w:name w:val="has-text-weight-bold"/>
    <w:basedOn w:val="Normal"/>
    <w:rsid w:val="00B6470C"/>
    <w:pPr>
      <w:spacing w:before="100" w:beforeAutospacing="1" w:after="100" w:afterAutospacing="1"/>
    </w:pPr>
    <w:rPr>
      <w:lang w:eastAsia="es-CL"/>
    </w:rPr>
  </w:style>
  <w:style w:type="paragraph" w:customStyle="1" w:styleId="level-item">
    <w:name w:val="level-item"/>
    <w:basedOn w:val="Normal"/>
    <w:rsid w:val="00D32575"/>
    <w:pPr>
      <w:spacing w:before="100" w:beforeAutospacing="1" w:after="100" w:afterAutospacing="1"/>
    </w:pPr>
    <w:rPr>
      <w:lang w:eastAsia="es-CL"/>
    </w:rPr>
  </w:style>
  <w:style w:type="character" w:styleId="nfasis">
    <w:name w:val="Emphasis"/>
    <w:uiPriority w:val="20"/>
    <w:qFormat/>
    <w:rsid w:val="00581C4B"/>
    <w:rPr>
      <w:i/>
      <w:iCs/>
    </w:rPr>
  </w:style>
  <w:style w:type="character" w:customStyle="1" w:styleId="Ttulo5Car">
    <w:name w:val="Título 5 Car"/>
    <w:basedOn w:val="Fuentedeprrafopredeter"/>
    <w:link w:val="Ttulo5"/>
    <w:uiPriority w:val="9"/>
    <w:rsid w:val="00792F7A"/>
    <w:rPr>
      <w:rFonts w:ascii="Times New Roman" w:eastAsia="Times New Roman" w:hAnsi="Times New Roman" w:cs="Times New Roman"/>
      <w:b/>
      <w:bCs/>
      <w:sz w:val="20"/>
      <w:szCs w:val="20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8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n.mellado.guzman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934ECC-E015-418E-B5AD-B1D2593EC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0</TotalTime>
  <Pages>6</Pages>
  <Words>536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2</cp:revision>
  <dcterms:created xsi:type="dcterms:W3CDTF">2020-03-27T15:41:00Z</dcterms:created>
  <dcterms:modified xsi:type="dcterms:W3CDTF">2020-03-27T15:41:00Z</dcterms:modified>
</cp:coreProperties>
</file>