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300FA609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2A7590F4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11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14878C0D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504B64">
                              <w:rPr>
                                <w:rFonts w:ascii="Calibri" w:hAnsi="Calibri"/>
                                <w:sz w:val="18"/>
                              </w:rPr>
                              <w:t>Artes Visuales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618CE53A" w:rsidR="00716059" w:rsidRDefault="00C368BF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2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14878C0D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504B64">
                        <w:rPr>
                          <w:rFonts w:ascii="Calibri" w:hAnsi="Calibri"/>
                          <w:sz w:val="18"/>
                        </w:rPr>
                        <w:t>Artes Visuales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618CE53A" w:rsidR="00716059" w:rsidRDefault="00C368BF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2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50076280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41AC5403" w:rsidR="00716059" w:rsidRDefault="00716059" w:rsidP="00716059">
      <w:pPr>
        <w:rPr>
          <w:sz w:val="28"/>
        </w:rPr>
      </w:pPr>
    </w:p>
    <w:p w14:paraId="1C818C54" w14:textId="29A7ECAE" w:rsidR="00716059" w:rsidRPr="008B6025" w:rsidRDefault="00716059" w:rsidP="002F03A0">
      <w:pPr>
        <w:rPr>
          <w:rFonts w:asciiTheme="majorHAnsi" w:hAnsiTheme="majorHAnsi"/>
          <w:b/>
          <w:sz w:val="12"/>
          <w:szCs w:val="28"/>
        </w:rPr>
      </w:pPr>
    </w:p>
    <w:p w14:paraId="3480285E" w14:textId="27E29EEB" w:rsidR="00B97792" w:rsidRDefault="00C3559B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CREACIÓN DE UN PAISAJE CHILENO</w:t>
      </w:r>
    </w:p>
    <w:p w14:paraId="2FCC819E" w14:textId="5467FDCB" w:rsidR="00716059" w:rsidRDefault="006C2862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249C708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961"/>
        <w:gridCol w:w="1276"/>
        <w:gridCol w:w="1843"/>
        <w:gridCol w:w="2518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65B1E8F2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FA7CD2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0FFD6AF6" w:rsidR="00716059" w:rsidRDefault="005B7435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4A93E5A9" w:rsidR="00716059" w:rsidRDefault="00716059" w:rsidP="00FA7CD2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51B52275" w:rsidR="00716059" w:rsidRDefault="00C3559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</w:t>
            </w:r>
            <w:r w:rsidR="0005011E">
              <w:rPr>
                <w:rFonts w:asciiTheme="majorHAnsi" w:hAnsiTheme="majorHAnsi"/>
              </w:rPr>
              <w:t>/03/2020</w:t>
            </w:r>
          </w:p>
        </w:tc>
      </w:tr>
      <w:tr w:rsidR="00195823" w14:paraId="54A0AB03" w14:textId="4F8609BD" w:rsidTr="00FA7CD2">
        <w:trPr>
          <w:trHeight w:val="251"/>
          <w:jc w:val="center"/>
        </w:trPr>
        <w:tc>
          <w:tcPr>
            <w:tcW w:w="4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312877AD" w:rsidR="00195823" w:rsidRDefault="00AE3600" w:rsidP="00AE3600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</w:t>
            </w:r>
            <w:r w:rsidR="00195823"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56053149" w14:textId="68BCAFB7" w:rsidR="00195823" w:rsidRPr="00504B64" w:rsidRDefault="00195823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2B6EA5">
              <w:rPr>
                <w:rFonts w:asciiTheme="majorHAnsi" w:hAnsiTheme="majorHAnsi"/>
              </w:rPr>
              <w:t xml:space="preserve"> </w:t>
            </w:r>
            <w:r w:rsidR="00504B64">
              <w:rPr>
                <w:rFonts w:asciiTheme="majorHAnsi" w:hAnsiTheme="majorHAnsi"/>
              </w:rPr>
              <w:t>01</w:t>
            </w:r>
          </w:p>
          <w:p w14:paraId="25AF641E" w14:textId="5EDC6D98" w:rsidR="00504B64" w:rsidRPr="00504B64" w:rsidRDefault="00DA0740" w:rsidP="00331821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Expresar y c</w:t>
            </w:r>
            <w:r w:rsidR="00504B64" w:rsidRPr="00504B64">
              <w:rPr>
                <w:rFonts w:asciiTheme="majorHAnsi" w:hAnsiTheme="majorHAnsi"/>
                <w:lang w:val="es-ES_tradnl"/>
              </w:rPr>
              <w:t xml:space="preserve">rear trabajos de arte </w:t>
            </w:r>
            <w:r>
              <w:rPr>
                <w:rFonts w:asciiTheme="majorHAnsi" w:hAnsiTheme="majorHAnsi"/>
                <w:lang w:val="es-ES_tradnl"/>
              </w:rPr>
              <w:t xml:space="preserve">a partir de </w:t>
            </w:r>
            <w:r w:rsidR="00504B64" w:rsidRPr="00504B64">
              <w:rPr>
                <w:rFonts w:asciiTheme="majorHAnsi" w:hAnsiTheme="majorHAnsi"/>
                <w:lang w:val="es-ES_tradnl"/>
              </w:rPr>
              <w:t xml:space="preserve">la </w:t>
            </w:r>
            <w:r w:rsidR="005D0347">
              <w:rPr>
                <w:rFonts w:asciiTheme="majorHAnsi" w:hAnsiTheme="majorHAnsi"/>
                <w:lang w:val="es-ES_tradnl"/>
              </w:rPr>
              <w:t xml:space="preserve">observación del </w:t>
            </w:r>
            <w:r w:rsidR="00331821" w:rsidRPr="00331821">
              <w:rPr>
                <w:rFonts w:asciiTheme="majorHAnsi" w:hAnsiTheme="majorHAnsi"/>
                <w:lang w:val="es-ES_tradnl"/>
              </w:rPr>
              <w:t>entorno natural: figura humana y paisajes chilenos</w:t>
            </w:r>
            <w:r w:rsidR="00331821">
              <w:rPr>
                <w:rFonts w:asciiTheme="majorHAnsi" w:hAnsiTheme="majorHAnsi"/>
                <w:lang w:val="es-ES_tradnl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83655" w14:textId="54ABB582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620C7E54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B857CB" w14:paraId="26CE141A" w14:textId="77777777" w:rsidTr="00331821">
        <w:trPr>
          <w:trHeight w:val="480"/>
          <w:jc w:val="center"/>
        </w:trPr>
        <w:tc>
          <w:tcPr>
            <w:tcW w:w="467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B857CB" w:rsidRDefault="00B857CB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692BCAB6" w:rsidR="00DA0740" w:rsidRPr="00DA0740" w:rsidRDefault="00DA0740" w:rsidP="0033182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A0740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OBSERVAR Y DESCRIBIR </w:t>
            </w:r>
            <w:r w:rsidR="00331821">
              <w:rPr>
                <w:rFonts w:asciiTheme="majorHAnsi" w:hAnsiTheme="majorHAnsi"/>
                <w:sz w:val="20"/>
                <w:szCs w:val="20"/>
                <w:lang w:val="en-US"/>
              </w:rPr>
              <w:t>OBRAS DE ARTE DE PAISAJES CHILENOS.</w:t>
            </w:r>
          </w:p>
        </w:tc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465C4D85" w:rsidR="00B857CB" w:rsidRDefault="00AE3600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FA7CD2" w14:paraId="21ED4344" w14:textId="77777777" w:rsidTr="00FA7CD2">
        <w:trPr>
          <w:trHeight w:val="585"/>
          <w:jc w:val="center"/>
        </w:trPr>
        <w:tc>
          <w:tcPr>
            <w:tcW w:w="467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F9EE1" w14:textId="77777777" w:rsidR="00FA7CD2" w:rsidRDefault="00FA7CD2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EFC4B" w14:textId="03CCBC82" w:rsidR="00FA7CD2" w:rsidRPr="00DA0740" w:rsidRDefault="00DA0740" w:rsidP="0033182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DA0740">
              <w:rPr>
                <w:rFonts w:asciiTheme="majorHAnsi" w:hAnsiTheme="majorHAnsi"/>
                <w:sz w:val="20"/>
                <w:szCs w:val="20"/>
              </w:rPr>
              <w:t xml:space="preserve">CREAR TRABAJOS DE ARTE BASADOS EN LA OBSERVACIÓN DE </w:t>
            </w:r>
            <w:r w:rsidR="00331821">
              <w:rPr>
                <w:rFonts w:asciiTheme="majorHAnsi" w:hAnsiTheme="majorHAnsi"/>
                <w:sz w:val="20"/>
                <w:szCs w:val="20"/>
              </w:rPr>
              <w:t>PAISAJES CHILENOS.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6260" w14:textId="77777777" w:rsidR="00FA7CD2" w:rsidRDefault="00FA7CD2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  <w:p w14:paraId="3501D24A" w14:textId="1968815F" w:rsidR="00FA7CD2" w:rsidRDefault="00FA7CD2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38B6F80" w:rsidR="0025027A" w:rsidRPr="00047352" w:rsidRDefault="0025027A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2"/>
          <w:szCs w:val="2"/>
          <w:lang w:val="es-ES_tradnl" w:eastAsia="en-US"/>
        </w:rPr>
      </w:pPr>
    </w:p>
    <w:p w14:paraId="0C324830" w14:textId="77777777" w:rsidR="005D0347" w:rsidRPr="00C21FE8" w:rsidRDefault="008D2737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8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ab/>
      </w:r>
    </w:p>
    <w:p w14:paraId="30B2B853" w14:textId="77777777" w:rsidR="00CE65F4" w:rsidRPr="00E44617" w:rsidRDefault="00CE65F4" w:rsidP="00E02A79">
      <w:pPr>
        <w:tabs>
          <w:tab w:val="left" w:pos="851"/>
        </w:tabs>
        <w:jc w:val="both"/>
        <w:rPr>
          <w:rFonts w:ascii="Bookman Old Style" w:eastAsiaTheme="minorHAnsi" w:hAnsi="Bookman Old Style" w:cstheme="minorBidi"/>
          <w:b/>
          <w:i/>
          <w:color w:val="00B050"/>
          <w:sz w:val="22"/>
          <w:szCs w:val="22"/>
          <w:u w:val="single"/>
          <w:lang w:val="es-ES_tradnl" w:eastAsia="en-US"/>
        </w:rPr>
      </w:pPr>
      <w:r w:rsidRPr="00E44617">
        <w:rPr>
          <w:rFonts w:ascii="Bookman Old Style" w:eastAsiaTheme="minorHAnsi" w:hAnsi="Bookman Old Style" w:cstheme="minorBidi"/>
          <w:b/>
          <w:i/>
          <w:color w:val="00B050"/>
          <w:sz w:val="22"/>
          <w:szCs w:val="22"/>
          <w:u w:val="single"/>
          <w:lang w:val="es-ES_tradnl" w:eastAsia="en-US"/>
        </w:rPr>
        <w:t>ACTIVIDAD:</w:t>
      </w:r>
    </w:p>
    <w:p w14:paraId="0063634C" w14:textId="77777777" w:rsidR="00CE65F4" w:rsidRP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6"/>
          <w:szCs w:val="22"/>
          <w:lang w:val="es-ES_tradnl" w:eastAsia="en-US"/>
        </w:rPr>
      </w:pPr>
    </w:p>
    <w:p w14:paraId="1D23980F" w14:textId="49145B08" w:rsidR="00CE65F4" w:rsidRPr="001224AF" w:rsidRDefault="00CE65F4" w:rsidP="001224AF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1-. Observa las </w:t>
      </w:r>
      <w:r w:rsidR="001224AF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pinturas de </w:t>
      </w:r>
      <w:r w:rsidR="00104D7B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paisajes de artistas chilenos y responde las preguntas.</w:t>
      </w:r>
    </w:p>
    <w:p w14:paraId="7B385915" w14:textId="3BBE8193" w:rsid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10402" w:type="dxa"/>
        <w:tblInd w:w="-165" w:type="dxa"/>
        <w:tblBorders>
          <w:top w:val="single" w:sz="18" w:space="0" w:color="FF5050"/>
          <w:left w:val="single" w:sz="18" w:space="0" w:color="FF5050"/>
          <w:bottom w:val="single" w:sz="18" w:space="0" w:color="FF5050"/>
          <w:right w:val="single" w:sz="18" w:space="0" w:color="FF5050"/>
          <w:insideH w:val="single" w:sz="18" w:space="0" w:color="FF5050"/>
          <w:insideV w:val="single" w:sz="18" w:space="0" w:color="FF5050"/>
        </w:tblBorders>
        <w:tblLook w:val="04A0" w:firstRow="1" w:lastRow="0" w:firstColumn="1" w:lastColumn="0" w:noHBand="0" w:noVBand="1"/>
      </w:tblPr>
      <w:tblGrid>
        <w:gridCol w:w="3336"/>
        <w:gridCol w:w="3576"/>
        <w:gridCol w:w="3764"/>
      </w:tblGrid>
      <w:tr w:rsidR="00B043B0" w14:paraId="487FCACA" w14:textId="77777777" w:rsidTr="002F265D">
        <w:trPr>
          <w:trHeight w:val="3190"/>
        </w:trPr>
        <w:tc>
          <w:tcPr>
            <w:tcW w:w="3577" w:type="dxa"/>
          </w:tcPr>
          <w:p w14:paraId="0877063F" w14:textId="7352AF63" w:rsidR="002F265D" w:rsidRDefault="002F265D" w:rsidP="00E02A79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2816" behindDoc="1" locked="0" layoutInCell="1" allowOverlap="1" wp14:anchorId="7BB3E297" wp14:editId="2612AE82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111760</wp:posOffset>
                  </wp:positionV>
                  <wp:extent cx="1974850" cy="1943100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461" y="21388"/>
                      <wp:lineTo x="2146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6" t="19499" r="28515" b="4596"/>
                          <a:stretch/>
                        </pic:blipFill>
                        <pic:spPr bwMode="auto">
                          <a:xfrm>
                            <a:off x="0" y="0"/>
                            <a:ext cx="19748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</w:tcPr>
          <w:p w14:paraId="59375C7A" w14:textId="6DD6964A" w:rsidR="002F265D" w:rsidRDefault="002F265D" w:rsidP="00E02A79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3840" behindDoc="1" locked="0" layoutInCell="1" allowOverlap="1" wp14:anchorId="2D51BF5C" wp14:editId="615144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111760</wp:posOffset>
                  </wp:positionV>
                  <wp:extent cx="2127250" cy="1943100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471" y="21388"/>
                      <wp:lineTo x="21471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6" t="22981" r="24011" b="8426"/>
                          <a:stretch/>
                        </pic:blipFill>
                        <pic:spPr bwMode="auto">
                          <a:xfrm>
                            <a:off x="0" y="0"/>
                            <a:ext cx="21272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</w:tcPr>
          <w:p w14:paraId="3BE39A00" w14:textId="5C50966F" w:rsidR="002F265D" w:rsidRDefault="00B043B0" w:rsidP="00E02A79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4864" behindDoc="1" locked="0" layoutInCell="1" allowOverlap="1" wp14:anchorId="3BBC0FC4" wp14:editId="6E5F58B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92710</wp:posOffset>
                  </wp:positionV>
                  <wp:extent cx="2252980" cy="196850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69" y="21321"/>
                      <wp:lineTo x="21369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4" t="28029" r="26557" b="5293"/>
                          <a:stretch/>
                        </pic:blipFill>
                        <pic:spPr bwMode="auto">
                          <a:xfrm>
                            <a:off x="0" y="0"/>
                            <a:ext cx="2252980" cy="196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7DC37D" w14:textId="6B89923E" w:rsid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B2FAFAE" w14:textId="1DE2FD6B" w:rsidR="00CE65F4" w:rsidRDefault="00CE65F4" w:rsidP="00CE65F4">
      <w:pPr>
        <w:pStyle w:val="Prrafodelista"/>
        <w:numPr>
          <w:ilvl w:val="0"/>
          <w:numId w:val="5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¿</w:t>
      </w:r>
      <w:r w:rsidR="00104D7B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Qué colores ves en las pinturas?</w:t>
      </w:r>
    </w:p>
    <w:p w14:paraId="21D38104" w14:textId="14B55958" w:rsidR="00104D7B" w:rsidRDefault="00104D7B" w:rsidP="00104D7B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104D7B" w:rsidRPr="00104D7B" w14:paraId="59E48E10" w14:textId="77777777" w:rsidTr="00104D7B">
        <w:tc>
          <w:tcPr>
            <w:tcW w:w="10202" w:type="dxa"/>
          </w:tcPr>
          <w:p w14:paraId="6BD8092A" w14:textId="3FCB8438" w:rsidR="00104D7B" w:rsidRPr="00104D7B" w:rsidRDefault="00104D7B" w:rsidP="00104D7B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104D7B" w:rsidRPr="00104D7B" w14:paraId="7630BAE4" w14:textId="77777777" w:rsidTr="00104D7B">
        <w:tc>
          <w:tcPr>
            <w:tcW w:w="10202" w:type="dxa"/>
          </w:tcPr>
          <w:p w14:paraId="302AD4C1" w14:textId="77777777" w:rsidR="00104D7B" w:rsidRPr="00104D7B" w:rsidRDefault="00104D7B" w:rsidP="00104D7B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104D7B" w:rsidRPr="00104D7B" w14:paraId="02FF1D82" w14:textId="77777777" w:rsidTr="00104D7B">
        <w:tc>
          <w:tcPr>
            <w:tcW w:w="10202" w:type="dxa"/>
          </w:tcPr>
          <w:p w14:paraId="467EA14F" w14:textId="77777777" w:rsidR="00104D7B" w:rsidRPr="00104D7B" w:rsidRDefault="00104D7B" w:rsidP="00104D7B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104D7B" w:rsidRPr="00104D7B" w14:paraId="11E7ABA1" w14:textId="77777777" w:rsidTr="00104D7B">
        <w:tc>
          <w:tcPr>
            <w:tcW w:w="10202" w:type="dxa"/>
          </w:tcPr>
          <w:p w14:paraId="101BB47C" w14:textId="77777777" w:rsidR="00104D7B" w:rsidRPr="00104D7B" w:rsidRDefault="00104D7B" w:rsidP="00104D7B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</w:tbl>
    <w:p w14:paraId="4BF260F0" w14:textId="7B48F6D8" w:rsidR="00104D7B" w:rsidRPr="00104D7B" w:rsidRDefault="00104D7B" w:rsidP="00104D7B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D65710C" w14:textId="102122EC" w:rsidR="00CE65F4" w:rsidRDefault="00324341" w:rsidP="00324341">
      <w:pPr>
        <w:pStyle w:val="Prrafodelista"/>
        <w:numPr>
          <w:ilvl w:val="0"/>
          <w:numId w:val="5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¿Qué </w:t>
      </w:r>
      <w:r w:rsidRPr="00324341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elementos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característicos</w:t>
      </w:r>
      <w:r w:rsidRPr="00324341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se pueden observar</w:t>
      </w:r>
      <w:r w:rsidRPr="00324341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en este paisaje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? Por ejemplo</w:t>
      </w:r>
      <w:r w:rsidR="00595F81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: árboles, montañas y animales.</w:t>
      </w:r>
    </w:p>
    <w:p w14:paraId="6245672A" w14:textId="7063D82D" w:rsidR="00E95416" w:rsidRDefault="00E95416" w:rsidP="00E9541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E95416" w:rsidRPr="00104D7B" w14:paraId="02FECC17" w14:textId="77777777" w:rsidTr="000C0FFD">
        <w:tc>
          <w:tcPr>
            <w:tcW w:w="10202" w:type="dxa"/>
          </w:tcPr>
          <w:p w14:paraId="595A9479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7DC2961D" w14:textId="77777777" w:rsidTr="000C0FFD">
        <w:tc>
          <w:tcPr>
            <w:tcW w:w="10202" w:type="dxa"/>
          </w:tcPr>
          <w:p w14:paraId="03E83193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53760D1E" w14:textId="77777777" w:rsidTr="000C0FFD">
        <w:tc>
          <w:tcPr>
            <w:tcW w:w="10202" w:type="dxa"/>
          </w:tcPr>
          <w:p w14:paraId="2D05D2D5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69D742E7" w14:textId="77777777" w:rsidTr="000C0FFD">
        <w:tc>
          <w:tcPr>
            <w:tcW w:w="10202" w:type="dxa"/>
          </w:tcPr>
          <w:p w14:paraId="72E22CA2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</w:tbl>
    <w:p w14:paraId="416928FD" w14:textId="022E8218" w:rsidR="00E95416" w:rsidRDefault="00E95416" w:rsidP="00E9541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D4194F4" w14:textId="15503EC7" w:rsidR="00E95416" w:rsidRDefault="00E95416" w:rsidP="00E95416">
      <w:pPr>
        <w:pStyle w:val="Prrafodelista"/>
        <w:numPr>
          <w:ilvl w:val="0"/>
          <w:numId w:val="5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¿Cómo son los árboles y las montañas de los paisajes?</w:t>
      </w:r>
    </w:p>
    <w:p w14:paraId="42851B21" w14:textId="77777777" w:rsidR="00E95416" w:rsidRDefault="00E95416" w:rsidP="00E95416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E95416" w:rsidRPr="00104D7B" w14:paraId="31AB7DD9" w14:textId="77777777" w:rsidTr="000C0FFD">
        <w:tc>
          <w:tcPr>
            <w:tcW w:w="10202" w:type="dxa"/>
          </w:tcPr>
          <w:p w14:paraId="2031CDA9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13D76AEB" w14:textId="77777777" w:rsidTr="000C0FFD">
        <w:tc>
          <w:tcPr>
            <w:tcW w:w="10202" w:type="dxa"/>
          </w:tcPr>
          <w:p w14:paraId="1B07C32E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4E33B5CB" w14:textId="77777777" w:rsidTr="000C0FFD">
        <w:tc>
          <w:tcPr>
            <w:tcW w:w="10202" w:type="dxa"/>
          </w:tcPr>
          <w:p w14:paraId="4A2D7D7B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  <w:tr w:rsidR="00E95416" w:rsidRPr="00104D7B" w14:paraId="052270DB" w14:textId="77777777" w:rsidTr="000C0FFD">
        <w:tc>
          <w:tcPr>
            <w:tcW w:w="10202" w:type="dxa"/>
          </w:tcPr>
          <w:p w14:paraId="30D20BFB" w14:textId="77777777" w:rsidR="00E95416" w:rsidRPr="00104D7B" w:rsidRDefault="00E95416" w:rsidP="000C0FFD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32"/>
                <w:szCs w:val="22"/>
                <w:lang w:val="es-ES_tradnl" w:eastAsia="en-US"/>
              </w:rPr>
            </w:pPr>
          </w:p>
        </w:tc>
      </w:tr>
    </w:tbl>
    <w:p w14:paraId="2059ADDD" w14:textId="77777777" w:rsidR="00E95416" w:rsidRPr="00E95416" w:rsidRDefault="00E95416" w:rsidP="00E9541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33B8C1C" w14:textId="33110C01" w:rsidR="00E95C62" w:rsidRDefault="00E95C62" w:rsidP="00F84097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21AA4A1" w14:textId="77777777" w:rsidR="001A4F8D" w:rsidRDefault="001A4F8D" w:rsidP="00336BF2">
      <w:pPr>
        <w:ind w:firstLine="708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89CF55F" w14:textId="261F1753" w:rsidR="00E95C62" w:rsidRDefault="00E95C62" w:rsidP="00336BF2">
      <w:pPr>
        <w:ind w:firstLine="708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1CE8167" w14:textId="5B866D51" w:rsidR="001A4F8D" w:rsidRDefault="001A4F8D" w:rsidP="00336BF2">
      <w:pPr>
        <w:ind w:firstLine="708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A273449" w14:textId="470AA869" w:rsidR="00E95C62" w:rsidRDefault="00E95C62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2-. </w:t>
      </w:r>
      <w:r w:rsidR="00F84097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En base a las pinturas observadas inventa tu propio paisaje chileno con plasticina sobre un cartón u hoja de block.</w:t>
      </w:r>
    </w:p>
    <w:p w14:paraId="2280CFCF" w14:textId="3505C338" w:rsidR="001A4F8D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3DAE8AA7" wp14:editId="3B80B7BC">
            <wp:simplePos x="0" y="0"/>
            <wp:positionH relativeFrom="margin">
              <wp:posOffset>1071880</wp:posOffset>
            </wp:positionH>
            <wp:positionV relativeFrom="paragraph">
              <wp:posOffset>157480</wp:posOffset>
            </wp:positionV>
            <wp:extent cx="2019300" cy="2590800"/>
            <wp:effectExtent l="19050" t="19050" r="19050" b="19050"/>
            <wp:wrapTight wrapText="bothSides">
              <wp:wrapPolygon edited="0">
                <wp:start x="-204" y="-159"/>
                <wp:lineTo x="-204" y="21600"/>
                <wp:lineTo x="21600" y="21600"/>
                <wp:lineTo x="21600" y="-159"/>
                <wp:lineTo x="-204" y="-159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CD51E" w14:textId="3959B03E" w:rsidR="001A4F8D" w:rsidRDefault="001A4F8D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Por ejemplo:</w:t>
      </w:r>
    </w:p>
    <w:p w14:paraId="3345DB4F" w14:textId="54FC7A1D" w:rsidR="00805A13" w:rsidRDefault="00805A13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4E58379" w14:textId="3D84BD6E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91765B7" w14:textId="5E9122E8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6391770B" wp14:editId="18442E8A">
            <wp:simplePos x="0" y="0"/>
            <wp:positionH relativeFrom="column">
              <wp:posOffset>3357880</wp:posOffset>
            </wp:positionH>
            <wp:positionV relativeFrom="paragraph">
              <wp:posOffset>8890</wp:posOffset>
            </wp:positionV>
            <wp:extent cx="2844800" cy="1672906"/>
            <wp:effectExtent l="19050" t="19050" r="12700" b="22860"/>
            <wp:wrapTight wrapText="bothSides">
              <wp:wrapPolygon edited="0">
                <wp:start x="-145" y="-246"/>
                <wp:lineTo x="-145" y="21649"/>
                <wp:lineTo x="21552" y="21649"/>
                <wp:lineTo x="21552" y="-246"/>
                <wp:lineTo x="-145" y="-246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0"/>
                    <a:stretch/>
                  </pic:blipFill>
                  <pic:spPr bwMode="auto">
                    <a:xfrm>
                      <a:off x="0" y="0"/>
                      <a:ext cx="2844800" cy="1672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ABC6D" w14:textId="4AB6B6D7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FF3A282" w14:textId="60AE1404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142BF8A" w14:textId="48BABBB1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EBF55BC" w14:textId="4D48DE5E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F87AA84" w14:textId="48531FB5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7F42DC2" w14:textId="77777777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1256F8F" w14:textId="4435A91A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9A51081" w14:textId="391F11A9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7F563D2" w14:textId="7969A0B1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446A2FB" w14:textId="475B0807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A4FC877" w14:textId="77777777" w:rsidR="001D21D4" w:rsidRDefault="001D21D4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A8C144C" w14:textId="77777777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B21BC0E" w14:textId="08384380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pPr w:leftFromText="141" w:rightFromText="141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61321A" w14:paraId="271AC061" w14:textId="77777777" w:rsidTr="0061321A">
        <w:tc>
          <w:tcPr>
            <w:tcW w:w="10202" w:type="dxa"/>
          </w:tcPr>
          <w:p w14:paraId="20D4A50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8CBB78A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A4CF33C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51C3749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3681DA5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2EA207E2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9153F7F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F31AF2C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01A0221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0D068FB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6658397A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61A1E46B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AC4DAAE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0D05F7B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38FCEB4B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9DB5E7B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4FC4846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4118369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8F30A28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7ED98F6C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7B601BD7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2205B7E1" w14:textId="77777777" w:rsidR="0061321A" w:rsidRDefault="0061321A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0F51C2E6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EA76271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E3B12C5" w14:textId="31CA417E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373F4475" w14:textId="11321380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4922C48E" w14:textId="55DB581F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AD0839D" w14:textId="0C55FC86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59C55607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04CB4B91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644127AE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2BCBDFF2" w14:textId="77777777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3118FFD1" w14:textId="329C2889" w:rsidR="001D21D4" w:rsidRDefault="001D21D4" w:rsidP="0061321A">
            <w:pPr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</w:tbl>
    <w:p w14:paraId="32F5BAC0" w14:textId="0FE96A7B" w:rsidR="0061321A" w:rsidRDefault="0061321A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A5584D8" w14:textId="506FCB5C" w:rsidR="00F84097" w:rsidRDefault="00F84097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6448B5E" w14:textId="3EA393ED" w:rsidR="00F84097" w:rsidRDefault="00F84097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46ED1D4" w14:textId="2FF95D06" w:rsidR="00F84097" w:rsidRPr="006E5573" w:rsidRDefault="006E5573" w:rsidP="001A4F8D">
      <w:pPr>
        <w:jc w:val="both"/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</w:pPr>
      <w:r w:rsidRPr="006E5573"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 xml:space="preserve">NOTA: </w:t>
      </w:r>
      <w:r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>SI NO TIENES PLASTICINA PUEDES UTILIZAR POR EJEMPLO: TEMPERAS, ACUARELA, LÁPICES DE CERA</w:t>
      </w:r>
      <w:r w:rsidR="00EE1E1C"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 xml:space="preserve"> O </w:t>
      </w:r>
      <w:bookmarkStart w:id="0" w:name="_GoBack"/>
      <w:bookmarkEnd w:id="0"/>
      <w:r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 xml:space="preserve"> LÁPICES DE COLORES.</w:t>
      </w:r>
    </w:p>
    <w:p w14:paraId="72673F69" w14:textId="4F10BAE9" w:rsidR="001A4F8D" w:rsidRDefault="001A4F8D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2B5F128" w14:textId="2142FF4A" w:rsidR="001A4F8D" w:rsidRPr="00336BF2" w:rsidRDefault="001A4F8D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sectPr w:rsidR="001A4F8D" w:rsidRPr="00336BF2" w:rsidSect="008B6025">
      <w:type w:val="continuous"/>
      <w:pgSz w:w="12247" w:h="18711" w:code="5"/>
      <w:pgMar w:top="568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04621" w14:textId="77777777" w:rsidR="00032BFC" w:rsidRDefault="00032BFC" w:rsidP="00D11670">
      <w:r>
        <w:separator/>
      </w:r>
    </w:p>
  </w:endnote>
  <w:endnote w:type="continuationSeparator" w:id="0">
    <w:p w14:paraId="0760072E" w14:textId="77777777" w:rsidR="00032BFC" w:rsidRDefault="00032BFC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2E1F3" w14:textId="77777777" w:rsidR="00032BFC" w:rsidRDefault="00032BFC" w:rsidP="00D11670">
      <w:r>
        <w:separator/>
      </w:r>
    </w:p>
  </w:footnote>
  <w:footnote w:type="continuationSeparator" w:id="0">
    <w:p w14:paraId="4A50F1DB" w14:textId="77777777" w:rsidR="00032BFC" w:rsidRDefault="00032BFC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2284"/>
    <w:multiLevelType w:val="hybridMultilevel"/>
    <w:tmpl w:val="565444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536A5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25011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248E9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B40C8"/>
    <w:multiLevelType w:val="hybridMultilevel"/>
    <w:tmpl w:val="DFDEE2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57759"/>
    <w:multiLevelType w:val="hybridMultilevel"/>
    <w:tmpl w:val="8DF0D55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560B6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3A3F"/>
    <w:rsid w:val="00017A88"/>
    <w:rsid w:val="0002195E"/>
    <w:rsid w:val="00027A92"/>
    <w:rsid w:val="000307C2"/>
    <w:rsid w:val="00030B2A"/>
    <w:rsid w:val="00031BC9"/>
    <w:rsid w:val="000325DD"/>
    <w:rsid w:val="00032BFC"/>
    <w:rsid w:val="00034375"/>
    <w:rsid w:val="00035AC6"/>
    <w:rsid w:val="000400FB"/>
    <w:rsid w:val="00044595"/>
    <w:rsid w:val="00044E9B"/>
    <w:rsid w:val="0004592C"/>
    <w:rsid w:val="0004728A"/>
    <w:rsid w:val="00047352"/>
    <w:rsid w:val="0005011E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39FD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59A7"/>
    <w:rsid w:val="000F6BAE"/>
    <w:rsid w:val="00104D7B"/>
    <w:rsid w:val="00110823"/>
    <w:rsid w:val="00112A0D"/>
    <w:rsid w:val="001138DD"/>
    <w:rsid w:val="001140F3"/>
    <w:rsid w:val="00116348"/>
    <w:rsid w:val="00121579"/>
    <w:rsid w:val="00121FCD"/>
    <w:rsid w:val="001224AF"/>
    <w:rsid w:val="001277B6"/>
    <w:rsid w:val="00141B88"/>
    <w:rsid w:val="0014232B"/>
    <w:rsid w:val="0014357E"/>
    <w:rsid w:val="00145547"/>
    <w:rsid w:val="0014786D"/>
    <w:rsid w:val="001529FA"/>
    <w:rsid w:val="001530B4"/>
    <w:rsid w:val="00156095"/>
    <w:rsid w:val="001577CD"/>
    <w:rsid w:val="0016217D"/>
    <w:rsid w:val="00162C5A"/>
    <w:rsid w:val="001671CF"/>
    <w:rsid w:val="0016720E"/>
    <w:rsid w:val="001718C8"/>
    <w:rsid w:val="00172CC2"/>
    <w:rsid w:val="00175327"/>
    <w:rsid w:val="0017535D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A183B"/>
    <w:rsid w:val="001A4F8D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1D4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15973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237E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0DD"/>
    <w:rsid w:val="002B0778"/>
    <w:rsid w:val="002B3FE7"/>
    <w:rsid w:val="002B481A"/>
    <w:rsid w:val="002B51BB"/>
    <w:rsid w:val="002B64AA"/>
    <w:rsid w:val="002B6EA5"/>
    <w:rsid w:val="002B72D7"/>
    <w:rsid w:val="002B77AF"/>
    <w:rsid w:val="002B7E10"/>
    <w:rsid w:val="002C33C3"/>
    <w:rsid w:val="002C390C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265D"/>
    <w:rsid w:val="002F3FD1"/>
    <w:rsid w:val="002F4974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4D73"/>
    <w:rsid w:val="00316785"/>
    <w:rsid w:val="00321140"/>
    <w:rsid w:val="00321E6C"/>
    <w:rsid w:val="00324341"/>
    <w:rsid w:val="00330C31"/>
    <w:rsid w:val="00331821"/>
    <w:rsid w:val="00336968"/>
    <w:rsid w:val="00336BF2"/>
    <w:rsid w:val="00346205"/>
    <w:rsid w:val="003476BD"/>
    <w:rsid w:val="00347F4E"/>
    <w:rsid w:val="003520DD"/>
    <w:rsid w:val="0035396B"/>
    <w:rsid w:val="00353BBE"/>
    <w:rsid w:val="00355AC7"/>
    <w:rsid w:val="00355E04"/>
    <w:rsid w:val="003603EF"/>
    <w:rsid w:val="00362C4D"/>
    <w:rsid w:val="003635C5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38DE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38A"/>
    <w:rsid w:val="00467532"/>
    <w:rsid w:val="00470280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3A2"/>
    <w:rsid w:val="004C1A42"/>
    <w:rsid w:val="004C2A1A"/>
    <w:rsid w:val="004C300D"/>
    <w:rsid w:val="004C4B3A"/>
    <w:rsid w:val="004C5BE4"/>
    <w:rsid w:val="004C6D26"/>
    <w:rsid w:val="004D0B81"/>
    <w:rsid w:val="004D2752"/>
    <w:rsid w:val="004D56AC"/>
    <w:rsid w:val="004D72FC"/>
    <w:rsid w:val="004E4AC6"/>
    <w:rsid w:val="004E65E3"/>
    <w:rsid w:val="004F41A1"/>
    <w:rsid w:val="004F782F"/>
    <w:rsid w:val="00503B50"/>
    <w:rsid w:val="00504B64"/>
    <w:rsid w:val="00505684"/>
    <w:rsid w:val="00505D4D"/>
    <w:rsid w:val="00520762"/>
    <w:rsid w:val="0052141A"/>
    <w:rsid w:val="00523075"/>
    <w:rsid w:val="00524661"/>
    <w:rsid w:val="00531357"/>
    <w:rsid w:val="00533756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5F81"/>
    <w:rsid w:val="00597273"/>
    <w:rsid w:val="005A2391"/>
    <w:rsid w:val="005A54D6"/>
    <w:rsid w:val="005A590F"/>
    <w:rsid w:val="005B288C"/>
    <w:rsid w:val="005B7435"/>
    <w:rsid w:val="005C0D1F"/>
    <w:rsid w:val="005C14E1"/>
    <w:rsid w:val="005C3964"/>
    <w:rsid w:val="005C5411"/>
    <w:rsid w:val="005C60C2"/>
    <w:rsid w:val="005C7376"/>
    <w:rsid w:val="005D0347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21A"/>
    <w:rsid w:val="0061375F"/>
    <w:rsid w:val="006139C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2862"/>
    <w:rsid w:val="006C5599"/>
    <w:rsid w:val="006C758B"/>
    <w:rsid w:val="006D1979"/>
    <w:rsid w:val="006D31DE"/>
    <w:rsid w:val="006D32EF"/>
    <w:rsid w:val="006D422F"/>
    <w:rsid w:val="006D49BB"/>
    <w:rsid w:val="006D6445"/>
    <w:rsid w:val="006D7961"/>
    <w:rsid w:val="006E0EDA"/>
    <w:rsid w:val="006E1010"/>
    <w:rsid w:val="006E436E"/>
    <w:rsid w:val="006E5463"/>
    <w:rsid w:val="006E557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4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C5667"/>
    <w:rsid w:val="007D50B5"/>
    <w:rsid w:val="007E037B"/>
    <w:rsid w:val="007F3404"/>
    <w:rsid w:val="007F3E88"/>
    <w:rsid w:val="007F6A33"/>
    <w:rsid w:val="007F71C3"/>
    <w:rsid w:val="00800318"/>
    <w:rsid w:val="00805A13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330A"/>
    <w:rsid w:val="008B6025"/>
    <w:rsid w:val="008B60F6"/>
    <w:rsid w:val="008B6227"/>
    <w:rsid w:val="008C2114"/>
    <w:rsid w:val="008C240A"/>
    <w:rsid w:val="008C2532"/>
    <w:rsid w:val="008C3083"/>
    <w:rsid w:val="008C4E13"/>
    <w:rsid w:val="008C62EB"/>
    <w:rsid w:val="008D2548"/>
    <w:rsid w:val="008D2737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13B7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3184"/>
    <w:rsid w:val="009544E7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886"/>
    <w:rsid w:val="009E7D61"/>
    <w:rsid w:val="009F0B60"/>
    <w:rsid w:val="009F1FA8"/>
    <w:rsid w:val="009F201A"/>
    <w:rsid w:val="009F65D0"/>
    <w:rsid w:val="00A016AE"/>
    <w:rsid w:val="00A03C76"/>
    <w:rsid w:val="00A05AF1"/>
    <w:rsid w:val="00A101F0"/>
    <w:rsid w:val="00A10492"/>
    <w:rsid w:val="00A10EE2"/>
    <w:rsid w:val="00A14191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405A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3600"/>
    <w:rsid w:val="00AF1371"/>
    <w:rsid w:val="00AF15FB"/>
    <w:rsid w:val="00AF4C6E"/>
    <w:rsid w:val="00AF60FB"/>
    <w:rsid w:val="00AF661D"/>
    <w:rsid w:val="00B0056C"/>
    <w:rsid w:val="00B043B0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E1D"/>
    <w:rsid w:val="00B375A2"/>
    <w:rsid w:val="00B402BE"/>
    <w:rsid w:val="00B426E7"/>
    <w:rsid w:val="00B53B34"/>
    <w:rsid w:val="00B54305"/>
    <w:rsid w:val="00B56ABB"/>
    <w:rsid w:val="00B61F09"/>
    <w:rsid w:val="00B662DE"/>
    <w:rsid w:val="00B703BA"/>
    <w:rsid w:val="00B76107"/>
    <w:rsid w:val="00B77695"/>
    <w:rsid w:val="00B80F31"/>
    <w:rsid w:val="00B812F2"/>
    <w:rsid w:val="00B8219F"/>
    <w:rsid w:val="00B8372B"/>
    <w:rsid w:val="00B84192"/>
    <w:rsid w:val="00B845F3"/>
    <w:rsid w:val="00B857CB"/>
    <w:rsid w:val="00B904E1"/>
    <w:rsid w:val="00B9099D"/>
    <w:rsid w:val="00B93FE1"/>
    <w:rsid w:val="00B9402D"/>
    <w:rsid w:val="00B97792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75E0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1FE8"/>
    <w:rsid w:val="00C22153"/>
    <w:rsid w:val="00C26DE7"/>
    <w:rsid w:val="00C34DB1"/>
    <w:rsid w:val="00C3559B"/>
    <w:rsid w:val="00C358AD"/>
    <w:rsid w:val="00C35D5A"/>
    <w:rsid w:val="00C368BF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758A9"/>
    <w:rsid w:val="00C8461F"/>
    <w:rsid w:val="00C850F9"/>
    <w:rsid w:val="00C856F8"/>
    <w:rsid w:val="00C865CF"/>
    <w:rsid w:val="00C87BFA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59D9"/>
    <w:rsid w:val="00CD6E83"/>
    <w:rsid w:val="00CE021E"/>
    <w:rsid w:val="00CE40AD"/>
    <w:rsid w:val="00CE4BC1"/>
    <w:rsid w:val="00CE5076"/>
    <w:rsid w:val="00CE65F4"/>
    <w:rsid w:val="00CE7304"/>
    <w:rsid w:val="00CE74D7"/>
    <w:rsid w:val="00CF000B"/>
    <w:rsid w:val="00CF0CA5"/>
    <w:rsid w:val="00CF1504"/>
    <w:rsid w:val="00CF1A35"/>
    <w:rsid w:val="00CF2581"/>
    <w:rsid w:val="00CF3EBE"/>
    <w:rsid w:val="00CF66FD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3571"/>
    <w:rsid w:val="00D55BD7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0740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DF6265"/>
    <w:rsid w:val="00E009E7"/>
    <w:rsid w:val="00E0136B"/>
    <w:rsid w:val="00E01CA9"/>
    <w:rsid w:val="00E026CE"/>
    <w:rsid w:val="00E02A79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6F18"/>
    <w:rsid w:val="00E37091"/>
    <w:rsid w:val="00E419D4"/>
    <w:rsid w:val="00E44617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95416"/>
    <w:rsid w:val="00E95C62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1E1C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142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3DF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BC3"/>
    <w:rsid w:val="00F57552"/>
    <w:rsid w:val="00F576D8"/>
    <w:rsid w:val="00F61674"/>
    <w:rsid w:val="00F657D1"/>
    <w:rsid w:val="00F734E5"/>
    <w:rsid w:val="00F80957"/>
    <w:rsid w:val="00F824B8"/>
    <w:rsid w:val="00F84097"/>
    <w:rsid w:val="00F85BD9"/>
    <w:rsid w:val="00F86101"/>
    <w:rsid w:val="00F905EC"/>
    <w:rsid w:val="00F90D53"/>
    <w:rsid w:val="00F93A27"/>
    <w:rsid w:val="00F96310"/>
    <w:rsid w:val="00F9754A"/>
    <w:rsid w:val="00FA550B"/>
    <w:rsid w:val="00FA7CD2"/>
    <w:rsid w:val="00FB5122"/>
    <w:rsid w:val="00FB53A6"/>
    <w:rsid w:val="00FB5C18"/>
    <w:rsid w:val="00FB695C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4C3A56-56C5-4BEF-A3E6-EEF5F81B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2</Pages>
  <Words>168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2020-03-26T14:27:00Z</dcterms:created>
  <dcterms:modified xsi:type="dcterms:W3CDTF">2020-03-26T14:27:00Z</dcterms:modified>
</cp:coreProperties>
</file>