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00863" w14:textId="300FA609" w:rsidR="00716059" w:rsidRDefault="002F03A0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2A7590F4">
                <wp:simplePos x="0" y="0"/>
                <wp:positionH relativeFrom="column">
                  <wp:posOffset>684530</wp:posOffset>
                </wp:positionH>
                <wp:positionV relativeFrom="paragraph">
                  <wp:posOffset>69851</wp:posOffset>
                </wp:positionV>
                <wp:extent cx="3133725" cy="738505"/>
                <wp:effectExtent l="0" t="0" r="0" b="444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14878C0D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 xml:space="preserve">artamento de: </w:t>
                            </w:r>
                            <w:r w:rsidR="00504B64">
                              <w:rPr>
                                <w:rFonts w:ascii="Calibri" w:hAnsi="Calibri"/>
                                <w:sz w:val="18"/>
                              </w:rPr>
                              <w:t>Artes Visuales</w:t>
                            </w:r>
                          </w:p>
                          <w:p w14:paraId="0E485830" w14:textId="5B60D3D0" w:rsidR="00716059" w:rsidRDefault="002F03A0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Profesor: Bárbara Ponce</w:t>
                            </w:r>
                          </w:p>
                          <w:p w14:paraId="086BD80C" w14:textId="618CE53A" w:rsidR="00716059" w:rsidRDefault="00C368BF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2</w:t>
                            </w:r>
                            <w:r w:rsidR="007160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5pt;width:246.75pt;height:5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14878C0D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 xml:space="preserve">artamento de: </w:t>
                      </w:r>
                      <w:r w:rsidR="00504B64">
                        <w:rPr>
                          <w:rFonts w:ascii="Calibri" w:hAnsi="Calibri"/>
                          <w:sz w:val="18"/>
                        </w:rPr>
                        <w:t>Artes Visuales</w:t>
                      </w:r>
                    </w:p>
                    <w:p w14:paraId="0E485830" w14:textId="5B60D3D0" w:rsidR="00716059" w:rsidRDefault="002F03A0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Profesor: Bárbara Ponce</w:t>
                      </w:r>
                    </w:p>
                    <w:p w14:paraId="086BD80C" w14:textId="618CE53A" w:rsidR="00716059" w:rsidRDefault="00C368BF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2</w:t>
                      </w:r>
                      <w:r w:rsidR="00716059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3DDB67C4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696E58EB" w:rsidR="00716059" w:rsidRDefault="00716059" w:rsidP="00716059">
      <w:pPr>
        <w:rPr>
          <w:sz w:val="28"/>
        </w:rPr>
      </w:pPr>
    </w:p>
    <w:p w14:paraId="3B3F3569" w14:textId="246E5302" w:rsidR="00716059" w:rsidRDefault="00716059" w:rsidP="00716059">
      <w:pPr>
        <w:rPr>
          <w:sz w:val="28"/>
        </w:rPr>
      </w:pPr>
    </w:p>
    <w:p w14:paraId="02F0CF0C" w14:textId="335961A1" w:rsidR="00716059" w:rsidRDefault="00716059" w:rsidP="00716059">
      <w:pPr>
        <w:rPr>
          <w:sz w:val="28"/>
        </w:rPr>
      </w:pPr>
    </w:p>
    <w:p w14:paraId="1C818C54" w14:textId="29A7ECAE" w:rsidR="00716059" w:rsidRPr="008B6025" w:rsidRDefault="00716059" w:rsidP="002F03A0">
      <w:pPr>
        <w:rPr>
          <w:rFonts w:asciiTheme="majorHAnsi" w:hAnsiTheme="majorHAnsi"/>
          <w:b/>
          <w:sz w:val="12"/>
          <w:szCs w:val="28"/>
        </w:rPr>
      </w:pPr>
    </w:p>
    <w:p w14:paraId="3480285E" w14:textId="0977000C" w:rsidR="00B97792" w:rsidRDefault="005E0FA0" w:rsidP="00B9779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COLLAGE DE UN INTEGRANTE DE LA FAMILIA</w:t>
      </w:r>
      <w:r w:rsidR="007C6EC1">
        <w:rPr>
          <w:rFonts w:asciiTheme="majorHAnsi" w:hAnsiTheme="majorHAnsi"/>
          <w:b/>
          <w:sz w:val="28"/>
          <w:szCs w:val="28"/>
        </w:rPr>
        <w:t xml:space="preserve"> </w:t>
      </w:r>
    </w:p>
    <w:p w14:paraId="2FCC819E" w14:textId="5467FDCB" w:rsidR="00716059" w:rsidRDefault="006C2862" w:rsidP="00B97792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ARTES VISUALES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0189DDAD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3"/>
        <w:gridCol w:w="4344"/>
        <w:gridCol w:w="804"/>
        <w:gridCol w:w="1951"/>
        <w:gridCol w:w="1618"/>
        <w:gridCol w:w="57"/>
      </w:tblGrid>
      <w:tr w:rsidR="00716059" w14:paraId="7410B2BF" w14:textId="77777777" w:rsidTr="00E27614">
        <w:trPr>
          <w:gridAfter w:val="1"/>
          <w:wAfter w:w="57" w:type="dxa"/>
          <w:trHeight w:val="415"/>
          <w:jc w:val="center"/>
        </w:trPr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3EC7830F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E27614">
        <w:trPr>
          <w:trHeight w:hRule="exact" w:val="370"/>
          <w:jc w:val="center"/>
        </w:trPr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77A02B85" w:rsidR="00716059" w:rsidRDefault="005B7435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716059">
              <w:rPr>
                <w:rFonts w:asciiTheme="majorHAnsi" w:hAnsiTheme="majorHAnsi"/>
              </w:rPr>
              <w:t>° Básico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4A93E5A9" w:rsidR="00716059" w:rsidRDefault="00716059" w:rsidP="00FA7CD2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</w:t>
            </w:r>
          </w:p>
        </w:tc>
        <w:tc>
          <w:tcPr>
            <w:tcW w:w="3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57A0115F" w:rsidR="00716059" w:rsidRDefault="004D4FD7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09/06</w:t>
            </w:r>
            <w:r w:rsidR="00D97465">
              <w:rPr>
                <w:rFonts w:asciiTheme="majorHAnsi" w:hAnsiTheme="majorHAnsi"/>
              </w:rPr>
              <w:t>/2020</w:t>
            </w:r>
            <w:r>
              <w:rPr>
                <w:rFonts w:asciiTheme="majorHAnsi" w:hAnsiTheme="majorHAnsi"/>
              </w:rPr>
              <w:t xml:space="preserve"> - 16/06</w:t>
            </w:r>
            <w:r w:rsidR="00CD5BE3">
              <w:rPr>
                <w:rFonts w:asciiTheme="majorHAnsi" w:hAnsiTheme="majorHAnsi"/>
              </w:rPr>
              <w:t>/2020</w:t>
            </w:r>
          </w:p>
        </w:tc>
      </w:tr>
      <w:tr w:rsidR="00195823" w14:paraId="54A0AB03" w14:textId="4F8609BD" w:rsidTr="00E27614">
        <w:trPr>
          <w:gridAfter w:val="1"/>
          <w:wAfter w:w="57" w:type="dxa"/>
          <w:trHeight w:val="251"/>
          <w:jc w:val="center"/>
        </w:trPr>
        <w:tc>
          <w:tcPr>
            <w:tcW w:w="5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C9012C" w14:textId="312877AD" w:rsidR="00195823" w:rsidRDefault="00AE3600" w:rsidP="00E27614">
            <w:pPr>
              <w:spacing w:line="256" w:lineRule="auto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       </w:t>
            </w:r>
            <w:r w:rsidR="00195823">
              <w:rPr>
                <w:rFonts w:asciiTheme="majorHAnsi" w:hAnsiTheme="majorHAnsi"/>
                <w:b/>
                <w:lang w:val="en-US"/>
              </w:rPr>
              <w:t>OBJETIVO DE APRENDIZAJE (UNIDAD)</w:t>
            </w:r>
          </w:p>
          <w:p w14:paraId="56053149" w14:textId="03BC6CE4" w:rsidR="00195823" w:rsidRPr="00E27614" w:rsidRDefault="00195823" w:rsidP="00E27614">
            <w:pPr>
              <w:pStyle w:val="Sinespaciado"/>
              <w:numPr>
                <w:ilvl w:val="0"/>
                <w:numId w:val="1"/>
              </w:numPr>
              <w:tabs>
                <w:tab w:val="left" w:pos="0"/>
              </w:tabs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 w:rsidRPr="00E27614">
              <w:rPr>
                <w:rFonts w:asciiTheme="majorHAnsi" w:hAnsiTheme="majorHAnsi"/>
                <w:sz w:val="20"/>
                <w:szCs w:val="20"/>
              </w:rPr>
              <w:t>OA Nº</w:t>
            </w:r>
            <w:r w:rsidR="002B6EA5" w:rsidRPr="00E27614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C4E61" w:rsidRPr="00E27614">
              <w:rPr>
                <w:rFonts w:asciiTheme="majorHAnsi" w:hAnsiTheme="majorHAnsi"/>
                <w:sz w:val="20"/>
                <w:szCs w:val="20"/>
              </w:rPr>
              <w:t>03</w:t>
            </w:r>
          </w:p>
          <w:p w14:paraId="186EB948" w14:textId="217C1020" w:rsidR="003C4E61" w:rsidRPr="00E27614" w:rsidRDefault="003C4E61" w:rsidP="00E27614">
            <w:pPr>
              <w:pStyle w:val="Sinespaciado"/>
              <w:numPr>
                <w:ilvl w:val="0"/>
                <w:numId w:val="1"/>
              </w:numPr>
              <w:tabs>
                <w:tab w:val="left" w:pos="0"/>
              </w:tabs>
              <w:spacing w:line="256" w:lineRule="auto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E27614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Expresar emociones e ideas en sus trabajos de arte a partir de la experimentación con: </w:t>
            </w:r>
          </w:p>
          <w:p w14:paraId="6AC6C549" w14:textId="5AD80AF4" w:rsidR="003C4E61" w:rsidRPr="00E27614" w:rsidRDefault="003C4E61" w:rsidP="00E27614">
            <w:pPr>
              <w:pStyle w:val="Sinespaciado"/>
              <w:tabs>
                <w:tab w:val="left" w:pos="0"/>
              </w:tabs>
              <w:spacing w:line="256" w:lineRule="auto"/>
              <w:ind w:left="720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E27614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materiales de modelado, de reciclaje, naturales, papeles, cartones, pegamentos, lápices, pinturas, textiles e imágenes digitales </w:t>
            </w:r>
          </w:p>
          <w:p w14:paraId="668B8252" w14:textId="77777777" w:rsidR="003C4E61" w:rsidRPr="00E27614" w:rsidRDefault="003C4E61" w:rsidP="00E27614">
            <w:pPr>
              <w:pStyle w:val="Sinespaciado"/>
              <w:tabs>
                <w:tab w:val="left" w:pos="0"/>
              </w:tabs>
              <w:spacing w:line="256" w:lineRule="auto"/>
              <w:ind w:left="720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E27614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› herramientas para dibujar, pintar, cortar, modelar, unir y tecnológicas (pincel, tijera, mirete, computador, entre otras) </w:t>
            </w:r>
          </w:p>
          <w:p w14:paraId="25AF641E" w14:textId="111366EC" w:rsidR="00504B64" w:rsidRPr="00504B64" w:rsidRDefault="003C4E61" w:rsidP="00E27614">
            <w:pPr>
              <w:pStyle w:val="Sinespaciado"/>
              <w:tabs>
                <w:tab w:val="left" w:pos="0"/>
              </w:tabs>
              <w:spacing w:line="256" w:lineRule="auto"/>
              <w:ind w:left="720"/>
              <w:jc w:val="both"/>
              <w:rPr>
                <w:rFonts w:asciiTheme="majorHAnsi" w:hAnsiTheme="majorHAnsi"/>
                <w:lang w:val="es-ES_tradnl"/>
              </w:rPr>
            </w:pPr>
            <w:r w:rsidRPr="00E27614">
              <w:rPr>
                <w:rFonts w:asciiTheme="majorHAnsi" w:hAnsiTheme="majorHAnsi"/>
                <w:sz w:val="20"/>
                <w:szCs w:val="20"/>
                <w:lang w:val="es-ES_tradnl"/>
              </w:rPr>
              <w:t>› procedimientos de dibujo, pintura, collage, escultura, dibujo digital, entre otros.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83655" w14:textId="54ABB582" w:rsidR="00195823" w:rsidRPr="00B857CB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B857CB">
              <w:rPr>
                <w:rFonts w:asciiTheme="majorHAnsi" w:hAnsiTheme="majorHAnsi"/>
                <w:b/>
                <w:szCs w:val="24"/>
                <w:lang w:val="en-US"/>
              </w:rPr>
              <w:t>HABILIDADES DEL O.A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1DA662B" w:rsidR="00195823" w:rsidRPr="00B857CB" w:rsidRDefault="003D14A0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Cs w:val="24"/>
                <w:lang w:val="en-US"/>
              </w:rPr>
              <w:t>HABILIDADES DE LA GUÍ</w:t>
            </w:r>
            <w:r w:rsidR="00195823" w:rsidRPr="00B857CB">
              <w:rPr>
                <w:rFonts w:asciiTheme="majorHAnsi" w:hAnsiTheme="majorHAnsi"/>
                <w:b/>
                <w:szCs w:val="24"/>
                <w:lang w:val="en-US"/>
              </w:rPr>
              <w:t>A</w:t>
            </w:r>
          </w:p>
        </w:tc>
      </w:tr>
      <w:tr w:rsidR="00B857CB" w14:paraId="26CE141A" w14:textId="77777777" w:rsidTr="00E27614">
        <w:trPr>
          <w:gridAfter w:val="1"/>
          <w:wAfter w:w="57" w:type="dxa"/>
          <w:trHeight w:val="338"/>
          <w:jc w:val="center"/>
        </w:trPr>
        <w:tc>
          <w:tcPr>
            <w:tcW w:w="597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B857CB" w:rsidRDefault="00B857CB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6195A508" w:rsidR="00DA0740" w:rsidRPr="00DA0740" w:rsidRDefault="007C6EC1" w:rsidP="00331821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CREAR TRABAJOS DE ARTE.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465C4D85" w:rsidR="00B857CB" w:rsidRDefault="00AE3600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FA7CD2" w14:paraId="21ED4344" w14:textId="77777777" w:rsidTr="00E27614">
        <w:trPr>
          <w:gridAfter w:val="1"/>
          <w:wAfter w:w="57" w:type="dxa"/>
          <w:trHeight w:val="585"/>
          <w:jc w:val="center"/>
        </w:trPr>
        <w:tc>
          <w:tcPr>
            <w:tcW w:w="5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5F9EE1" w14:textId="77777777" w:rsidR="00FA7CD2" w:rsidRDefault="00FA7CD2" w:rsidP="00470280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5EFC4B" w14:textId="161EB4AF" w:rsidR="00FA7CD2" w:rsidRPr="00DA0740" w:rsidRDefault="007C6EC1" w:rsidP="00424F9C">
            <w:pPr>
              <w:pStyle w:val="Sinespaciado"/>
              <w:spacing w:line="256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COMUNICAR SUS </w:t>
            </w:r>
            <w:r w:rsidR="00424F9C">
              <w:rPr>
                <w:rFonts w:asciiTheme="majorHAnsi" w:hAnsiTheme="majorHAnsi"/>
                <w:sz w:val="20"/>
                <w:szCs w:val="20"/>
              </w:rPr>
              <w:t>PREFERENCIAS PERSONALES FRENTE A SUS OBRAS DE ARTE (LO QUE SIENTEN Y PIENSAN</w:t>
            </w:r>
            <w:r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AF6260" w14:textId="77777777" w:rsidR="00FA7CD2" w:rsidRDefault="00FA7CD2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  <w:p w14:paraId="3501D24A" w14:textId="1968815F" w:rsidR="00FA7CD2" w:rsidRDefault="00FA7CD2" w:rsidP="00B857CB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38B6F80" w:rsidR="0025027A" w:rsidRPr="00047352" w:rsidRDefault="0025027A" w:rsidP="001718C8">
      <w:pPr>
        <w:tabs>
          <w:tab w:val="left" w:pos="1938"/>
        </w:tabs>
        <w:rPr>
          <w:rFonts w:asciiTheme="majorHAnsi" w:eastAsiaTheme="minorHAnsi" w:hAnsiTheme="majorHAnsi" w:cstheme="minorBidi"/>
          <w:sz w:val="2"/>
          <w:szCs w:val="2"/>
          <w:lang w:val="es-ES_tradnl" w:eastAsia="en-US"/>
        </w:rPr>
      </w:pPr>
    </w:p>
    <w:p w14:paraId="0C324830" w14:textId="77777777" w:rsidR="005D0347" w:rsidRPr="00C21FE8" w:rsidRDefault="008D2737" w:rsidP="008D2737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18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ab/>
      </w:r>
    </w:p>
    <w:p w14:paraId="30B2B853" w14:textId="77777777" w:rsidR="00CE65F4" w:rsidRPr="00E82291" w:rsidRDefault="00CE65F4" w:rsidP="00E02A79">
      <w:pPr>
        <w:tabs>
          <w:tab w:val="left" w:pos="851"/>
        </w:tabs>
        <w:jc w:val="both"/>
        <w:rPr>
          <w:rFonts w:ascii="Bookman Old Style" w:eastAsiaTheme="minorHAnsi" w:hAnsi="Bookman Old Style" w:cstheme="minorBidi"/>
          <w:b/>
          <w:i/>
          <w:color w:val="00CC00"/>
          <w:sz w:val="22"/>
          <w:szCs w:val="22"/>
          <w:u w:val="single"/>
          <w:lang w:val="es-ES_tradnl" w:eastAsia="en-US"/>
        </w:rPr>
      </w:pPr>
      <w:r w:rsidRPr="00E82291">
        <w:rPr>
          <w:rFonts w:ascii="Bookman Old Style" w:eastAsiaTheme="minorHAnsi" w:hAnsi="Bookman Old Style" w:cstheme="minorBidi"/>
          <w:b/>
          <w:i/>
          <w:color w:val="00CC00"/>
          <w:sz w:val="22"/>
          <w:szCs w:val="22"/>
          <w:u w:val="single"/>
          <w:lang w:val="es-ES_tradnl" w:eastAsia="en-US"/>
        </w:rPr>
        <w:t>ACTIVIDAD:</w:t>
      </w:r>
    </w:p>
    <w:p w14:paraId="0063634C" w14:textId="5E581715" w:rsidR="00CE65F4" w:rsidRPr="00CE65F4" w:rsidRDefault="00CE65F4" w:rsidP="00E02A79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16"/>
          <w:szCs w:val="22"/>
          <w:lang w:val="es-ES_tradnl" w:eastAsia="en-US"/>
        </w:rPr>
      </w:pPr>
    </w:p>
    <w:p w14:paraId="1D23980F" w14:textId="49446BB5" w:rsidR="00CE65F4" w:rsidRPr="001224AF" w:rsidRDefault="00CE65F4" w:rsidP="001224AF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1-. </w:t>
      </w:r>
      <w:r w:rsidR="00845E39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Observa los collages realizados con trozos de revistas.</w:t>
      </w:r>
    </w:p>
    <w:p w14:paraId="7B385915" w14:textId="673A1A94" w:rsidR="00CE65F4" w:rsidRDefault="00CE65F4" w:rsidP="00E02A79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tbl>
      <w:tblPr>
        <w:tblStyle w:val="Tablaconcuadrcula"/>
        <w:tblW w:w="10189" w:type="dxa"/>
        <w:tblInd w:w="-23" w:type="dxa"/>
        <w:tblBorders>
          <w:top w:val="single" w:sz="18" w:space="0" w:color="00CC00"/>
          <w:left w:val="single" w:sz="18" w:space="0" w:color="00CC00"/>
          <w:bottom w:val="single" w:sz="18" w:space="0" w:color="00CC00"/>
          <w:right w:val="single" w:sz="18" w:space="0" w:color="00CC00"/>
          <w:insideH w:val="single" w:sz="18" w:space="0" w:color="00CC00"/>
          <w:insideV w:val="single" w:sz="18" w:space="0" w:color="00CC00"/>
        </w:tblBorders>
        <w:tblLook w:val="04A0" w:firstRow="1" w:lastRow="0" w:firstColumn="1" w:lastColumn="0" w:noHBand="0" w:noVBand="1"/>
      </w:tblPr>
      <w:tblGrid>
        <w:gridCol w:w="3401"/>
        <w:gridCol w:w="3394"/>
        <w:gridCol w:w="3394"/>
      </w:tblGrid>
      <w:tr w:rsidR="00D32158" w14:paraId="487FCACA" w14:textId="3110E2FE" w:rsidTr="00E27614">
        <w:trPr>
          <w:trHeight w:val="3309"/>
        </w:trPr>
        <w:tc>
          <w:tcPr>
            <w:tcW w:w="3401" w:type="dxa"/>
          </w:tcPr>
          <w:p w14:paraId="0877063F" w14:textId="747A7810" w:rsidR="00D32158" w:rsidRDefault="00D32158" w:rsidP="00E02A79">
            <w:pPr>
              <w:tabs>
                <w:tab w:val="left" w:pos="851"/>
              </w:tabs>
              <w:jc w:val="both"/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4864" behindDoc="1" locked="0" layoutInCell="1" allowOverlap="1" wp14:anchorId="70485716" wp14:editId="2AF21C78">
                  <wp:simplePos x="0" y="0"/>
                  <wp:positionH relativeFrom="column">
                    <wp:posOffset>120280</wp:posOffset>
                  </wp:positionH>
                  <wp:positionV relativeFrom="paragraph">
                    <wp:posOffset>120581</wp:posOffset>
                  </wp:positionV>
                  <wp:extent cx="1784350" cy="1962150"/>
                  <wp:effectExtent l="0" t="0" r="6350" b="0"/>
                  <wp:wrapTight wrapText="bothSides">
                    <wp:wrapPolygon edited="0">
                      <wp:start x="0" y="0"/>
                      <wp:lineTo x="0" y="21390"/>
                      <wp:lineTo x="21446" y="21390"/>
                      <wp:lineTo x="21446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14:paraId="720FB656" w14:textId="482803C8" w:rsidR="00D32158" w:rsidRDefault="00D32158" w:rsidP="00E02A79">
            <w:pPr>
              <w:tabs>
                <w:tab w:val="left" w:pos="851"/>
              </w:tabs>
              <w:jc w:val="both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5888" behindDoc="1" locked="0" layoutInCell="1" allowOverlap="1" wp14:anchorId="06BE9E49" wp14:editId="3A5DC3FB">
                  <wp:simplePos x="0" y="0"/>
                  <wp:positionH relativeFrom="margin">
                    <wp:posOffset>124460</wp:posOffset>
                  </wp:positionH>
                  <wp:positionV relativeFrom="paragraph">
                    <wp:posOffset>119380</wp:posOffset>
                  </wp:positionV>
                  <wp:extent cx="1771650" cy="1968500"/>
                  <wp:effectExtent l="0" t="0" r="0" b="0"/>
                  <wp:wrapTight wrapText="bothSides">
                    <wp:wrapPolygon edited="0">
                      <wp:start x="0" y="0"/>
                      <wp:lineTo x="0" y="21321"/>
                      <wp:lineTo x="21368" y="21321"/>
                      <wp:lineTo x="21368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4" w:type="dxa"/>
          </w:tcPr>
          <w:p w14:paraId="6FE10682" w14:textId="4B33A37D" w:rsidR="00D32158" w:rsidRDefault="003067EB" w:rsidP="00E02A79">
            <w:pPr>
              <w:tabs>
                <w:tab w:val="left" w:pos="851"/>
              </w:tabs>
              <w:jc w:val="both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6912" behindDoc="1" locked="0" layoutInCell="1" allowOverlap="1" wp14:anchorId="74CCD830" wp14:editId="7CBF46F3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65440</wp:posOffset>
                  </wp:positionV>
                  <wp:extent cx="1860550" cy="1968500"/>
                  <wp:effectExtent l="0" t="0" r="6350" b="0"/>
                  <wp:wrapTight wrapText="bothSides">
                    <wp:wrapPolygon edited="0">
                      <wp:start x="0" y="0"/>
                      <wp:lineTo x="0" y="21321"/>
                      <wp:lineTo x="21453" y="21321"/>
                      <wp:lineTo x="21453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7DC37D" w14:textId="615D0224" w:rsidR="00CE65F4" w:rsidRDefault="00CE65F4" w:rsidP="00E02A79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21D38104" w14:textId="4B1EC2D2" w:rsidR="00104D7B" w:rsidRDefault="00915D10" w:rsidP="00104D7B">
      <w:pPr>
        <w:tabs>
          <w:tab w:val="left" w:pos="851"/>
        </w:tabs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2-. </w:t>
      </w:r>
      <w:r w:rsidR="00687078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Con ayuda de las imágenes anteriores y de los siguientes tips crea un </w:t>
      </w:r>
      <w:r w:rsidR="00C53737" w:rsidRPr="00C53737">
        <w:rPr>
          <w:rFonts w:asciiTheme="majorHAnsi" w:eastAsiaTheme="minorHAnsi" w:hAnsiTheme="majorHAnsi" w:cstheme="minorBidi"/>
          <w:b/>
          <w:sz w:val="22"/>
          <w:szCs w:val="22"/>
          <w:highlight w:val="cyan"/>
          <w:lang w:val="es-ES_tradnl" w:eastAsia="en-US"/>
        </w:rPr>
        <w:t>COLLAGE DE UN INTEGRANTE DE TU FAMILIA</w:t>
      </w:r>
      <w:r w:rsidR="00C53737" w:rsidRPr="00C53737">
        <w:rPr>
          <w:rFonts w:asciiTheme="majorHAnsi" w:eastAsiaTheme="minorHAnsi" w:hAnsiTheme="majorHAnsi" w:cstheme="minorBidi"/>
          <w:b/>
          <w:sz w:val="22"/>
          <w:szCs w:val="22"/>
          <w:lang w:val="es-ES_tradnl" w:eastAsia="en-US"/>
        </w:rPr>
        <w:t>.</w:t>
      </w:r>
    </w:p>
    <w:p w14:paraId="6D170A95" w14:textId="43FD0CEC" w:rsidR="00EE4577" w:rsidRDefault="00687078" w:rsidP="001A4F8D">
      <w:pPr>
        <w:jc w:val="both"/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</w:pPr>
      <w:r w:rsidRPr="00687078"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>Tips:</w:t>
      </w:r>
    </w:p>
    <w:p w14:paraId="5DE5882F" w14:textId="77777777" w:rsidR="00D67581" w:rsidRPr="00687078" w:rsidRDefault="00D67581" w:rsidP="001A4F8D">
      <w:pPr>
        <w:jc w:val="both"/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</w:pPr>
    </w:p>
    <w:p w14:paraId="5588657B" w14:textId="48A9F46D" w:rsidR="00687078" w:rsidRDefault="00687078" w:rsidP="001A4F8D">
      <w:pPr>
        <w:jc w:val="both"/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</w:pPr>
      <w:r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>1-. Dibuja un integrante de tu familia sobre una hoja de carta o block.</w:t>
      </w:r>
    </w:p>
    <w:p w14:paraId="3C7F3E04" w14:textId="4B7ED1C7" w:rsidR="00687078" w:rsidRDefault="00687078" w:rsidP="00687078">
      <w:pPr>
        <w:jc w:val="both"/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</w:pPr>
      <w:r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>2-. Recorta trocitos de revista (</w:t>
      </w:r>
      <w:r w:rsidRPr="00687078"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 xml:space="preserve">en tiras, </w:t>
      </w:r>
      <w:r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>cuadrados, círculos, etc</w:t>
      </w:r>
      <w:r w:rsidRPr="00687078"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 xml:space="preserve">) </w:t>
      </w:r>
      <w:r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>con una tijera o con tu mano.</w:t>
      </w:r>
      <w:r w:rsidR="000C65F0"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 xml:space="preserve"> Si no tienes revista puedes utilizar papel lustre o papel volantín.</w:t>
      </w:r>
    </w:p>
    <w:p w14:paraId="7E0AE629" w14:textId="49A653BB" w:rsidR="00687078" w:rsidRDefault="00687078" w:rsidP="00687078">
      <w:pPr>
        <w:jc w:val="both"/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</w:pPr>
      <w:r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 xml:space="preserve">3-. Pégalo </w:t>
      </w:r>
      <w:r w:rsidRPr="00687078"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 xml:space="preserve">con cola fría </w:t>
      </w:r>
      <w:r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>o pegamento en barra.</w:t>
      </w:r>
    </w:p>
    <w:p w14:paraId="0CE712EA" w14:textId="3F2F8940" w:rsidR="00D67581" w:rsidRPr="00687078" w:rsidRDefault="00D67581" w:rsidP="00687078">
      <w:pPr>
        <w:jc w:val="both"/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</w:pPr>
      <w:r>
        <w:rPr>
          <w:rFonts w:ascii="Century Schoolbook" w:eastAsiaTheme="minorHAnsi" w:hAnsi="Century Schoolbook" w:cstheme="minorBidi"/>
          <w:sz w:val="22"/>
          <w:szCs w:val="22"/>
          <w:lang w:val="es-ES_tradnl" w:eastAsia="en-US"/>
        </w:rPr>
        <w:t>4-. Para darle un mejor acabo a tu trabajo marca con un plumón o lápiz de color el contorno del rostro o cuerpo de la persona representada.</w:t>
      </w:r>
    </w:p>
    <w:p w14:paraId="501A43AA" w14:textId="77777777" w:rsidR="00EE4577" w:rsidRDefault="00EE4577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43AE8E9" w14:textId="3305F389" w:rsidR="00D67581" w:rsidRDefault="00D67581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A5584D8" w14:textId="331B22A5" w:rsidR="00F84097" w:rsidRDefault="003611DE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3</w:t>
      </w:r>
      <w:r w:rsidR="00915D10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-. </w:t>
      </w: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En base a tu trabajo responde las preguntas.</w:t>
      </w:r>
    </w:p>
    <w:p w14:paraId="64FF6E41" w14:textId="36359C70" w:rsidR="006C5FA6" w:rsidRPr="00A94E4E" w:rsidRDefault="006C5FA6" w:rsidP="001A4F8D">
      <w:pPr>
        <w:jc w:val="both"/>
        <w:rPr>
          <w:rFonts w:asciiTheme="majorHAnsi" w:eastAsiaTheme="minorHAnsi" w:hAnsiTheme="majorHAnsi" w:cstheme="minorBidi"/>
          <w:sz w:val="28"/>
          <w:szCs w:val="22"/>
          <w:lang w:val="es-ES_tradnl" w:eastAsia="en-US"/>
        </w:rPr>
      </w:pPr>
    </w:p>
    <w:p w14:paraId="1A6FB8C3" w14:textId="0479FC31" w:rsidR="004640D4" w:rsidRDefault="006C5FA6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a) </w:t>
      </w:r>
      <w:r w:rsidR="004640D4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¿A qué persona retrataste en tu obra?, ¿Por qué?</w:t>
      </w:r>
    </w:p>
    <w:p w14:paraId="12B040A8" w14:textId="77777777" w:rsidR="004640D4" w:rsidRDefault="004640D4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4640D4" w:rsidRPr="006C5FA6" w14:paraId="6296ABFA" w14:textId="77777777" w:rsidTr="009F5843">
        <w:tc>
          <w:tcPr>
            <w:tcW w:w="10202" w:type="dxa"/>
          </w:tcPr>
          <w:p w14:paraId="4B0FD04E" w14:textId="77777777" w:rsidR="004640D4" w:rsidRPr="006C5FA6" w:rsidRDefault="004640D4" w:rsidP="009F5843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  <w:p w14:paraId="38B71468" w14:textId="77777777" w:rsidR="004640D4" w:rsidRPr="006C5FA6" w:rsidRDefault="004640D4" w:rsidP="009F5843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</w:tc>
      </w:tr>
      <w:tr w:rsidR="004640D4" w:rsidRPr="006C5FA6" w14:paraId="2F180106" w14:textId="77777777" w:rsidTr="009F5843">
        <w:tc>
          <w:tcPr>
            <w:tcW w:w="10202" w:type="dxa"/>
          </w:tcPr>
          <w:p w14:paraId="495079A0" w14:textId="77777777" w:rsidR="004640D4" w:rsidRPr="006C5FA6" w:rsidRDefault="004640D4" w:rsidP="009F5843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  <w:p w14:paraId="2F56C6DE" w14:textId="77777777" w:rsidR="004640D4" w:rsidRPr="006C5FA6" w:rsidRDefault="004640D4" w:rsidP="009F5843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</w:tc>
      </w:tr>
      <w:tr w:rsidR="004640D4" w:rsidRPr="006C5FA6" w14:paraId="39D23305" w14:textId="77777777" w:rsidTr="009F5843">
        <w:tc>
          <w:tcPr>
            <w:tcW w:w="10202" w:type="dxa"/>
          </w:tcPr>
          <w:p w14:paraId="46EC1CDE" w14:textId="77777777" w:rsidR="004640D4" w:rsidRPr="006C5FA6" w:rsidRDefault="004640D4" w:rsidP="009F5843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  <w:p w14:paraId="6B1C5ABF" w14:textId="77777777" w:rsidR="004640D4" w:rsidRPr="006C5FA6" w:rsidRDefault="004640D4" w:rsidP="009F5843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</w:tc>
      </w:tr>
      <w:tr w:rsidR="004640D4" w:rsidRPr="006C5FA6" w14:paraId="472262B6" w14:textId="77777777" w:rsidTr="009F5843">
        <w:tc>
          <w:tcPr>
            <w:tcW w:w="10202" w:type="dxa"/>
          </w:tcPr>
          <w:p w14:paraId="4FFC145E" w14:textId="77777777" w:rsidR="004640D4" w:rsidRDefault="004640D4" w:rsidP="009F5843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  <w:p w14:paraId="14A633EA" w14:textId="77777777" w:rsidR="004640D4" w:rsidRPr="006C5FA6" w:rsidRDefault="004640D4" w:rsidP="009F5843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</w:tc>
      </w:tr>
    </w:tbl>
    <w:p w14:paraId="4BBFF6A6" w14:textId="54AD6104" w:rsidR="004640D4" w:rsidRPr="000374B2" w:rsidRDefault="004640D4" w:rsidP="001A4F8D">
      <w:pPr>
        <w:jc w:val="both"/>
        <w:rPr>
          <w:rFonts w:asciiTheme="majorHAnsi" w:eastAsiaTheme="minorHAnsi" w:hAnsiTheme="majorHAnsi" w:cstheme="minorBidi"/>
          <w:sz w:val="16"/>
          <w:szCs w:val="22"/>
          <w:lang w:val="es-ES_tradnl" w:eastAsia="en-US"/>
        </w:rPr>
      </w:pPr>
    </w:p>
    <w:p w14:paraId="4E430EE8" w14:textId="77777777" w:rsidR="004640D4" w:rsidRPr="00C828DF" w:rsidRDefault="004640D4" w:rsidP="001A4F8D">
      <w:pPr>
        <w:jc w:val="both"/>
        <w:rPr>
          <w:rFonts w:asciiTheme="majorHAnsi" w:eastAsiaTheme="minorHAnsi" w:hAnsiTheme="majorHAnsi" w:cstheme="minorBidi"/>
          <w:sz w:val="14"/>
          <w:szCs w:val="22"/>
          <w:lang w:val="es-ES_tradnl" w:eastAsia="en-US"/>
        </w:rPr>
      </w:pPr>
    </w:p>
    <w:p w14:paraId="41BF52F3" w14:textId="4355A501" w:rsidR="006C5FA6" w:rsidRDefault="004640D4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b) </w:t>
      </w:r>
      <w:r w:rsidR="006C5FA6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¿Q</w:t>
      </w:r>
      <w:r w:rsidR="0084481F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ué emociones expresaste</w:t>
      </w:r>
      <w:r w:rsidR="006C5FA6" w:rsidRPr="006C5FA6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?</w:t>
      </w:r>
      <w:r w:rsidR="0084481F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Por ejemplo: alegría, felicidad, amor, tristeza, rabia, preocupación, etc.</w:t>
      </w:r>
    </w:p>
    <w:p w14:paraId="6E5E911B" w14:textId="3CF1B7BD" w:rsidR="006C5FA6" w:rsidRDefault="006C5FA6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6C5FA6" w:rsidRPr="006C5FA6" w14:paraId="3FDE1FE9" w14:textId="77777777" w:rsidTr="006C5FA6">
        <w:tc>
          <w:tcPr>
            <w:tcW w:w="10202" w:type="dxa"/>
          </w:tcPr>
          <w:p w14:paraId="5CC2DAFB" w14:textId="77777777" w:rsidR="006C5FA6" w:rsidRPr="006C5FA6" w:rsidRDefault="006C5FA6" w:rsidP="001A4F8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  <w:p w14:paraId="5B2BF18A" w14:textId="59EC63F0" w:rsidR="006C5FA6" w:rsidRPr="006C5FA6" w:rsidRDefault="006C5FA6" w:rsidP="001A4F8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</w:tc>
      </w:tr>
      <w:tr w:rsidR="006C5FA6" w:rsidRPr="006C5FA6" w14:paraId="579E3D6A" w14:textId="77777777" w:rsidTr="006C5FA6">
        <w:tc>
          <w:tcPr>
            <w:tcW w:w="10202" w:type="dxa"/>
          </w:tcPr>
          <w:p w14:paraId="54406BB5" w14:textId="77777777" w:rsidR="006C5FA6" w:rsidRPr="006C5FA6" w:rsidRDefault="006C5FA6" w:rsidP="001A4F8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  <w:p w14:paraId="477B133F" w14:textId="3A57C57F" w:rsidR="006C5FA6" w:rsidRPr="006C5FA6" w:rsidRDefault="006C5FA6" w:rsidP="001A4F8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</w:tc>
      </w:tr>
      <w:tr w:rsidR="006C5FA6" w:rsidRPr="006C5FA6" w14:paraId="5A6E70DB" w14:textId="77777777" w:rsidTr="006C5FA6">
        <w:tc>
          <w:tcPr>
            <w:tcW w:w="10202" w:type="dxa"/>
          </w:tcPr>
          <w:p w14:paraId="732945C4" w14:textId="77777777" w:rsidR="006C5FA6" w:rsidRPr="006C5FA6" w:rsidRDefault="006C5FA6" w:rsidP="001A4F8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  <w:p w14:paraId="6CA6EA11" w14:textId="4670DF09" w:rsidR="006C5FA6" w:rsidRPr="006C5FA6" w:rsidRDefault="006C5FA6" w:rsidP="001A4F8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</w:tc>
      </w:tr>
      <w:tr w:rsidR="006C5FA6" w:rsidRPr="006C5FA6" w14:paraId="0E960C32" w14:textId="77777777" w:rsidTr="006C5FA6">
        <w:tc>
          <w:tcPr>
            <w:tcW w:w="10202" w:type="dxa"/>
          </w:tcPr>
          <w:p w14:paraId="1E4A4B50" w14:textId="77777777" w:rsidR="006C5FA6" w:rsidRDefault="006C5FA6" w:rsidP="001A4F8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  <w:p w14:paraId="0B2E699B" w14:textId="2D5E8613" w:rsidR="006C5FA6" w:rsidRPr="006C5FA6" w:rsidRDefault="006C5FA6" w:rsidP="001A4F8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</w:tc>
      </w:tr>
    </w:tbl>
    <w:p w14:paraId="1DA20C6E" w14:textId="35B28D04" w:rsidR="006C5FA6" w:rsidRPr="00A94E4E" w:rsidRDefault="006C5FA6" w:rsidP="001A4F8D">
      <w:pPr>
        <w:jc w:val="both"/>
        <w:rPr>
          <w:rFonts w:asciiTheme="majorHAnsi" w:eastAsiaTheme="minorHAnsi" w:hAnsiTheme="majorHAnsi" w:cstheme="minorBidi"/>
          <w:sz w:val="28"/>
          <w:szCs w:val="22"/>
          <w:lang w:val="es-ES_tradnl" w:eastAsia="en-US"/>
        </w:rPr>
      </w:pPr>
    </w:p>
    <w:p w14:paraId="1418B822" w14:textId="40A7393D" w:rsidR="006C5FA6" w:rsidRDefault="00A56CDF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c</w:t>
      </w:r>
      <w:r w:rsidR="006C5FA6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) Nombra los materiales </w:t>
      </w:r>
      <w:r w:rsidR="005A14F3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y colores utilizados en tu obra.</w:t>
      </w:r>
    </w:p>
    <w:p w14:paraId="42F8E574" w14:textId="0D806CB2" w:rsidR="006C5FA6" w:rsidRDefault="006C5FA6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6C5FA6" w:rsidRPr="006C5FA6" w14:paraId="163B8CD3" w14:textId="77777777" w:rsidTr="007759CD">
        <w:tc>
          <w:tcPr>
            <w:tcW w:w="10202" w:type="dxa"/>
          </w:tcPr>
          <w:p w14:paraId="51196141" w14:textId="77777777" w:rsidR="006C5FA6" w:rsidRPr="006C5FA6" w:rsidRDefault="006C5FA6" w:rsidP="007759C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  <w:p w14:paraId="55B4DAD2" w14:textId="77777777" w:rsidR="006C5FA6" w:rsidRPr="006C5FA6" w:rsidRDefault="006C5FA6" w:rsidP="007759C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</w:tc>
      </w:tr>
      <w:tr w:rsidR="006C5FA6" w:rsidRPr="006C5FA6" w14:paraId="3657EFC4" w14:textId="77777777" w:rsidTr="007759CD">
        <w:tc>
          <w:tcPr>
            <w:tcW w:w="10202" w:type="dxa"/>
          </w:tcPr>
          <w:p w14:paraId="059628AA" w14:textId="77777777" w:rsidR="006C5FA6" w:rsidRPr="006C5FA6" w:rsidRDefault="006C5FA6" w:rsidP="007759C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  <w:p w14:paraId="6CA2A319" w14:textId="77777777" w:rsidR="006C5FA6" w:rsidRPr="006C5FA6" w:rsidRDefault="006C5FA6" w:rsidP="007759C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</w:tc>
      </w:tr>
      <w:tr w:rsidR="006C5FA6" w:rsidRPr="006C5FA6" w14:paraId="6989D162" w14:textId="77777777" w:rsidTr="007759CD">
        <w:tc>
          <w:tcPr>
            <w:tcW w:w="10202" w:type="dxa"/>
          </w:tcPr>
          <w:p w14:paraId="66960B71" w14:textId="77777777" w:rsidR="006C5FA6" w:rsidRPr="006C5FA6" w:rsidRDefault="006C5FA6" w:rsidP="007759C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  <w:p w14:paraId="2541D4B4" w14:textId="77777777" w:rsidR="006C5FA6" w:rsidRPr="006C5FA6" w:rsidRDefault="006C5FA6" w:rsidP="007759CD">
            <w:pPr>
              <w:jc w:val="both"/>
              <w:rPr>
                <w:rFonts w:asciiTheme="majorHAnsi" w:eastAsiaTheme="minorHAnsi" w:hAnsiTheme="majorHAnsi" w:cstheme="minorBidi"/>
                <w:sz w:val="20"/>
                <w:szCs w:val="22"/>
                <w:lang w:val="es-ES_tradnl" w:eastAsia="en-US"/>
              </w:rPr>
            </w:pPr>
          </w:p>
        </w:tc>
      </w:tr>
      <w:tr w:rsidR="00A94E4E" w:rsidRPr="006C5FA6" w14:paraId="173A36DA" w14:textId="77777777" w:rsidTr="007759CD">
        <w:tc>
          <w:tcPr>
            <w:tcW w:w="10202" w:type="dxa"/>
          </w:tcPr>
          <w:p w14:paraId="355EF718" w14:textId="77777777" w:rsidR="00A94E4E" w:rsidRPr="00A94E4E" w:rsidRDefault="00A94E4E" w:rsidP="007759CD">
            <w:pPr>
              <w:jc w:val="both"/>
              <w:rPr>
                <w:rFonts w:asciiTheme="majorHAnsi" w:eastAsiaTheme="minorHAnsi" w:hAnsiTheme="majorHAnsi" w:cstheme="minorBidi"/>
                <w:sz w:val="40"/>
                <w:szCs w:val="22"/>
                <w:lang w:val="es-ES_tradnl" w:eastAsia="en-US"/>
              </w:rPr>
            </w:pPr>
          </w:p>
        </w:tc>
      </w:tr>
      <w:tr w:rsidR="00064535" w:rsidRPr="006C5FA6" w14:paraId="3128E733" w14:textId="77777777" w:rsidTr="007759CD">
        <w:tc>
          <w:tcPr>
            <w:tcW w:w="10202" w:type="dxa"/>
          </w:tcPr>
          <w:p w14:paraId="29620A11" w14:textId="77777777" w:rsidR="00064535" w:rsidRPr="00A94E4E" w:rsidRDefault="00064535" w:rsidP="007759CD">
            <w:pPr>
              <w:jc w:val="both"/>
              <w:rPr>
                <w:rFonts w:asciiTheme="majorHAnsi" w:eastAsiaTheme="minorHAnsi" w:hAnsiTheme="majorHAnsi" w:cstheme="minorBidi"/>
                <w:sz w:val="40"/>
                <w:szCs w:val="22"/>
                <w:lang w:val="es-ES_tradnl" w:eastAsia="en-US"/>
              </w:rPr>
            </w:pPr>
          </w:p>
        </w:tc>
      </w:tr>
    </w:tbl>
    <w:p w14:paraId="12D6AF8D" w14:textId="67328E31" w:rsidR="006C5FA6" w:rsidRDefault="006C5FA6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1CC78599" w14:textId="77777777" w:rsidR="002B369A" w:rsidRDefault="002B369A" w:rsidP="001A4F8D">
      <w:pPr>
        <w:jc w:val="both"/>
        <w:rPr>
          <w:rFonts w:asciiTheme="majorHAnsi" w:eastAsiaTheme="minorHAnsi" w:hAnsiTheme="majorHAnsi" w:cstheme="minorBidi"/>
          <w:b/>
          <w:sz w:val="22"/>
          <w:szCs w:val="22"/>
          <w:lang w:val="es-ES_tradnl" w:eastAsia="en-US"/>
        </w:rPr>
      </w:pPr>
    </w:p>
    <w:p w14:paraId="7868B12E" w14:textId="77777777" w:rsidR="0036350E" w:rsidRDefault="0036350E" w:rsidP="001A4F8D">
      <w:pPr>
        <w:jc w:val="both"/>
        <w:rPr>
          <w:rFonts w:asciiTheme="majorHAnsi" w:eastAsiaTheme="minorHAnsi" w:hAnsiTheme="majorHAnsi" w:cstheme="minorBidi"/>
          <w:b/>
          <w:sz w:val="22"/>
          <w:szCs w:val="22"/>
          <w:lang w:val="es-ES_tradnl" w:eastAsia="en-US"/>
        </w:rPr>
      </w:pPr>
    </w:p>
    <w:p w14:paraId="0037262E" w14:textId="49C03DA0" w:rsidR="0036350E" w:rsidRDefault="00250C15" w:rsidP="00250C15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  <w:r w:rsidRPr="00250C15"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PAUTA DE EVALUACIÓN FORMATIVA “</w:t>
      </w:r>
      <w:r w:rsidR="005647B5"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COLLAGE DE UN INTEGRANTE DE LA FAMILIA</w:t>
      </w:r>
      <w:r w:rsidRPr="00250C15"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”</w:t>
      </w:r>
    </w:p>
    <w:p w14:paraId="46D70C43" w14:textId="42FE3BFC" w:rsidR="00250C15" w:rsidRPr="00250C15" w:rsidRDefault="00250C15" w:rsidP="00250C15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6809"/>
        <w:gridCol w:w="595"/>
        <w:gridCol w:w="596"/>
        <w:gridCol w:w="595"/>
      </w:tblGrid>
      <w:tr w:rsidR="00250C15" w:rsidRPr="00250C15" w14:paraId="20C169DB" w14:textId="77777777" w:rsidTr="002B369A">
        <w:trPr>
          <w:trHeight w:val="216"/>
        </w:trPr>
        <w:tc>
          <w:tcPr>
            <w:tcW w:w="6809" w:type="dxa"/>
            <w:shd w:val="clear" w:color="auto" w:fill="C2F0D7"/>
          </w:tcPr>
          <w:p w14:paraId="3D8B4B86" w14:textId="49AD7F85" w:rsidR="00250C15" w:rsidRPr="00250C15" w:rsidRDefault="00250C15" w:rsidP="00250C15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 w:rsidRPr="00250C15"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INDICADORES</w:t>
            </w:r>
          </w:p>
        </w:tc>
        <w:tc>
          <w:tcPr>
            <w:tcW w:w="595" w:type="dxa"/>
            <w:shd w:val="clear" w:color="auto" w:fill="C2F0D7"/>
          </w:tcPr>
          <w:p w14:paraId="23DD1B3D" w14:textId="18807ABA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 w:rsidRPr="00250C15"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3</w:t>
            </w:r>
          </w:p>
        </w:tc>
        <w:tc>
          <w:tcPr>
            <w:tcW w:w="596" w:type="dxa"/>
            <w:shd w:val="clear" w:color="auto" w:fill="C2F0D7"/>
          </w:tcPr>
          <w:p w14:paraId="746AB88A" w14:textId="13F0F981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 w:rsidRPr="00250C15"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2</w:t>
            </w:r>
          </w:p>
        </w:tc>
        <w:tc>
          <w:tcPr>
            <w:tcW w:w="595" w:type="dxa"/>
            <w:shd w:val="clear" w:color="auto" w:fill="C2F0D7"/>
          </w:tcPr>
          <w:p w14:paraId="3D368DFA" w14:textId="1EA08BBA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 w:rsidRPr="00250C15"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1</w:t>
            </w:r>
          </w:p>
        </w:tc>
      </w:tr>
      <w:tr w:rsidR="00250C15" w:rsidRPr="00250C15" w14:paraId="33FA095E" w14:textId="77777777" w:rsidTr="0012470A">
        <w:trPr>
          <w:trHeight w:val="400"/>
        </w:trPr>
        <w:tc>
          <w:tcPr>
            <w:tcW w:w="6809" w:type="dxa"/>
          </w:tcPr>
          <w:p w14:paraId="3706B4D3" w14:textId="524F0A13" w:rsidR="00250C15" w:rsidRPr="00250C15" w:rsidRDefault="00250C15" w:rsidP="0012470A">
            <w:pP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 xml:space="preserve">TRABAJA </w:t>
            </w:r>
            <w:r w:rsidR="0012470A"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SEGÚN LAS INSTRUCCIONES DADAS</w:t>
            </w:r>
          </w:p>
        </w:tc>
        <w:tc>
          <w:tcPr>
            <w:tcW w:w="595" w:type="dxa"/>
          </w:tcPr>
          <w:p w14:paraId="1753DA52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596" w:type="dxa"/>
          </w:tcPr>
          <w:p w14:paraId="06EB4333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595" w:type="dxa"/>
          </w:tcPr>
          <w:p w14:paraId="0A7DB2FA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250C15" w:rsidRPr="00250C15" w14:paraId="37F9EADF" w14:textId="77777777" w:rsidTr="0012470A">
        <w:trPr>
          <w:trHeight w:val="405"/>
        </w:trPr>
        <w:tc>
          <w:tcPr>
            <w:tcW w:w="6809" w:type="dxa"/>
          </w:tcPr>
          <w:p w14:paraId="1A462C13" w14:textId="73D1CB00" w:rsidR="00250C15" w:rsidRPr="00250C15" w:rsidRDefault="0012470A" w:rsidP="002B369A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 w:rsidRPr="0012470A"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UTILIZA DIVERSOS MATERIALES</w:t>
            </w:r>
            <w: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 xml:space="preserve"> </w:t>
            </w:r>
          </w:p>
        </w:tc>
        <w:tc>
          <w:tcPr>
            <w:tcW w:w="595" w:type="dxa"/>
          </w:tcPr>
          <w:p w14:paraId="11158EFA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596" w:type="dxa"/>
          </w:tcPr>
          <w:p w14:paraId="031AB789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595" w:type="dxa"/>
          </w:tcPr>
          <w:p w14:paraId="32FFA46A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250C15" w:rsidRPr="00250C15" w14:paraId="0595AC27" w14:textId="77777777" w:rsidTr="0012470A">
        <w:trPr>
          <w:trHeight w:val="411"/>
        </w:trPr>
        <w:tc>
          <w:tcPr>
            <w:tcW w:w="6809" w:type="dxa"/>
          </w:tcPr>
          <w:p w14:paraId="09B433BF" w14:textId="3929BA45" w:rsidR="00250C15" w:rsidRPr="0012470A" w:rsidRDefault="0012470A" w:rsidP="0012470A">
            <w:pP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DEMUESTRA CREATIVIDAD</w:t>
            </w:r>
          </w:p>
        </w:tc>
        <w:tc>
          <w:tcPr>
            <w:tcW w:w="595" w:type="dxa"/>
          </w:tcPr>
          <w:p w14:paraId="6131EBD8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596" w:type="dxa"/>
          </w:tcPr>
          <w:p w14:paraId="5331A5EB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595" w:type="dxa"/>
          </w:tcPr>
          <w:p w14:paraId="32B70A27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250C15" w:rsidRPr="00250C15" w14:paraId="62AC236A" w14:textId="77777777" w:rsidTr="0012470A">
        <w:trPr>
          <w:trHeight w:val="418"/>
        </w:trPr>
        <w:tc>
          <w:tcPr>
            <w:tcW w:w="6809" w:type="dxa"/>
          </w:tcPr>
          <w:p w14:paraId="59FA03E5" w14:textId="4E76CEE5" w:rsidR="00250C15" w:rsidRPr="0012470A" w:rsidRDefault="0012470A" w:rsidP="0012470A">
            <w:pP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</w:pPr>
            <w:r w:rsidRPr="0012470A"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PRESENTA UN TRABAJO LIMPIO Y ORDENADO</w:t>
            </w:r>
          </w:p>
        </w:tc>
        <w:tc>
          <w:tcPr>
            <w:tcW w:w="595" w:type="dxa"/>
          </w:tcPr>
          <w:p w14:paraId="67745D14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596" w:type="dxa"/>
          </w:tcPr>
          <w:p w14:paraId="7623AFE3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595" w:type="dxa"/>
          </w:tcPr>
          <w:p w14:paraId="521F9FAF" w14:textId="77777777" w:rsidR="00250C15" w:rsidRPr="00250C15" w:rsidRDefault="00250C15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095C0C" w:rsidRPr="00250C15" w14:paraId="16FC4E3D" w14:textId="77777777" w:rsidTr="0012470A">
        <w:trPr>
          <w:trHeight w:val="418"/>
        </w:trPr>
        <w:tc>
          <w:tcPr>
            <w:tcW w:w="6809" w:type="dxa"/>
          </w:tcPr>
          <w:p w14:paraId="1182D6A0" w14:textId="0AF5EF00" w:rsidR="00095C0C" w:rsidRPr="0012470A" w:rsidRDefault="00095C0C" w:rsidP="0012470A">
            <w:pP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val="es-ES_tradnl" w:eastAsia="en-US"/>
              </w:rPr>
              <w:t>RESPONDE LAS PREGUNTAS EN TORNO AL TRABAJO</w:t>
            </w:r>
          </w:p>
        </w:tc>
        <w:tc>
          <w:tcPr>
            <w:tcW w:w="595" w:type="dxa"/>
          </w:tcPr>
          <w:p w14:paraId="63707A96" w14:textId="77777777" w:rsidR="00095C0C" w:rsidRPr="00250C15" w:rsidRDefault="00095C0C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596" w:type="dxa"/>
          </w:tcPr>
          <w:p w14:paraId="6D1BAAC0" w14:textId="77777777" w:rsidR="00095C0C" w:rsidRPr="00250C15" w:rsidRDefault="00095C0C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  <w:tc>
          <w:tcPr>
            <w:tcW w:w="595" w:type="dxa"/>
          </w:tcPr>
          <w:p w14:paraId="597274EB" w14:textId="77777777" w:rsidR="00095C0C" w:rsidRPr="00250C15" w:rsidRDefault="00095C0C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850D6E" w:rsidRPr="00250C15" w14:paraId="6D8F60EC" w14:textId="77777777" w:rsidTr="008B0091">
        <w:trPr>
          <w:trHeight w:val="418"/>
        </w:trPr>
        <w:tc>
          <w:tcPr>
            <w:tcW w:w="6809" w:type="dxa"/>
          </w:tcPr>
          <w:p w14:paraId="7121123A" w14:textId="1C008246" w:rsidR="00850D6E" w:rsidRPr="00250C15" w:rsidRDefault="00850D6E" w:rsidP="0012470A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Puntaje final</w:t>
            </w:r>
          </w:p>
        </w:tc>
        <w:tc>
          <w:tcPr>
            <w:tcW w:w="1786" w:type="dxa"/>
            <w:gridSpan w:val="3"/>
          </w:tcPr>
          <w:p w14:paraId="2A8C907A" w14:textId="03BF1962" w:rsidR="00850D6E" w:rsidRPr="00250C15" w:rsidRDefault="00095C0C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15</w:t>
            </w:r>
          </w:p>
        </w:tc>
      </w:tr>
      <w:tr w:rsidR="00850D6E" w:rsidRPr="00250C15" w14:paraId="10E68E3D" w14:textId="77777777" w:rsidTr="003E3530">
        <w:trPr>
          <w:trHeight w:val="418"/>
        </w:trPr>
        <w:tc>
          <w:tcPr>
            <w:tcW w:w="6809" w:type="dxa"/>
          </w:tcPr>
          <w:p w14:paraId="5C476686" w14:textId="552BF793" w:rsidR="00850D6E" w:rsidRDefault="00850D6E" w:rsidP="0012470A">
            <w:pP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  <w:t>Puntaje obtenido</w:t>
            </w:r>
          </w:p>
        </w:tc>
        <w:tc>
          <w:tcPr>
            <w:tcW w:w="1786" w:type="dxa"/>
            <w:gridSpan w:val="3"/>
          </w:tcPr>
          <w:p w14:paraId="313D1F4D" w14:textId="77777777" w:rsidR="00850D6E" w:rsidRPr="00250C15" w:rsidRDefault="00850D6E" w:rsidP="00250C15">
            <w:pPr>
              <w:jc w:val="center"/>
              <w:rPr>
                <w:rFonts w:ascii="Arial" w:eastAsiaTheme="minorHAnsi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</w:tbl>
    <w:p w14:paraId="63327685" w14:textId="77777777" w:rsidR="004A1143" w:rsidRDefault="004A1143" w:rsidP="004A1143">
      <w:pPr>
        <w:jc w:val="both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07068992" w14:textId="77777777" w:rsidR="00C070DE" w:rsidRDefault="00C070DE" w:rsidP="004A1143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</w:p>
    <w:p w14:paraId="18948C7A" w14:textId="637E8022" w:rsidR="004A1143" w:rsidRDefault="004A1143" w:rsidP="004A1143">
      <w:pPr>
        <w:jc w:val="center"/>
        <w:rPr>
          <w:rFonts w:ascii="Arial" w:eastAsiaTheme="minorHAnsi" w:hAnsi="Arial" w:cs="Arial"/>
          <w:b/>
          <w:sz w:val="22"/>
          <w:szCs w:val="22"/>
          <w:lang w:val="es-ES_tradnl" w:eastAsia="en-US"/>
        </w:rPr>
      </w:pPr>
      <w:r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PAUTA DE AUTO</w:t>
      </w:r>
      <w:r w:rsidRPr="00250C15">
        <w:rPr>
          <w:rFonts w:ascii="Arial" w:eastAsiaTheme="minorHAnsi" w:hAnsi="Arial" w:cs="Arial"/>
          <w:b/>
          <w:sz w:val="22"/>
          <w:szCs w:val="22"/>
          <w:lang w:val="es-ES_tradnl" w:eastAsia="en-US"/>
        </w:rPr>
        <w:t>EVALUACIÓN</w:t>
      </w:r>
    </w:p>
    <w:p w14:paraId="31B224D1" w14:textId="1A3B37E6" w:rsidR="004A1143" w:rsidRPr="004A1143" w:rsidRDefault="004A1143" w:rsidP="004A1143">
      <w:pPr>
        <w:jc w:val="center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p w14:paraId="6CDC4174" w14:textId="2187771D" w:rsidR="004A1143" w:rsidRDefault="004A1143" w:rsidP="001446F4">
      <w:pP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L</w:t>
      </w:r>
      <w:r w:rsidRPr="004A1143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ee los aspectos a evaluar y pinta la</w:t>
      </w:r>
      <w:r w:rsidR="001446F4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carita que corresponde según el </w:t>
      </w:r>
      <w:r w:rsidRPr="004A1143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trabajo</w:t>
      </w:r>
      <w:r w:rsidR="001446F4"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 xml:space="preserve"> realizado</w:t>
      </w:r>
      <w: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  <w:t>.</w:t>
      </w:r>
    </w:p>
    <w:p w14:paraId="64F1602F" w14:textId="1B03E450" w:rsidR="001446F4" w:rsidRDefault="001446F4" w:rsidP="001446F4">
      <w:pPr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50"/>
        <w:gridCol w:w="2550"/>
        <w:gridCol w:w="2551"/>
        <w:gridCol w:w="2551"/>
      </w:tblGrid>
      <w:tr w:rsidR="001446F4" w14:paraId="48CC928C" w14:textId="77777777" w:rsidTr="00131D5C">
        <w:trPr>
          <w:trHeight w:val="358"/>
        </w:trPr>
        <w:tc>
          <w:tcPr>
            <w:tcW w:w="2550" w:type="dxa"/>
            <w:shd w:val="clear" w:color="auto" w:fill="FFAFFF"/>
          </w:tcPr>
          <w:p w14:paraId="1072E189" w14:textId="69107BB1" w:rsidR="001446F4" w:rsidRPr="00131D5C" w:rsidRDefault="001446F4" w:rsidP="00131D5C">
            <w:pPr>
              <w:jc w:val="center"/>
              <w:rPr>
                <w:rFonts w:ascii="Arial" w:eastAsiaTheme="minorHAnsi" w:hAnsi="Arial" w:cs="Arial"/>
                <w:b/>
                <w:sz w:val="20"/>
                <w:szCs w:val="22"/>
                <w:lang w:val="es-ES_tradnl" w:eastAsia="en-US"/>
              </w:rPr>
            </w:pPr>
            <w:r w:rsidRPr="00131D5C">
              <w:rPr>
                <w:rFonts w:ascii="Arial" w:eastAsiaTheme="minorHAnsi" w:hAnsi="Arial" w:cs="Arial"/>
                <w:b/>
                <w:sz w:val="20"/>
                <w:szCs w:val="22"/>
                <w:lang w:val="es-ES_tradnl" w:eastAsia="en-US"/>
              </w:rPr>
              <w:t>ASPECTOS A EVALUAR</w:t>
            </w:r>
          </w:p>
        </w:tc>
        <w:tc>
          <w:tcPr>
            <w:tcW w:w="2550" w:type="dxa"/>
            <w:shd w:val="clear" w:color="auto" w:fill="FFAFFF"/>
          </w:tcPr>
          <w:p w14:paraId="2243062F" w14:textId="36EDE86D" w:rsidR="001446F4" w:rsidRPr="00131D5C" w:rsidRDefault="00974FE1" w:rsidP="00131D5C">
            <w:pPr>
              <w:jc w:val="center"/>
              <w:rPr>
                <w:rFonts w:ascii="Arial" w:eastAsiaTheme="minorHAnsi" w:hAnsi="Arial" w:cs="Arial"/>
                <w:b/>
                <w:sz w:val="20"/>
                <w:szCs w:val="22"/>
                <w:lang w:val="es-ES_tradnl" w:eastAsia="en-US"/>
              </w:rPr>
            </w:pPr>
            <w:r w:rsidRPr="00131D5C">
              <w:rPr>
                <w:rFonts w:ascii="Arial" w:eastAsiaTheme="minorHAnsi" w:hAnsi="Arial" w:cs="Arial"/>
                <w:b/>
                <w:sz w:val="20"/>
                <w:szCs w:val="22"/>
                <w:lang w:val="es-ES_tradnl" w:eastAsia="en-US"/>
              </w:rPr>
              <w:t>MUY BIEN</w:t>
            </w:r>
          </w:p>
        </w:tc>
        <w:tc>
          <w:tcPr>
            <w:tcW w:w="2551" w:type="dxa"/>
            <w:shd w:val="clear" w:color="auto" w:fill="FFAFFF"/>
          </w:tcPr>
          <w:p w14:paraId="00510282" w14:textId="697D19B8" w:rsidR="001446F4" w:rsidRPr="00131D5C" w:rsidRDefault="00974FE1" w:rsidP="00131D5C">
            <w:pPr>
              <w:jc w:val="center"/>
              <w:rPr>
                <w:rFonts w:ascii="Arial" w:eastAsiaTheme="minorHAnsi" w:hAnsi="Arial" w:cs="Arial"/>
                <w:b/>
                <w:sz w:val="20"/>
                <w:szCs w:val="22"/>
                <w:lang w:val="es-ES_tradnl" w:eastAsia="en-US"/>
              </w:rPr>
            </w:pPr>
            <w:r w:rsidRPr="00131D5C">
              <w:rPr>
                <w:rFonts w:ascii="Arial" w:eastAsiaTheme="minorHAnsi" w:hAnsi="Arial" w:cs="Arial"/>
                <w:b/>
                <w:sz w:val="20"/>
                <w:szCs w:val="22"/>
                <w:lang w:val="es-ES_tradnl" w:eastAsia="en-US"/>
              </w:rPr>
              <w:t>BIEN</w:t>
            </w:r>
          </w:p>
        </w:tc>
        <w:tc>
          <w:tcPr>
            <w:tcW w:w="2551" w:type="dxa"/>
            <w:shd w:val="clear" w:color="auto" w:fill="FFAFFF"/>
          </w:tcPr>
          <w:p w14:paraId="3ED9E901" w14:textId="74F8596A" w:rsidR="001446F4" w:rsidRPr="00131D5C" w:rsidRDefault="00974FE1" w:rsidP="00131D5C">
            <w:pPr>
              <w:jc w:val="center"/>
              <w:rPr>
                <w:rFonts w:ascii="Arial" w:eastAsiaTheme="minorHAnsi" w:hAnsi="Arial" w:cs="Arial"/>
                <w:b/>
                <w:sz w:val="20"/>
                <w:szCs w:val="22"/>
                <w:lang w:val="es-ES_tradnl" w:eastAsia="en-US"/>
              </w:rPr>
            </w:pPr>
            <w:r w:rsidRPr="00131D5C">
              <w:rPr>
                <w:rFonts w:ascii="Arial" w:eastAsiaTheme="minorHAnsi" w:hAnsi="Arial" w:cs="Arial"/>
                <w:b/>
                <w:sz w:val="20"/>
                <w:szCs w:val="22"/>
                <w:lang w:val="es-ES_tradnl" w:eastAsia="en-US"/>
              </w:rPr>
              <w:t>REGULAR</w:t>
            </w:r>
          </w:p>
        </w:tc>
      </w:tr>
      <w:tr w:rsidR="001446F4" w14:paraId="16A5894B" w14:textId="77777777" w:rsidTr="00E27614">
        <w:trPr>
          <w:trHeight w:val="845"/>
        </w:trPr>
        <w:tc>
          <w:tcPr>
            <w:tcW w:w="2550" w:type="dxa"/>
          </w:tcPr>
          <w:p w14:paraId="6B1EDC26" w14:textId="256ACC70" w:rsidR="001446F4" w:rsidRDefault="001446F4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  <w:t>Seguí paso a paso las instrucciones entregadas.</w:t>
            </w:r>
          </w:p>
        </w:tc>
        <w:tc>
          <w:tcPr>
            <w:tcW w:w="2550" w:type="dxa"/>
          </w:tcPr>
          <w:p w14:paraId="7230FDB6" w14:textId="73650449" w:rsidR="001446F4" w:rsidRDefault="00974FE1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7936" behindDoc="1" locked="0" layoutInCell="1" allowOverlap="1" wp14:anchorId="79B3165E" wp14:editId="005B687F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10160</wp:posOffset>
                  </wp:positionV>
                  <wp:extent cx="476885" cy="441325"/>
                  <wp:effectExtent l="0" t="0" r="0" b="0"/>
                  <wp:wrapTight wrapText="bothSides">
                    <wp:wrapPolygon edited="0">
                      <wp:start x="0" y="0"/>
                      <wp:lineTo x="0" y="20512"/>
                      <wp:lineTo x="20708" y="20512"/>
                      <wp:lineTo x="20708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C3C937" w14:textId="07883D9C" w:rsidR="001446F4" w:rsidRDefault="00974FE1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  <w:t xml:space="preserve"> </w:t>
            </w:r>
          </w:p>
          <w:p w14:paraId="19F08F19" w14:textId="6CB36A1B" w:rsidR="001446F4" w:rsidRDefault="001446F4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  <w:tc>
          <w:tcPr>
            <w:tcW w:w="2551" w:type="dxa"/>
          </w:tcPr>
          <w:p w14:paraId="3CAE7E23" w14:textId="0DF7EB72" w:rsidR="001446F4" w:rsidRDefault="00210387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9200" behindDoc="1" locked="0" layoutInCell="1" allowOverlap="1" wp14:anchorId="469279AD" wp14:editId="7E9D129B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30480</wp:posOffset>
                  </wp:positionV>
                  <wp:extent cx="485140" cy="427355"/>
                  <wp:effectExtent l="0" t="0" r="0" b="0"/>
                  <wp:wrapTight wrapText="bothSides">
                    <wp:wrapPolygon edited="0">
                      <wp:start x="0" y="0"/>
                      <wp:lineTo x="0" y="20220"/>
                      <wp:lineTo x="20356" y="20220"/>
                      <wp:lineTo x="20356" y="0"/>
                      <wp:lineTo x="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0D29C635" w14:textId="02988CD2" w:rsidR="001446F4" w:rsidRDefault="00844C77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8416" behindDoc="1" locked="0" layoutInCell="1" allowOverlap="1" wp14:anchorId="4E0F7BFF" wp14:editId="7EC00FFF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0</wp:posOffset>
                  </wp:positionV>
                  <wp:extent cx="478790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626" y="20700"/>
                      <wp:lineTo x="20626" y="0"/>
                      <wp:lineTo x="0" y="0"/>
                    </wp:wrapPolygon>
                  </wp:wrapTight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46F4" w14:paraId="002B31EB" w14:textId="77777777" w:rsidTr="00E27614">
        <w:trPr>
          <w:trHeight w:val="843"/>
        </w:trPr>
        <w:tc>
          <w:tcPr>
            <w:tcW w:w="2550" w:type="dxa"/>
          </w:tcPr>
          <w:p w14:paraId="6790B1E6" w14:textId="20BC4E30" w:rsidR="001446F4" w:rsidRDefault="001446F4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  <w:t>Recolecté los materiales necesarios para mi trabajo.</w:t>
            </w:r>
          </w:p>
        </w:tc>
        <w:tc>
          <w:tcPr>
            <w:tcW w:w="2550" w:type="dxa"/>
          </w:tcPr>
          <w:p w14:paraId="025D4A74" w14:textId="30802A9C" w:rsidR="001446F4" w:rsidRDefault="00974FE1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2032" behindDoc="1" locked="0" layoutInCell="1" allowOverlap="1" wp14:anchorId="6328B70A" wp14:editId="5426329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40005</wp:posOffset>
                  </wp:positionV>
                  <wp:extent cx="509270" cy="471805"/>
                  <wp:effectExtent l="0" t="0" r="5080" b="4445"/>
                  <wp:wrapTight wrapText="bothSides">
                    <wp:wrapPolygon edited="0">
                      <wp:start x="0" y="0"/>
                      <wp:lineTo x="0" y="20931"/>
                      <wp:lineTo x="21007" y="20931"/>
                      <wp:lineTo x="21007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899D9F" w14:textId="3AFDAA6F" w:rsidR="001446F4" w:rsidRDefault="001446F4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3505B27A" w14:textId="52A98191" w:rsidR="001446F4" w:rsidRDefault="001446F4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  <w:tc>
          <w:tcPr>
            <w:tcW w:w="2551" w:type="dxa"/>
          </w:tcPr>
          <w:p w14:paraId="369CB7B4" w14:textId="6AB6D150" w:rsidR="001446F4" w:rsidRDefault="00210387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1248" behindDoc="1" locked="0" layoutInCell="1" allowOverlap="1" wp14:anchorId="0288E792" wp14:editId="2EE12AAE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40005</wp:posOffset>
                  </wp:positionV>
                  <wp:extent cx="535305" cy="471805"/>
                  <wp:effectExtent l="0" t="0" r="0" b="4445"/>
                  <wp:wrapTight wrapText="bothSides">
                    <wp:wrapPolygon edited="0">
                      <wp:start x="0" y="0"/>
                      <wp:lineTo x="0" y="20931"/>
                      <wp:lineTo x="20754" y="20931"/>
                      <wp:lineTo x="20754" y="0"/>
                      <wp:lineTo x="0" y="0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354055E0" w14:textId="7FC8D3EB" w:rsidR="001446F4" w:rsidRDefault="00844C77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0464" behindDoc="1" locked="0" layoutInCell="1" allowOverlap="1" wp14:anchorId="5676D270" wp14:editId="6312B83C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29845</wp:posOffset>
                  </wp:positionV>
                  <wp:extent cx="504825" cy="481330"/>
                  <wp:effectExtent l="0" t="0" r="9525" b="0"/>
                  <wp:wrapTight wrapText="bothSides">
                    <wp:wrapPolygon edited="0">
                      <wp:start x="0" y="0"/>
                      <wp:lineTo x="0" y="20517"/>
                      <wp:lineTo x="21192" y="20517"/>
                      <wp:lineTo x="21192" y="0"/>
                      <wp:lineTo x="0" y="0"/>
                    </wp:wrapPolygon>
                  </wp:wrapTight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46F4" w14:paraId="6AD4B443" w14:textId="77777777" w:rsidTr="00E27614">
        <w:trPr>
          <w:trHeight w:val="831"/>
        </w:trPr>
        <w:tc>
          <w:tcPr>
            <w:tcW w:w="2550" w:type="dxa"/>
          </w:tcPr>
          <w:p w14:paraId="1426B90C" w14:textId="0C67EF4E" w:rsidR="001446F4" w:rsidRDefault="001446F4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  <w:t>Elaboré el collage de un integrante de mi familia.</w:t>
            </w:r>
          </w:p>
        </w:tc>
        <w:tc>
          <w:tcPr>
            <w:tcW w:w="2550" w:type="dxa"/>
          </w:tcPr>
          <w:p w14:paraId="051BE7F3" w14:textId="01539757" w:rsidR="001446F4" w:rsidRDefault="00974FE1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4080" behindDoc="1" locked="0" layoutInCell="1" allowOverlap="1" wp14:anchorId="4A7D15A4" wp14:editId="3F6382B6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0</wp:posOffset>
                  </wp:positionV>
                  <wp:extent cx="520065" cy="481965"/>
                  <wp:effectExtent l="0" t="0" r="0" b="0"/>
                  <wp:wrapTight wrapText="bothSides">
                    <wp:wrapPolygon edited="0">
                      <wp:start x="0" y="0"/>
                      <wp:lineTo x="0" y="20490"/>
                      <wp:lineTo x="20571" y="20490"/>
                      <wp:lineTo x="20571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4A16BA" w14:textId="4A4983D6" w:rsidR="001446F4" w:rsidRDefault="001446F4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2C95CF70" w14:textId="4756B9BB" w:rsidR="001446F4" w:rsidRDefault="001446F4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  <w:tc>
          <w:tcPr>
            <w:tcW w:w="2551" w:type="dxa"/>
          </w:tcPr>
          <w:p w14:paraId="0A43C7E0" w14:textId="3C539050" w:rsidR="001446F4" w:rsidRDefault="00210387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3296" behindDoc="1" locked="0" layoutInCell="1" allowOverlap="1" wp14:anchorId="6CD4215B" wp14:editId="1BB0ED50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35560</wp:posOffset>
                  </wp:positionV>
                  <wp:extent cx="515620" cy="453390"/>
                  <wp:effectExtent l="0" t="0" r="0" b="3810"/>
                  <wp:wrapTight wrapText="bothSides">
                    <wp:wrapPolygon edited="0">
                      <wp:start x="0" y="0"/>
                      <wp:lineTo x="0" y="20874"/>
                      <wp:lineTo x="20749" y="20874"/>
                      <wp:lineTo x="20749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65578D4D" w14:textId="452BED23" w:rsidR="001446F4" w:rsidRDefault="00844C77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2512" behindDoc="1" locked="0" layoutInCell="1" allowOverlap="1" wp14:anchorId="413538F9" wp14:editId="36E72CE6">
                  <wp:simplePos x="0" y="0"/>
                  <wp:positionH relativeFrom="column">
                    <wp:posOffset>406142</wp:posOffset>
                  </wp:positionH>
                  <wp:positionV relativeFrom="paragraph">
                    <wp:posOffset>0</wp:posOffset>
                  </wp:positionV>
                  <wp:extent cx="504190" cy="481965"/>
                  <wp:effectExtent l="0" t="0" r="0" b="0"/>
                  <wp:wrapTight wrapText="bothSides">
                    <wp:wrapPolygon edited="0">
                      <wp:start x="0" y="0"/>
                      <wp:lineTo x="0" y="20490"/>
                      <wp:lineTo x="20403" y="20490"/>
                      <wp:lineTo x="20403" y="0"/>
                      <wp:lineTo x="0" y="0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2632" w14:paraId="5857E3F3" w14:textId="77777777" w:rsidTr="001446F4">
        <w:tc>
          <w:tcPr>
            <w:tcW w:w="2550" w:type="dxa"/>
          </w:tcPr>
          <w:p w14:paraId="6FA902B4" w14:textId="4F1FF6E5" w:rsidR="00812632" w:rsidRDefault="00812632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  <w:t>Trabajé de manera ordenada y responsable en la ejecución de la tarea.</w:t>
            </w:r>
          </w:p>
        </w:tc>
        <w:tc>
          <w:tcPr>
            <w:tcW w:w="2550" w:type="dxa"/>
          </w:tcPr>
          <w:p w14:paraId="079901A8" w14:textId="42DBBADE" w:rsidR="00812632" w:rsidRDefault="00974FE1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6128" behindDoc="1" locked="0" layoutInCell="1" allowOverlap="1" wp14:anchorId="78CD6223" wp14:editId="7AF58C42">
                  <wp:simplePos x="0" y="0"/>
                  <wp:positionH relativeFrom="column">
                    <wp:posOffset>401613</wp:posOffset>
                  </wp:positionH>
                  <wp:positionV relativeFrom="paragraph">
                    <wp:posOffset>29210</wp:posOffset>
                  </wp:positionV>
                  <wp:extent cx="553720" cy="513080"/>
                  <wp:effectExtent l="0" t="0" r="0" b="1270"/>
                  <wp:wrapTight wrapText="bothSides">
                    <wp:wrapPolygon edited="0">
                      <wp:start x="0" y="0"/>
                      <wp:lineTo x="0" y="20851"/>
                      <wp:lineTo x="20807" y="20851"/>
                      <wp:lineTo x="20807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83529C" w14:textId="4C43E4D7" w:rsidR="00974FE1" w:rsidRDefault="00974FE1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1F997221" w14:textId="410D89EB" w:rsidR="00974FE1" w:rsidRDefault="00974FE1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41D9A8BB" w14:textId="2B0D9361" w:rsidR="00974FE1" w:rsidRDefault="00974FE1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  <w:tc>
          <w:tcPr>
            <w:tcW w:w="2551" w:type="dxa"/>
          </w:tcPr>
          <w:p w14:paraId="562AD2CB" w14:textId="56DE5C93" w:rsidR="00812632" w:rsidRDefault="00210387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5344" behindDoc="1" locked="0" layoutInCell="1" allowOverlap="1" wp14:anchorId="2B926213" wp14:editId="11A63838">
                  <wp:simplePos x="0" y="0"/>
                  <wp:positionH relativeFrom="column">
                    <wp:posOffset>357729</wp:posOffset>
                  </wp:positionH>
                  <wp:positionV relativeFrom="paragraph">
                    <wp:posOffset>29210</wp:posOffset>
                  </wp:positionV>
                  <wp:extent cx="582295" cy="513080"/>
                  <wp:effectExtent l="0" t="0" r="8255" b="1270"/>
                  <wp:wrapTight wrapText="bothSides">
                    <wp:wrapPolygon edited="0">
                      <wp:start x="0" y="0"/>
                      <wp:lineTo x="0" y="20851"/>
                      <wp:lineTo x="21200" y="20851"/>
                      <wp:lineTo x="21200" y="0"/>
                      <wp:lineTo x="0" y="0"/>
                    </wp:wrapPolygon>
                  </wp:wrapTight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43E58CD0" w14:textId="750C8DF3" w:rsidR="00812632" w:rsidRDefault="00844C77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4560" behindDoc="1" locked="0" layoutInCell="1" allowOverlap="1" wp14:anchorId="7DAE8E1F" wp14:editId="2661BD85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76612</wp:posOffset>
                  </wp:positionV>
                  <wp:extent cx="487680" cy="465455"/>
                  <wp:effectExtent l="0" t="0" r="7620" b="0"/>
                  <wp:wrapTight wrapText="bothSides">
                    <wp:wrapPolygon edited="0">
                      <wp:start x="0" y="0"/>
                      <wp:lineTo x="0" y="20333"/>
                      <wp:lineTo x="21094" y="20333"/>
                      <wp:lineTo x="21094" y="0"/>
                      <wp:lineTo x="0" y="0"/>
                    </wp:wrapPolygon>
                  </wp:wrapTight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46F4" w14:paraId="3A0F1991" w14:textId="77777777" w:rsidTr="001446F4">
        <w:tc>
          <w:tcPr>
            <w:tcW w:w="2550" w:type="dxa"/>
          </w:tcPr>
          <w:p w14:paraId="39E78AE6" w14:textId="5B0EFD65" w:rsidR="001446F4" w:rsidRDefault="001446F4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  <w:t>Entregué puntualmente mi trabajo en el plazo indicado.</w:t>
            </w:r>
          </w:p>
        </w:tc>
        <w:tc>
          <w:tcPr>
            <w:tcW w:w="2550" w:type="dxa"/>
          </w:tcPr>
          <w:p w14:paraId="77F18EEF" w14:textId="7002411A" w:rsidR="001446F4" w:rsidRDefault="00974FE1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8176" behindDoc="1" locked="0" layoutInCell="1" allowOverlap="1" wp14:anchorId="356CF2B5" wp14:editId="4AE72393">
                  <wp:simplePos x="0" y="0"/>
                  <wp:positionH relativeFrom="column">
                    <wp:posOffset>414732</wp:posOffset>
                  </wp:positionH>
                  <wp:positionV relativeFrom="paragraph">
                    <wp:posOffset>25400</wp:posOffset>
                  </wp:positionV>
                  <wp:extent cx="523875" cy="485140"/>
                  <wp:effectExtent l="0" t="0" r="9525" b="0"/>
                  <wp:wrapTight wrapText="bothSides">
                    <wp:wrapPolygon edited="0">
                      <wp:start x="0" y="0"/>
                      <wp:lineTo x="0" y="20356"/>
                      <wp:lineTo x="21207" y="20356"/>
                      <wp:lineTo x="21207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14F776" w14:textId="0981AA02" w:rsidR="001446F4" w:rsidRDefault="001446F4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  <w:p w14:paraId="02C87891" w14:textId="75664607" w:rsidR="001446F4" w:rsidRDefault="001446F4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</w:p>
        </w:tc>
        <w:tc>
          <w:tcPr>
            <w:tcW w:w="2551" w:type="dxa"/>
          </w:tcPr>
          <w:p w14:paraId="5FC61270" w14:textId="3D749CC0" w:rsidR="001446F4" w:rsidRDefault="00210387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7392" behindDoc="1" locked="0" layoutInCell="1" allowOverlap="1" wp14:anchorId="3DAE4838" wp14:editId="494EE9AF">
                  <wp:simplePos x="0" y="0"/>
                  <wp:positionH relativeFrom="column">
                    <wp:posOffset>395752</wp:posOffset>
                  </wp:positionH>
                  <wp:positionV relativeFrom="paragraph">
                    <wp:posOffset>25400</wp:posOffset>
                  </wp:positionV>
                  <wp:extent cx="535940" cy="471805"/>
                  <wp:effectExtent l="0" t="0" r="0" b="4445"/>
                  <wp:wrapTight wrapText="bothSides">
                    <wp:wrapPolygon edited="0">
                      <wp:start x="0" y="0"/>
                      <wp:lineTo x="0" y="20931"/>
                      <wp:lineTo x="20730" y="20931"/>
                      <wp:lineTo x="20730" y="0"/>
                      <wp:lineTo x="0" y="0"/>
                    </wp:wrapPolygon>
                  </wp:wrapTight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4CBE42A2" w14:textId="53A06D94" w:rsidR="001446F4" w:rsidRDefault="00844C77" w:rsidP="001446F4">
            <w:pPr>
              <w:rPr>
                <w:rFonts w:asciiTheme="majorHAnsi" w:eastAsiaTheme="minorHAnsi" w:hAnsiTheme="majorHAnsi" w:cstheme="minorBidi"/>
                <w:sz w:val="22"/>
                <w:szCs w:val="22"/>
                <w:lang w:val="es-ES_tradnl" w:eastAsia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16608" behindDoc="1" locked="0" layoutInCell="1" allowOverlap="1" wp14:anchorId="4C98B895" wp14:editId="68F7012D">
                  <wp:simplePos x="0" y="0"/>
                  <wp:positionH relativeFrom="column">
                    <wp:posOffset>432428</wp:posOffset>
                  </wp:positionH>
                  <wp:positionV relativeFrom="paragraph">
                    <wp:posOffset>29098</wp:posOffset>
                  </wp:positionV>
                  <wp:extent cx="504190" cy="481330"/>
                  <wp:effectExtent l="0" t="0" r="0" b="0"/>
                  <wp:wrapTight wrapText="bothSides">
                    <wp:wrapPolygon edited="0">
                      <wp:start x="0" y="0"/>
                      <wp:lineTo x="0" y="20517"/>
                      <wp:lineTo x="20403" y="20517"/>
                      <wp:lineTo x="20403" y="0"/>
                      <wp:lineTo x="0" y="0"/>
                    </wp:wrapPolygon>
                  </wp:wrapTight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C46904D" w14:textId="7EC8F7CD" w:rsidR="00583023" w:rsidRPr="00336BF2" w:rsidRDefault="00583023" w:rsidP="001A4F8D">
      <w:pPr>
        <w:jc w:val="both"/>
        <w:rPr>
          <w:rFonts w:asciiTheme="majorHAnsi" w:eastAsiaTheme="minorHAnsi" w:hAnsiTheme="majorHAnsi" w:cstheme="minorBidi"/>
          <w:sz w:val="22"/>
          <w:szCs w:val="22"/>
          <w:lang w:val="es-ES_tradnl" w:eastAsia="en-US"/>
        </w:rPr>
      </w:pPr>
      <w:bookmarkStart w:id="0" w:name="_GoBack"/>
      <w:bookmarkEnd w:id="0"/>
    </w:p>
    <w:sectPr w:rsidR="00583023" w:rsidRPr="00336BF2" w:rsidSect="00E27614">
      <w:type w:val="continuous"/>
      <w:pgSz w:w="12247" w:h="18711" w:code="5"/>
      <w:pgMar w:top="567" w:right="1043" w:bottom="42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AD0974" w14:textId="77777777" w:rsidR="00640B48" w:rsidRDefault="00640B48" w:rsidP="00D11670">
      <w:r>
        <w:separator/>
      </w:r>
    </w:p>
  </w:endnote>
  <w:endnote w:type="continuationSeparator" w:id="0">
    <w:p w14:paraId="2FFD7180" w14:textId="77777777" w:rsidR="00640B48" w:rsidRDefault="00640B48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80EB0F" w14:textId="77777777" w:rsidR="00640B48" w:rsidRDefault="00640B48" w:rsidP="00D11670">
      <w:r>
        <w:separator/>
      </w:r>
    </w:p>
  </w:footnote>
  <w:footnote w:type="continuationSeparator" w:id="0">
    <w:p w14:paraId="74967772" w14:textId="77777777" w:rsidR="00640B48" w:rsidRDefault="00640B48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A2284"/>
    <w:multiLevelType w:val="hybridMultilevel"/>
    <w:tmpl w:val="565444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536A5"/>
    <w:multiLevelType w:val="hybridMultilevel"/>
    <w:tmpl w:val="185CFE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25011"/>
    <w:multiLevelType w:val="hybridMultilevel"/>
    <w:tmpl w:val="185CFE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6248E9"/>
    <w:multiLevelType w:val="hybridMultilevel"/>
    <w:tmpl w:val="185CFE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3B40C8"/>
    <w:multiLevelType w:val="hybridMultilevel"/>
    <w:tmpl w:val="DFDEE2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D57759"/>
    <w:multiLevelType w:val="hybridMultilevel"/>
    <w:tmpl w:val="8DF0D55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2560B6"/>
    <w:multiLevelType w:val="hybridMultilevel"/>
    <w:tmpl w:val="185CFE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2AEB"/>
    <w:rsid w:val="00013A3F"/>
    <w:rsid w:val="00017A88"/>
    <w:rsid w:val="00020E9F"/>
    <w:rsid w:val="0002195E"/>
    <w:rsid w:val="00027A92"/>
    <w:rsid w:val="000307C2"/>
    <w:rsid w:val="00030B2A"/>
    <w:rsid w:val="00031BC9"/>
    <w:rsid w:val="000325DD"/>
    <w:rsid w:val="00032BFC"/>
    <w:rsid w:val="00034375"/>
    <w:rsid w:val="00035AC6"/>
    <w:rsid w:val="000374B2"/>
    <w:rsid w:val="000400FB"/>
    <w:rsid w:val="00044595"/>
    <w:rsid w:val="00044E9B"/>
    <w:rsid w:val="0004592C"/>
    <w:rsid w:val="0004728A"/>
    <w:rsid w:val="00047352"/>
    <w:rsid w:val="0005011E"/>
    <w:rsid w:val="00050CA9"/>
    <w:rsid w:val="00051F28"/>
    <w:rsid w:val="000522EC"/>
    <w:rsid w:val="00053A58"/>
    <w:rsid w:val="00054CE0"/>
    <w:rsid w:val="000552F1"/>
    <w:rsid w:val="00060353"/>
    <w:rsid w:val="0006189C"/>
    <w:rsid w:val="0006387D"/>
    <w:rsid w:val="00064535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39FD"/>
    <w:rsid w:val="0009401B"/>
    <w:rsid w:val="00094F32"/>
    <w:rsid w:val="00095594"/>
    <w:rsid w:val="00095C0C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C65F0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59A7"/>
    <w:rsid w:val="000F6BAE"/>
    <w:rsid w:val="00104D7B"/>
    <w:rsid w:val="00110823"/>
    <w:rsid w:val="00112A0D"/>
    <w:rsid w:val="001138DD"/>
    <w:rsid w:val="001140F3"/>
    <w:rsid w:val="00116348"/>
    <w:rsid w:val="00121579"/>
    <w:rsid w:val="00121FCD"/>
    <w:rsid w:val="001224AF"/>
    <w:rsid w:val="0012470A"/>
    <w:rsid w:val="001277B6"/>
    <w:rsid w:val="00131D5C"/>
    <w:rsid w:val="00141B88"/>
    <w:rsid w:val="0014232B"/>
    <w:rsid w:val="0014357E"/>
    <w:rsid w:val="001446F4"/>
    <w:rsid w:val="00145547"/>
    <w:rsid w:val="0014786D"/>
    <w:rsid w:val="001529FA"/>
    <w:rsid w:val="001530B4"/>
    <w:rsid w:val="00156095"/>
    <w:rsid w:val="001577CD"/>
    <w:rsid w:val="0016217D"/>
    <w:rsid w:val="00162C5A"/>
    <w:rsid w:val="001671CF"/>
    <w:rsid w:val="0016720E"/>
    <w:rsid w:val="001718C8"/>
    <w:rsid w:val="00172CC2"/>
    <w:rsid w:val="00175327"/>
    <w:rsid w:val="0017535D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DAF"/>
    <w:rsid w:val="00194EFB"/>
    <w:rsid w:val="00195823"/>
    <w:rsid w:val="001965C2"/>
    <w:rsid w:val="001A183B"/>
    <w:rsid w:val="001A4F8D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1D4"/>
    <w:rsid w:val="001D2242"/>
    <w:rsid w:val="001D2A56"/>
    <w:rsid w:val="001D5A2D"/>
    <w:rsid w:val="001E452B"/>
    <w:rsid w:val="001E78FD"/>
    <w:rsid w:val="00200CCD"/>
    <w:rsid w:val="00203B02"/>
    <w:rsid w:val="002065C5"/>
    <w:rsid w:val="00206661"/>
    <w:rsid w:val="00210387"/>
    <w:rsid w:val="00211D24"/>
    <w:rsid w:val="00212EFF"/>
    <w:rsid w:val="00214FF9"/>
    <w:rsid w:val="00215973"/>
    <w:rsid w:val="0022010A"/>
    <w:rsid w:val="00220E4A"/>
    <w:rsid w:val="00222E22"/>
    <w:rsid w:val="0022439A"/>
    <w:rsid w:val="00231D7F"/>
    <w:rsid w:val="00234C2E"/>
    <w:rsid w:val="0023557E"/>
    <w:rsid w:val="00236875"/>
    <w:rsid w:val="002375EF"/>
    <w:rsid w:val="002376B7"/>
    <w:rsid w:val="0024237E"/>
    <w:rsid w:val="0024744D"/>
    <w:rsid w:val="0025027A"/>
    <w:rsid w:val="00250C15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393A"/>
    <w:rsid w:val="002859DD"/>
    <w:rsid w:val="0028673E"/>
    <w:rsid w:val="00287AB2"/>
    <w:rsid w:val="00294CB2"/>
    <w:rsid w:val="0029596A"/>
    <w:rsid w:val="002976EA"/>
    <w:rsid w:val="002A2198"/>
    <w:rsid w:val="002B007E"/>
    <w:rsid w:val="002B00DD"/>
    <w:rsid w:val="002B0778"/>
    <w:rsid w:val="002B369A"/>
    <w:rsid w:val="002B3FE7"/>
    <w:rsid w:val="002B481A"/>
    <w:rsid w:val="002B51BB"/>
    <w:rsid w:val="002B64AA"/>
    <w:rsid w:val="002B6EA5"/>
    <w:rsid w:val="002B72D7"/>
    <w:rsid w:val="002B77AF"/>
    <w:rsid w:val="002B7E10"/>
    <w:rsid w:val="002C33C3"/>
    <w:rsid w:val="002C390C"/>
    <w:rsid w:val="002C3AFE"/>
    <w:rsid w:val="002C639A"/>
    <w:rsid w:val="002D2C6B"/>
    <w:rsid w:val="002D6E00"/>
    <w:rsid w:val="002D77C6"/>
    <w:rsid w:val="002D7B8A"/>
    <w:rsid w:val="002E1252"/>
    <w:rsid w:val="002E2778"/>
    <w:rsid w:val="002E4470"/>
    <w:rsid w:val="002E5D35"/>
    <w:rsid w:val="002F03A0"/>
    <w:rsid w:val="002F265D"/>
    <w:rsid w:val="002F3FD1"/>
    <w:rsid w:val="002F4974"/>
    <w:rsid w:val="002F5011"/>
    <w:rsid w:val="002F5D25"/>
    <w:rsid w:val="002F5DC7"/>
    <w:rsid w:val="00301DE1"/>
    <w:rsid w:val="003026B9"/>
    <w:rsid w:val="003027D5"/>
    <w:rsid w:val="003048C4"/>
    <w:rsid w:val="003059D8"/>
    <w:rsid w:val="00305C6A"/>
    <w:rsid w:val="003067EB"/>
    <w:rsid w:val="003117AA"/>
    <w:rsid w:val="00311893"/>
    <w:rsid w:val="003126DA"/>
    <w:rsid w:val="00314D73"/>
    <w:rsid w:val="00316785"/>
    <w:rsid w:val="00321140"/>
    <w:rsid w:val="00321E6C"/>
    <w:rsid w:val="00324341"/>
    <w:rsid w:val="00330C31"/>
    <w:rsid w:val="00331821"/>
    <w:rsid w:val="00336968"/>
    <w:rsid w:val="00336BF2"/>
    <w:rsid w:val="00346205"/>
    <w:rsid w:val="003476BD"/>
    <w:rsid w:val="00347F4E"/>
    <w:rsid w:val="003520DD"/>
    <w:rsid w:val="0035396B"/>
    <w:rsid w:val="00353BBE"/>
    <w:rsid w:val="00355AC7"/>
    <w:rsid w:val="00355E04"/>
    <w:rsid w:val="003567AF"/>
    <w:rsid w:val="003603EF"/>
    <w:rsid w:val="003611DE"/>
    <w:rsid w:val="00362C4D"/>
    <w:rsid w:val="0036350E"/>
    <w:rsid w:val="003635C5"/>
    <w:rsid w:val="003653FD"/>
    <w:rsid w:val="00365FA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4E61"/>
    <w:rsid w:val="003C5182"/>
    <w:rsid w:val="003C63C9"/>
    <w:rsid w:val="003D14A0"/>
    <w:rsid w:val="003D38DE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4F9C"/>
    <w:rsid w:val="00426097"/>
    <w:rsid w:val="00427223"/>
    <w:rsid w:val="00427B34"/>
    <w:rsid w:val="00427C8E"/>
    <w:rsid w:val="00430A10"/>
    <w:rsid w:val="004323C8"/>
    <w:rsid w:val="00432536"/>
    <w:rsid w:val="00435FC4"/>
    <w:rsid w:val="004360C0"/>
    <w:rsid w:val="00436EC3"/>
    <w:rsid w:val="004414BA"/>
    <w:rsid w:val="0044195F"/>
    <w:rsid w:val="00450313"/>
    <w:rsid w:val="0045530C"/>
    <w:rsid w:val="0045672C"/>
    <w:rsid w:val="00462064"/>
    <w:rsid w:val="0046291C"/>
    <w:rsid w:val="00462A78"/>
    <w:rsid w:val="004640D4"/>
    <w:rsid w:val="0046738A"/>
    <w:rsid w:val="00467532"/>
    <w:rsid w:val="00470280"/>
    <w:rsid w:val="0047452B"/>
    <w:rsid w:val="0048084C"/>
    <w:rsid w:val="00481A3F"/>
    <w:rsid w:val="0049021C"/>
    <w:rsid w:val="00490AD8"/>
    <w:rsid w:val="00492429"/>
    <w:rsid w:val="00492659"/>
    <w:rsid w:val="0049667E"/>
    <w:rsid w:val="00497149"/>
    <w:rsid w:val="00497777"/>
    <w:rsid w:val="004A0858"/>
    <w:rsid w:val="004A1143"/>
    <w:rsid w:val="004A2541"/>
    <w:rsid w:val="004A2D29"/>
    <w:rsid w:val="004A3942"/>
    <w:rsid w:val="004B1F08"/>
    <w:rsid w:val="004B285C"/>
    <w:rsid w:val="004B2C46"/>
    <w:rsid w:val="004B5F91"/>
    <w:rsid w:val="004C1293"/>
    <w:rsid w:val="004C13A2"/>
    <w:rsid w:val="004C1A42"/>
    <w:rsid w:val="004C2A1A"/>
    <w:rsid w:val="004C300D"/>
    <w:rsid w:val="004C4B3A"/>
    <w:rsid w:val="004C5BE4"/>
    <w:rsid w:val="004C6D26"/>
    <w:rsid w:val="004D0B81"/>
    <w:rsid w:val="004D2752"/>
    <w:rsid w:val="004D4FD7"/>
    <w:rsid w:val="004D56AC"/>
    <w:rsid w:val="004D72FC"/>
    <w:rsid w:val="004E4AC6"/>
    <w:rsid w:val="004E65E3"/>
    <w:rsid w:val="004F41A1"/>
    <w:rsid w:val="004F782F"/>
    <w:rsid w:val="00503B50"/>
    <w:rsid w:val="00504B64"/>
    <w:rsid w:val="00505684"/>
    <w:rsid w:val="00505D4D"/>
    <w:rsid w:val="00520762"/>
    <w:rsid w:val="0052141A"/>
    <w:rsid w:val="00523075"/>
    <w:rsid w:val="00524661"/>
    <w:rsid w:val="00531357"/>
    <w:rsid w:val="00533756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7B5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83023"/>
    <w:rsid w:val="0059463C"/>
    <w:rsid w:val="00595F81"/>
    <w:rsid w:val="00597273"/>
    <w:rsid w:val="005A14F3"/>
    <w:rsid w:val="005A2391"/>
    <w:rsid w:val="005A54D6"/>
    <w:rsid w:val="005A590F"/>
    <w:rsid w:val="005B288C"/>
    <w:rsid w:val="005B7435"/>
    <w:rsid w:val="005C0D1F"/>
    <w:rsid w:val="005C14E1"/>
    <w:rsid w:val="005C3964"/>
    <w:rsid w:val="005C5411"/>
    <w:rsid w:val="005C60C2"/>
    <w:rsid w:val="005C7376"/>
    <w:rsid w:val="005D0347"/>
    <w:rsid w:val="005D039B"/>
    <w:rsid w:val="005D4ADE"/>
    <w:rsid w:val="005D6BE6"/>
    <w:rsid w:val="005E0FA0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21A"/>
    <w:rsid w:val="0061375F"/>
    <w:rsid w:val="006139CF"/>
    <w:rsid w:val="00614609"/>
    <w:rsid w:val="00615645"/>
    <w:rsid w:val="0061671E"/>
    <w:rsid w:val="00620308"/>
    <w:rsid w:val="00620B07"/>
    <w:rsid w:val="0062288B"/>
    <w:rsid w:val="00623F9A"/>
    <w:rsid w:val="006244D9"/>
    <w:rsid w:val="006256FB"/>
    <w:rsid w:val="0062723F"/>
    <w:rsid w:val="00632CB3"/>
    <w:rsid w:val="00633614"/>
    <w:rsid w:val="00633F91"/>
    <w:rsid w:val="006368CD"/>
    <w:rsid w:val="00636AE3"/>
    <w:rsid w:val="00640B48"/>
    <w:rsid w:val="006434DE"/>
    <w:rsid w:val="00652D85"/>
    <w:rsid w:val="00652E1F"/>
    <w:rsid w:val="00653C17"/>
    <w:rsid w:val="00654C6F"/>
    <w:rsid w:val="00655E50"/>
    <w:rsid w:val="0066197C"/>
    <w:rsid w:val="0066394D"/>
    <w:rsid w:val="00664196"/>
    <w:rsid w:val="006649C4"/>
    <w:rsid w:val="0066523B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87078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2862"/>
    <w:rsid w:val="006C5599"/>
    <w:rsid w:val="006C5FA6"/>
    <w:rsid w:val="006C758B"/>
    <w:rsid w:val="006D1979"/>
    <w:rsid w:val="006D31DE"/>
    <w:rsid w:val="006D32EF"/>
    <w:rsid w:val="006D422F"/>
    <w:rsid w:val="006D49BB"/>
    <w:rsid w:val="006D6445"/>
    <w:rsid w:val="006D7961"/>
    <w:rsid w:val="006E0EDA"/>
    <w:rsid w:val="006E1010"/>
    <w:rsid w:val="006E436E"/>
    <w:rsid w:val="006E5463"/>
    <w:rsid w:val="006E557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4"/>
    <w:rsid w:val="00714785"/>
    <w:rsid w:val="00714DC5"/>
    <w:rsid w:val="00716059"/>
    <w:rsid w:val="007204B3"/>
    <w:rsid w:val="007211C7"/>
    <w:rsid w:val="007215FE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5F6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C5667"/>
    <w:rsid w:val="007C6EC1"/>
    <w:rsid w:val="007D50B5"/>
    <w:rsid w:val="007E037B"/>
    <w:rsid w:val="007E3E49"/>
    <w:rsid w:val="007E740D"/>
    <w:rsid w:val="007F3404"/>
    <w:rsid w:val="007F3E88"/>
    <w:rsid w:val="007F6A33"/>
    <w:rsid w:val="007F71C3"/>
    <w:rsid w:val="00800318"/>
    <w:rsid w:val="008013BF"/>
    <w:rsid w:val="00805A13"/>
    <w:rsid w:val="00806118"/>
    <w:rsid w:val="00812632"/>
    <w:rsid w:val="008132DB"/>
    <w:rsid w:val="00813F90"/>
    <w:rsid w:val="00817FA9"/>
    <w:rsid w:val="00830408"/>
    <w:rsid w:val="00837B0E"/>
    <w:rsid w:val="008410D9"/>
    <w:rsid w:val="00841DB3"/>
    <w:rsid w:val="0084432C"/>
    <w:rsid w:val="0084481F"/>
    <w:rsid w:val="00844C77"/>
    <w:rsid w:val="00845E39"/>
    <w:rsid w:val="00850D64"/>
    <w:rsid w:val="00850D6E"/>
    <w:rsid w:val="00852308"/>
    <w:rsid w:val="00852D3C"/>
    <w:rsid w:val="00853B77"/>
    <w:rsid w:val="00854433"/>
    <w:rsid w:val="008562F0"/>
    <w:rsid w:val="00872DE8"/>
    <w:rsid w:val="00875E18"/>
    <w:rsid w:val="008808E7"/>
    <w:rsid w:val="0089340C"/>
    <w:rsid w:val="00896726"/>
    <w:rsid w:val="00897FBC"/>
    <w:rsid w:val="008A5CFF"/>
    <w:rsid w:val="008B330A"/>
    <w:rsid w:val="008B6025"/>
    <w:rsid w:val="008B60F6"/>
    <w:rsid w:val="008B6227"/>
    <w:rsid w:val="008C2114"/>
    <w:rsid w:val="008C240A"/>
    <w:rsid w:val="008C2532"/>
    <w:rsid w:val="008C3083"/>
    <w:rsid w:val="008C4E13"/>
    <w:rsid w:val="008C62EB"/>
    <w:rsid w:val="008D2548"/>
    <w:rsid w:val="008D2737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13B7"/>
    <w:rsid w:val="00902396"/>
    <w:rsid w:val="0090475F"/>
    <w:rsid w:val="00907020"/>
    <w:rsid w:val="00907E7E"/>
    <w:rsid w:val="00912E02"/>
    <w:rsid w:val="009131DC"/>
    <w:rsid w:val="0091468B"/>
    <w:rsid w:val="00915D10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0B5A"/>
    <w:rsid w:val="00953184"/>
    <w:rsid w:val="009544E7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74FE1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886"/>
    <w:rsid w:val="009E7D61"/>
    <w:rsid w:val="009F0B60"/>
    <w:rsid w:val="009F1FA8"/>
    <w:rsid w:val="009F201A"/>
    <w:rsid w:val="009F65D0"/>
    <w:rsid w:val="00A016AE"/>
    <w:rsid w:val="00A03C76"/>
    <w:rsid w:val="00A05AF1"/>
    <w:rsid w:val="00A101F0"/>
    <w:rsid w:val="00A10492"/>
    <w:rsid w:val="00A10EE2"/>
    <w:rsid w:val="00A14191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3EC8"/>
    <w:rsid w:val="00A5405A"/>
    <w:rsid w:val="00A55468"/>
    <w:rsid w:val="00A567C7"/>
    <w:rsid w:val="00A56CDF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94E4E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E3600"/>
    <w:rsid w:val="00AE7A4F"/>
    <w:rsid w:val="00AF1371"/>
    <w:rsid w:val="00AF15FB"/>
    <w:rsid w:val="00AF4C6E"/>
    <w:rsid w:val="00AF60FB"/>
    <w:rsid w:val="00AF661D"/>
    <w:rsid w:val="00B0056C"/>
    <w:rsid w:val="00B043B0"/>
    <w:rsid w:val="00B051B1"/>
    <w:rsid w:val="00B05F79"/>
    <w:rsid w:val="00B0627C"/>
    <w:rsid w:val="00B12635"/>
    <w:rsid w:val="00B1340C"/>
    <w:rsid w:val="00B14F7B"/>
    <w:rsid w:val="00B21CFF"/>
    <w:rsid w:val="00B221F1"/>
    <w:rsid w:val="00B26914"/>
    <w:rsid w:val="00B26E7C"/>
    <w:rsid w:val="00B27B14"/>
    <w:rsid w:val="00B31C9D"/>
    <w:rsid w:val="00B33E1D"/>
    <w:rsid w:val="00B375A2"/>
    <w:rsid w:val="00B402BE"/>
    <w:rsid w:val="00B426E7"/>
    <w:rsid w:val="00B53B34"/>
    <w:rsid w:val="00B54305"/>
    <w:rsid w:val="00B56ABB"/>
    <w:rsid w:val="00B61F09"/>
    <w:rsid w:val="00B662DE"/>
    <w:rsid w:val="00B703BA"/>
    <w:rsid w:val="00B76107"/>
    <w:rsid w:val="00B77695"/>
    <w:rsid w:val="00B80F31"/>
    <w:rsid w:val="00B812F2"/>
    <w:rsid w:val="00B82159"/>
    <w:rsid w:val="00B8219F"/>
    <w:rsid w:val="00B8372B"/>
    <w:rsid w:val="00B84192"/>
    <w:rsid w:val="00B845F3"/>
    <w:rsid w:val="00B857CB"/>
    <w:rsid w:val="00B904E1"/>
    <w:rsid w:val="00B9099D"/>
    <w:rsid w:val="00B93FE1"/>
    <w:rsid w:val="00B9402D"/>
    <w:rsid w:val="00B97792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C75E0"/>
    <w:rsid w:val="00BD233F"/>
    <w:rsid w:val="00BD2D14"/>
    <w:rsid w:val="00BD693C"/>
    <w:rsid w:val="00BE1F6E"/>
    <w:rsid w:val="00BE5217"/>
    <w:rsid w:val="00BE7C4D"/>
    <w:rsid w:val="00BF1592"/>
    <w:rsid w:val="00BF3FA4"/>
    <w:rsid w:val="00BF44CF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070DE"/>
    <w:rsid w:val="00C1051E"/>
    <w:rsid w:val="00C10BBA"/>
    <w:rsid w:val="00C13A7B"/>
    <w:rsid w:val="00C15370"/>
    <w:rsid w:val="00C169E6"/>
    <w:rsid w:val="00C16BAB"/>
    <w:rsid w:val="00C17B78"/>
    <w:rsid w:val="00C21FE8"/>
    <w:rsid w:val="00C22153"/>
    <w:rsid w:val="00C26DE7"/>
    <w:rsid w:val="00C34DB1"/>
    <w:rsid w:val="00C3559B"/>
    <w:rsid w:val="00C358AD"/>
    <w:rsid w:val="00C35D5A"/>
    <w:rsid w:val="00C368BF"/>
    <w:rsid w:val="00C37F22"/>
    <w:rsid w:val="00C43618"/>
    <w:rsid w:val="00C43C76"/>
    <w:rsid w:val="00C455B1"/>
    <w:rsid w:val="00C4770A"/>
    <w:rsid w:val="00C50BAF"/>
    <w:rsid w:val="00C51419"/>
    <w:rsid w:val="00C52B17"/>
    <w:rsid w:val="00C53737"/>
    <w:rsid w:val="00C62218"/>
    <w:rsid w:val="00C6271F"/>
    <w:rsid w:val="00C65A5B"/>
    <w:rsid w:val="00C669B0"/>
    <w:rsid w:val="00C73564"/>
    <w:rsid w:val="00C758A9"/>
    <w:rsid w:val="00C828DF"/>
    <w:rsid w:val="00C8461F"/>
    <w:rsid w:val="00C850F9"/>
    <w:rsid w:val="00C856F8"/>
    <w:rsid w:val="00C865CF"/>
    <w:rsid w:val="00C87BFA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C59D9"/>
    <w:rsid w:val="00CD0434"/>
    <w:rsid w:val="00CD5BE3"/>
    <w:rsid w:val="00CD6E83"/>
    <w:rsid w:val="00CE021E"/>
    <w:rsid w:val="00CE40AD"/>
    <w:rsid w:val="00CE4BC1"/>
    <w:rsid w:val="00CE5076"/>
    <w:rsid w:val="00CE65F4"/>
    <w:rsid w:val="00CE7304"/>
    <w:rsid w:val="00CE74D7"/>
    <w:rsid w:val="00CF000B"/>
    <w:rsid w:val="00CF0CA5"/>
    <w:rsid w:val="00CF1504"/>
    <w:rsid w:val="00CF1A35"/>
    <w:rsid w:val="00CF2581"/>
    <w:rsid w:val="00CF3EBE"/>
    <w:rsid w:val="00CF66FD"/>
    <w:rsid w:val="00CF7594"/>
    <w:rsid w:val="00D03885"/>
    <w:rsid w:val="00D06AEE"/>
    <w:rsid w:val="00D06EE9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158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3571"/>
    <w:rsid w:val="00D55BD7"/>
    <w:rsid w:val="00D55F21"/>
    <w:rsid w:val="00D645FD"/>
    <w:rsid w:val="00D66871"/>
    <w:rsid w:val="00D6758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97465"/>
    <w:rsid w:val="00DA0740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DF6265"/>
    <w:rsid w:val="00E009E7"/>
    <w:rsid w:val="00E0136B"/>
    <w:rsid w:val="00E01CA9"/>
    <w:rsid w:val="00E026CE"/>
    <w:rsid w:val="00E02A79"/>
    <w:rsid w:val="00E05E66"/>
    <w:rsid w:val="00E14504"/>
    <w:rsid w:val="00E14E67"/>
    <w:rsid w:val="00E14FC8"/>
    <w:rsid w:val="00E20FBD"/>
    <w:rsid w:val="00E2141B"/>
    <w:rsid w:val="00E22983"/>
    <w:rsid w:val="00E24616"/>
    <w:rsid w:val="00E27614"/>
    <w:rsid w:val="00E3053E"/>
    <w:rsid w:val="00E36F18"/>
    <w:rsid w:val="00E37091"/>
    <w:rsid w:val="00E419D4"/>
    <w:rsid w:val="00E44617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291"/>
    <w:rsid w:val="00E823A6"/>
    <w:rsid w:val="00E82538"/>
    <w:rsid w:val="00E862C9"/>
    <w:rsid w:val="00E866B5"/>
    <w:rsid w:val="00E90B96"/>
    <w:rsid w:val="00E90E90"/>
    <w:rsid w:val="00E91CC0"/>
    <w:rsid w:val="00E92096"/>
    <w:rsid w:val="00E95416"/>
    <w:rsid w:val="00E95C62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E1E1C"/>
    <w:rsid w:val="00EE4577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142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3DF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3BC3"/>
    <w:rsid w:val="00F57552"/>
    <w:rsid w:val="00F576D8"/>
    <w:rsid w:val="00F61674"/>
    <w:rsid w:val="00F657D1"/>
    <w:rsid w:val="00F734E5"/>
    <w:rsid w:val="00F80957"/>
    <w:rsid w:val="00F824B8"/>
    <w:rsid w:val="00F84097"/>
    <w:rsid w:val="00F85BD9"/>
    <w:rsid w:val="00F86101"/>
    <w:rsid w:val="00F905EC"/>
    <w:rsid w:val="00F90D53"/>
    <w:rsid w:val="00F93A27"/>
    <w:rsid w:val="00F96310"/>
    <w:rsid w:val="00F9754A"/>
    <w:rsid w:val="00FA550B"/>
    <w:rsid w:val="00FA7CD2"/>
    <w:rsid w:val="00FB5122"/>
    <w:rsid w:val="00FB53A6"/>
    <w:rsid w:val="00FB5C18"/>
    <w:rsid w:val="00FB695C"/>
    <w:rsid w:val="00FB74EA"/>
    <w:rsid w:val="00FC1154"/>
    <w:rsid w:val="00FC11A4"/>
    <w:rsid w:val="00FC203E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23FB6684-7FAF-494F-85E2-748168A4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9AD78B-0083-4822-8A3C-E55013C72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188</TotalTime>
  <Pages>2</Pages>
  <Words>387</Words>
  <Characters>2131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119</cp:revision>
  <dcterms:created xsi:type="dcterms:W3CDTF">2020-03-30T20:18:00Z</dcterms:created>
  <dcterms:modified xsi:type="dcterms:W3CDTF">2020-06-02T19:02:00Z</dcterms:modified>
</cp:coreProperties>
</file>