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00863" w14:textId="5C1FDE5A" w:rsidR="00716059" w:rsidRDefault="00A70FB6" w:rsidP="00716059">
      <w:pPr>
        <w:rPr>
          <w:sz w:val="14"/>
          <w:szCs w:val="1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53EB7EC9">
                <wp:simplePos x="0" y="0"/>
                <wp:positionH relativeFrom="column">
                  <wp:posOffset>685800</wp:posOffset>
                </wp:positionH>
                <wp:positionV relativeFrom="paragraph">
                  <wp:posOffset>66675</wp:posOffset>
                </wp:positionV>
                <wp:extent cx="3133725" cy="733425"/>
                <wp:effectExtent l="0" t="0" r="0" b="31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2E4851" w:rsidRDefault="002E4851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7BB47A95" w:rsidR="002E4851" w:rsidRDefault="002E4851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Departamento de Artes visuales</w:t>
                            </w:r>
                          </w:p>
                          <w:p w14:paraId="0E485830" w14:textId="0E3D4F76" w:rsidR="002E4851" w:rsidRDefault="002E4851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Carolna Cañón</w:t>
                            </w:r>
                          </w:p>
                          <w:p w14:paraId="086BD80C" w14:textId="59342D81" w:rsidR="002E4851" w:rsidRDefault="002E4851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 1º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27FE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4pt;margin-top:5.25pt;width:246.75pt;height:5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" filled="f" stroked="f">
                <v:textbox>
                  <w:txbxContent>
                    <w:p w14:paraId="6D03B6F8" w14:textId="77777777" w:rsidR="002E4851" w:rsidRDefault="002E4851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7BB47A95" w:rsidR="002E4851" w:rsidRDefault="002E4851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Departamento de Artes visuales</w:t>
                      </w:r>
                    </w:p>
                    <w:p w14:paraId="0E485830" w14:textId="0E3D4F76" w:rsidR="002E4851" w:rsidRDefault="002E4851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Carolna Cañón</w:t>
                      </w:r>
                    </w:p>
                    <w:p w14:paraId="086BD80C" w14:textId="59342D81" w:rsidR="002E4851" w:rsidRDefault="002E4851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 1º medio</w:t>
                      </w: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4DA1FC89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02F0CF0C" w14:textId="77777777" w:rsidR="00716059" w:rsidRDefault="00716059" w:rsidP="00716059">
      <w:pPr>
        <w:rPr>
          <w:sz w:val="28"/>
        </w:rPr>
      </w:pPr>
    </w:p>
    <w:p w14:paraId="1C818C54" w14:textId="77777777" w:rsidR="00716059" w:rsidRDefault="00716059" w:rsidP="00A70FB6">
      <w:pPr>
        <w:rPr>
          <w:rFonts w:asciiTheme="majorHAnsi" w:hAnsiTheme="majorHAnsi"/>
          <w:b/>
          <w:sz w:val="28"/>
          <w:szCs w:val="28"/>
        </w:rPr>
      </w:pPr>
    </w:p>
    <w:p w14:paraId="293F312E" w14:textId="35D5D200" w:rsidR="00933623" w:rsidRDefault="00A70FB6" w:rsidP="009C09D9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 Nº 3</w:t>
      </w:r>
      <w:r w:rsidR="00716059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 w:rsidR="009C09D9">
        <w:rPr>
          <w:rFonts w:asciiTheme="majorHAnsi" w:hAnsiTheme="majorHAnsi"/>
          <w:b/>
          <w:sz w:val="28"/>
          <w:szCs w:val="28"/>
          <w:lang w:val="es-ES"/>
        </w:rPr>
        <w:t>LIBRO DE ARTISTA</w:t>
      </w:r>
    </w:p>
    <w:p w14:paraId="5EEE1549" w14:textId="76246354" w:rsidR="009C09D9" w:rsidRDefault="009C09D9" w:rsidP="009C09D9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es-ES"/>
        </w:rPr>
        <w:t>ARTES VISUALES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6"/>
        <w:gridCol w:w="1471"/>
        <w:gridCol w:w="299"/>
        <w:gridCol w:w="3141"/>
        <w:gridCol w:w="27"/>
        <w:gridCol w:w="3189"/>
      </w:tblGrid>
      <w:tr w:rsidR="00A70FB6" w14:paraId="7410B2BF" w14:textId="77777777" w:rsidTr="00A70FB6">
        <w:trPr>
          <w:trHeight w:val="359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A70FB6" w14:paraId="2A4A8326" w14:textId="77777777" w:rsidTr="00A70FB6">
        <w:trPr>
          <w:trHeight w:hRule="exact" w:val="319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17FAB7BE" w:rsidR="00716059" w:rsidRDefault="009C09D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1º MEDIO</w:t>
            </w:r>
          </w:p>
        </w:tc>
        <w:tc>
          <w:tcPr>
            <w:tcW w:w="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2F0D7514" w:rsidR="00716059" w:rsidRDefault="00FB578F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03 DE ABRIL</w:t>
            </w:r>
            <w:r w:rsidR="00716059">
              <w:rPr>
                <w:rFonts w:asciiTheme="majorHAnsi" w:hAnsiTheme="majorHAnsi"/>
              </w:rPr>
              <w:t xml:space="preserve"> DE 2020</w:t>
            </w:r>
          </w:p>
        </w:tc>
      </w:tr>
      <w:tr w:rsidR="00A70FB6" w14:paraId="54A0AB03" w14:textId="4F8609BD" w:rsidTr="00A70FB6">
        <w:trPr>
          <w:trHeight w:val="216"/>
          <w:jc w:val="center"/>
        </w:trPr>
        <w:tc>
          <w:tcPr>
            <w:tcW w:w="38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617DC" w14:textId="24114139" w:rsidR="00195823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  <w:p w14:paraId="241DF83D" w14:textId="77777777" w:rsidR="0019582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  <w:lang w:val="en-US"/>
              </w:rPr>
            </w:pPr>
          </w:p>
          <w:p w14:paraId="2CC9012C" w14:textId="32632C1D" w:rsidR="0019582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OBJETIVO DE APRENDIZAJE </w:t>
            </w:r>
          </w:p>
          <w:p w14:paraId="0662F2EE" w14:textId="298051BE" w:rsidR="00FB578F" w:rsidRPr="00FB578F" w:rsidRDefault="00195823" w:rsidP="00FB578F">
            <w:pPr>
              <w:pStyle w:val="Sinespaciado"/>
              <w:spacing w:line="256" w:lineRule="auto"/>
              <w:rPr>
                <w:rFonts w:asciiTheme="majorHAnsi" w:hAnsiTheme="majorHAnsi"/>
                <w:lang w:val="es-ES_tradnl"/>
              </w:rPr>
            </w:pPr>
            <w:r w:rsidRPr="00B54305">
              <w:rPr>
                <w:rFonts w:asciiTheme="majorHAnsi" w:hAnsiTheme="majorHAnsi"/>
              </w:rPr>
              <w:t>OA Nº</w:t>
            </w:r>
            <w:r w:rsidR="00FB578F">
              <w:rPr>
                <w:rFonts w:asciiTheme="majorHAnsi" w:hAnsiTheme="majorHAnsi"/>
              </w:rPr>
              <w:t xml:space="preserve">2: </w:t>
            </w:r>
            <w:r w:rsidR="00FB578F" w:rsidRPr="00FB578F">
              <w:rPr>
                <w:rFonts w:asciiTheme="majorHAnsi" w:hAnsiTheme="majorHAnsi"/>
                <w:lang w:val="es-ES_tradnl"/>
              </w:rPr>
              <w:t xml:space="preserve">Crear trabajos visuales basados en sus imaginarios personales, investigando el manejo de </w:t>
            </w:r>
            <w:r w:rsidR="00D767EF">
              <w:rPr>
                <w:rFonts w:asciiTheme="majorHAnsi" w:hAnsiTheme="majorHAnsi"/>
                <w:lang w:val="es-ES_tradnl"/>
              </w:rPr>
              <w:t xml:space="preserve">distintos </w:t>
            </w:r>
            <w:r w:rsidR="00FB578F" w:rsidRPr="00FB578F">
              <w:rPr>
                <w:rFonts w:asciiTheme="majorHAnsi" w:hAnsiTheme="majorHAnsi"/>
                <w:lang w:val="es-ES_tradnl"/>
              </w:rPr>
              <w:t>materiales</w:t>
            </w:r>
            <w:r w:rsidR="00D767EF">
              <w:rPr>
                <w:rFonts w:asciiTheme="majorHAnsi" w:hAnsiTheme="majorHAnsi"/>
                <w:lang w:val="es-ES_tradnl"/>
              </w:rPr>
              <w:t>.</w:t>
            </w:r>
          </w:p>
          <w:p w14:paraId="25AF641E" w14:textId="1A5900B6" w:rsidR="00195823" w:rsidRPr="00FB578F" w:rsidRDefault="00195823" w:rsidP="00FB578F">
            <w:pPr>
              <w:pStyle w:val="Sinespaciado"/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14:paraId="0C983655" w14:textId="710B6C3F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A70FB6" w14:paraId="26CE141A" w14:textId="77777777" w:rsidTr="00A70FB6">
        <w:trPr>
          <w:trHeight w:val="220"/>
          <w:jc w:val="center"/>
        </w:trPr>
        <w:tc>
          <w:tcPr>
            <w:tcW w:w="3876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195823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3224B520" w:rsidR="00195823" w:rsidRDefault="009C09D9" w:rsidP="009C09D9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Conocer lo que es libro de artista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1241AAAC" w:rsidR="00195823" w:rsidRDefault="00B54305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A70FB6" w14:paraId="431E1A48" w14:textId="77777777" w:rsidTr="00A70FB6">
        <w:trPr>
          <w:trHeight w:val="218"/>
          <w:jc w:val="center"/>
        </w:trPr>
        <w:tc>
          <w:tcPr>
            <w:tcW w:w="38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77777777" w:rsidR="00195823" w:rsidRDefault="00195823" w:rsidP="00A119F9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7473" w14:textId="3AA4C0DD" w:rsidR="00195823" w:rsidRDefault="009C09D9" w:rsidP="00195823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Indagar en nuevas técnicas asociadas al libro de artista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7C3D526F" w:rsidR="00195823" w:rsidRDefault="00B54305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A70FB6" w14:paraId="12087B55" w14:textId="77777777" w:rsidTr="00A70FB6">
        <w:trPr>
          <w:trHeight w:val="377"/>
          <w:jc w:val="center"/>
        </w:trPr>
        <w:tc>
          <w:tcPr>
            <w:tcW w:w="38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195823" w:rsidRDefault="00195823" w:rsidP="00A119F9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B384" w14:textId="2DFECF66" w:rsidR="00195823" w:rsidRPr="00B12635" w:rsidRDefault="009C09D9" w:rsidP="00195823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Aplicar nuevas técnicas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6780D975" w:rsidR="00195823" w:rsidRDefault="009C09D9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A70FB6" w14:paraId="03872756" w14:textId="77777777" w:rsidTr="00A70FB6">
        <w:trPr>
          <w:trHeight w:val="187"/>
          <w:jc w:val="center"/>
        </w:trPr>
        <w:tc>
          <w:tcPr>
            <w:tcW w:w="38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682D5" w14:textId="77777777" w:rsidR="00195823" w:rsidRDefault="00195823" w:rsidP="00A119F9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9A4" w14:textId="3E336B6E" w:rsidR="00195823" w:rsidRPr="00B12635" w:rsidRDefault="002E4851" w:rsidP="00195823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Aplicar lo aprendido a la vida cotidiana</w:t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14:paraId="65E0FE42" w14:textId="55AD3506" w:rsidR="00195823" w:rsidRDefault="002E4851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A70FB6" w14:paraId="4B8A2E7C" w14:textId="77777777" w:rsidTr="00A70FB6">
        <w:trPr>
          <w:gridAfter w:val="3"/>
          <w:wAfter w:w="6357" w:type="dxa"/>
          <w:trHeight w:val="78"/>
          <w:jc w:val="center"/>
        </w:trPr>
        <w:tc>
          <w:tcPr>
            <w:tcW w:w="38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3257F4" w14:textId="77777777" w:rsidR="00FB578F" w:rsidRDefault="00FB578F" w:rsidP="00A119F9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  <w:tr w:rsidR="00A70FB6" w14:paraId="72E1160E" w14:textId="77777777" w:rsidTr="00A70FB6">
        <w:trPr>
          <w:gridAfter w:val="3"/>
          <w:wAfter w:w="6357" w:type="dxa"/>
          <w:trHeight w:val="78"/>
          <w:jc w:val="center"/>
        </w:trPr>
        <w:tc>
          <w:tcPr>
            <w:tcW w:w="38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440027" w14:textId="77777777" w:rsidR="00FB578F" w:rsidRDefault="00FB578F" w:rsidP="00A119F9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</w:tbl>
    <w:p w14:paraId="32CD834F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113332C9" w14:textId="77777777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770DE1" w14:paraId="4731333A" w14:textId="77777777" w:rsidTr="00770DE1">
        <w:tc>
          <w:tcPr>
            <w:tcW w:w="10343" w:type="dxa"/>
          </w:tcPr>
          <w:p w14:paraId="74300EA0" w14:textId="3B7C771B" w:rsidR="00770DE1" w:rsidRDefault="00770DE1" w:rsidP="00770DE1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Instrucciones</w:t>
            </w:r>
          </w:p>
          <w:p w14:paraId="193CA922" w14:textId="2F3BB739" w:rsidR="00A70FB6" w:rsidRDefault="00A70FB6" w:rsidP="00D1546A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Ve</w:t>
            </w:r>
            <w:r w:rsidR="001A11F4">
              <w:rPr>
                <w:rFonts w:asciiTheme="minorHAnsi" w:hAnsiTheme="minorHAnsi" w:cstheme="minorHAnsi"/>
                <w:b/>
                <w:sz w:val="22"/>
              </w:rPr>
              <w:t xml:space="preserve"> el siguiente video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sobre encuadernación</w:t>
            </w:r>
            <w:r w:rsidR="001A11F4">
              <w:rPr>
                <w:rFonts w:asciiTheme="minorHAnsi" w:hAnsiTheme="minorHAnsi" w:cstheme="minorHAnsi"/>
                <w:b/>
                <w:sz w:val="22"/>
              </w:rPr>
              <w:t xml:space="preserve">: </w:t>
            </w:r>
            <w:hyperlink r:id="rId9" w:history="1">
              <w:r w:rsidR="00D1546A" w:rsidRPr="00D1546A">
                <w:rPr>
                  <w:rStyle w:val="Hipervnculo"/>
                  <w:rFonts w:asciiTheme="minorHAnsi" w:hAnsiTheme="minorHAnsi" w:cstheme="minorHAnsi"/>
                  <w:b/>
                  <w:sz w:val="22"/>
                </w:rPr>
                <w:t>https://youtu.be/TlG7CkdqJ_I</w:t>
              </w:r>
            </w:hyperlink>
            <w:r w:rsidR="009C62CA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</w:rPr>
              <w:t>Si no tienes acceso a internet, sigue los pasos que se muestran en esta guía</w:t>
            </w:r>
            <w:r w:rsidR="009C62CA">
              <w:rPr>
                <w:rFonts w:asciiTheme="minorHAnsi" w:hAnsiTheme="minorHAnsi" w:cstheme="minorHAnsi"/>
                <w:b/>
                <w:sz w:val="22"/>
              </w:rPr>
              <w:t xml:space="preserve">. Enviar tus trabajos a </w:t>
            </w:r>
            <w:hyperlink r:id="rId10" w:history="1">
              <w:r w:rsidR="009C62CA" w:rsidRPr="002F66A4">
                <w:rPr>
                  <w:rStyle w:val="Hipervnculo"/>
                  <w:rFonts w:asciiTheme="minorHAnsi" w:hAnsiTheme="minorHAnsi" w:cstheme="minorHAnsi"/>
                  <w:b/>
                  <w:sz w:val="22"/>
                </w:rPr>
                <w:t>profecarocanon@gmail.com</w:t>
              </w:r>
            </w:hyperlink>
            <w:r w:rsidR="009C62CA">
              <w:rPr>
                <w:rFonts w:asciiTheme="minorHAnsi" w:hAnsiTheme="minorHAnsi" w:cstheme="minorHAnsi"/>
                <w:b/>
                <w:sz w:val="22"/>
              </w:rPr>
              <w:t xml:space="preserve"> o a </w:t>
            </w:r>
            <w:hyperlink r:id="rId11" w:history="1">
              <w:r w:rsidR="00414467" w:rsidRPr="002F66A4">
                <w:rPr>
                  <w:rStyle w:val="Hipervnculo"/>
                  <w:rFonts w:asciiTheme="minorHAnsi" w:hAnsiTheme="minorHAnsi" w:cstheme="minorHAnsi"/>
                  <w:b/>
                  <w:sz w:val="22"/>
                </w:rPr>
                <w:t>pdvactividades@gmail.com</w:t>
              </w:r>
            </w:hyperlink>
          </w:p>
        </w:tc>
      </w:tr>
    </w:tbl>
    <w:p w14:paraId="35F7DBE0" w14:textId="338A74EC" w:rsidR="009C09D9" w:rsidRDefault="009C09D9" w:rsidP="009C09D9">
      <w:pPr>
        <w:rPr>
          <w:rFonts w:asciiTheme="minorHAnsi" w:hAnsiTheme="minorHAnsi" w:cstheme="minorHAnsi"/>
          <w:sz w:val="22"/>
        </w:rPr>
      </w:pPr>
    </w:p>
    <w:p w14:paraId="31C3A040" w14:textId="75704A74" w:rsidR="00FB578F" w:rsidRPr="00FB578F" w:rsidRDefault="00846CF9" w:rsidP="00FB578F">
      <w:pPr>
        <w:rPr>
          <w:rFonts w:asciiTheme="minorHAnsi" w:hAnsiTheme="minorHAnsi" w:cstheme="minorHAnsi"/>
          <w:b/>
          <w:sz w:val="22"/>
          <w:lang w:val="es-ES_tradnl"/>
        </w:rPr>
      </w:pPr>
      <w:r w:rsidRPr="00FB578F">
        <w:rPr>
          <w:rFonts w:asciiTheme="minorHAnsi" w:hAnsiTheme="minorHAnsi" w:cstheme="minorHAnsi"/>
          <w:b/>
          <w:sz w:val="22"/>
          <w:lang w:val="es-ES_tradnl"/>
        </w:rPr>
        <w:t>MATERIALES:</w:t>
      </w:r>
    </w:p>
    <w:p w14:paraId="25B61C8A" w14:textId="6C52345E" w:rsidR="00FB578F" w:rsidRPr="00FB578F" w:rsidRDefault="00D1546A" w:rsidP="00A119F9">
      <w:pPr>
        <w:numPr>
          <w:ilvl w:val="0"/>
          <w:numId w:val="2"/>
        </w:numPr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sz w:val="22"/>
          <w:lang w:val="es-ES_tradnl"/>
        </w:rPr>
        <w:t>Hojas carta u oficio</w:t>
      </w:r>
      <w:r w:rsidR="001D5500">
        <w:rPr>
          <w:rFonts w:asciiTheme="minorHAnsi" w:hAnsiTheme="minorHAnsi" w:cstheme="minorHAnsi"/>
          <w:sz w:val="22"/>
          <w:lang w:val="es-ES_tradnl"/>
        </w:rPr>
        <w:t xml:space="preserve"> (6 hojas)</w:t>
      </w:r>
    </w:p>
    <w:p w14:paraId="5671A2AA" w14:textId="0964C6A0" w:rsidR="00FB578F" w:rsidRDefault="00D1546A" w:rsidP="00A119F9">
      <w:pPr>
        <w:numPr>
          <w:ilvl w:val="0"/>
          <w:numId w:val="2"/>
        </w:numPr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sz w:val="22"/>
          <w:lang w:val="es-ES_tradnl"/>
        </w:rPr>
        <w:t>Tijera o corta cartón</w:t>
      </w:r>
    </w:p>
    <w:p w14:paraId="4E62D90D" w14:textId="412DA981" w:rsidR="00A70FB6" w:rsidRDefault="00A70FB6" w:rsidP="00A119F9">
      <w:pPr>
        <w:numPr>
          <w:ilvl w:val="0"/>
          <w:numId w:val="2"/>
        </w:numPr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sz w:val="22"/>
          <w:lang w:val="es-ES_tradnl"/>
        </w:rPr>
        <w:t>MANOS LIMPIAS</w:t>
      </w:r>
    </w:p>
    <w:p w14:paraId="0179198E" w14:textId="77777777" w:rsidR="00F33407" w:rsidRDefault="00F33407" w:rsidP="00F33407">
      <w:pPr>
        <w:rPr>
          <w:rFonts w:asciiTheme="minorHAnsi" w:hAnsiTheme="minorHAnsi" w:cstheme="minorHAnsi"/>
          <w:sz w:val="22"/>
          <w:lang w:val="es-ES_tradnl"/>
        </w:rPr>
      </w:pPr>
    </w:p>
    <w:p w14:paraId="1DD608CC" w14:textId="5CC35A15" w:rsidR="00F33407" w:rsidRPr="00F33407" w:rsidRDefault="00F85217" w:rsidP="00F85217">
      <w:pPr>
        <w:rPr>
          <w:rFonts w:asciiTheme="minorHAnsi" w:hAnsiTheme="minorHAnsi" w:cstheme="minorHAnsi"/>
          <w:b/>
          <w:sz w:val="22"/>
          <w:u w:val="single"/>
          <w:lang w:val="es-ES_tradnl"/>
        </w:rPr>
      </w:pPr>
      <w:r>
        <w:rPr>
          <w:rFonts w:asciiTheme="minorHAnsi" w:hAnsiTheme="minorHAnsi" w:cstheme="minorHAnsi"/>
          <w:b/>
          <w:sz w:val="22"/>
          <w:u w:val="single"/>
          <w:lang w:val="es-ES_tradnl"/>
        </w:rPr>
        <w:t xml:space="preserve">                  ACTIVIDAD 1: </w:t>
      </w:r>
    </w:p>
    <w:p w14:paraId="454F8715" w14:textId="08659846" w:rsidR="00D767EF" w:rsidRPr="00846CF9" w:rsidRDefault="00D767EF" w:rsidP="00A70FB6">
      <w:pPr>
        <w:rPr>
          <w:rFonts w:asciiTheme="minorHAnsi" w:hAnsiTheme="minorHAnsi" w:cstheme="minorHAnsi"/>
          <w:b/>
          <w:sz w:val="22"/>
          <w:lang w:val="es-ES_tradnl"/>
        </w:rPr>
      </w:pPr>
    </w:p>
    <w:p w14:paraId="7E263A9C" w14:textId="6E8D2119" w:rsidR="00A70FB6" w:rsidRPr="00A70FB6" w:rsidRDefault="001D5500" w:rsidP="00A70FB6">
      <w:pPr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noProof/>
          <w:sz w:val="22"/>
          <w:lang w:eastAsia="es-CL"/>
        </w:rPr>
        <w:drawing>
          <wp:anchor distT="0" distB="0" distL="114300" distR="114300" simplePos="0" relativeHeight="251675648" behindDoc="0" locked="0" layoutInCell="1" allowOverlap="1" wp14:anchorId="4E311692" wp14:editId="1964799F">
            <wp:simplePos x="0" y="0"/>
            <wp:positionH relativeFrom="column">
              <wp:posOffset>553720</wp:posOffset>
            </wp:positionH>
            <wp:positionV relativeFrom="paragraph">
              <wp:align>top</wp:align>
            </wp:positionV>
            <wp:extent cx="1747520" cy="1221105"/>
            <wp:effectExtent l="0" t="0" r="508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1 a las 13.07.5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634AF" w14:textId="36878F59" w:rsidR="00A70FB6" w:rsidRDefault="00A70FB6" w:rsidP="00A70FB6">
      <w:pPr>
        <w:ind w:left="720"/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sz w:val="22"/>
          <w:lang w:val="es-ES_tradnl"/>
        </w:rPr>
        <w:t>1. Dobla por la mitad las 6 hojas, marcando bien el doblez del centro</w:t>
      </w:r>
    </w:p>
    <w:p w14:paraId="373BB89D" w14:textId="77777777" w:rsidR="001D5500" w:rsidRDefault="00A70FB6" w:rsidP="001D5500">
      <w:pPr>
        <w:ind w:left="720"/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sz w:val="22"/>
          <w:lang w:val="es-ES_tradnl"/>
        </w:rPr>
        <w:br w:type="textWrapping" w:clear="all"/>
      </w:r>
    </w:p>
    <w:p w14:paraId="3A170547" w14:textId="637A1D9E" w:rsidR="001D5500" w:rsidRDefault="00A70FB6" w:rsidP="001D5500">
      <w:pPr>
        <w:ind w:left="720"/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noProof/>
          <w:sz w:val="22"/>
          <w:lang w:eastAsia="es-CL"/>
        </w:rPr>
        <w:drawing>
          <wp:anchor distT="0" distB="0" distL="114300" distR="114300" simplePos="0" relativeHeight="251676672" behindDoc="0" locked="0" layoutInCell="1" allowOverlap="1" wp14:anchorId="4A322416" wp14:editId="3878ABDA">
            <wp:simplePos x="0" y="0"/>
            <wp:positionH relativeFrom="column">
              <wp:posOffset>533400</wp:posOffset>
            </wp:positionH>
            <wp:positionV relativeFrom="paragraph">
              <wp:posOffset>161925</wp:posOffset>
            </wp:positionV>
            <wp:extent cx="1752600" cy="122491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B87E2" w14:textId="1E52A469" w:rsidR="00A70FB6" w:rsidRPr="00A70FB6" w:rsidRDefault="00A70FB6" w:rsidP="00A70FB6">
      <w:pPr>
        <w:rPr>
          <w:lang w:val="es-ES_tradnl"/>
        </w:rPr>
      </w:pPr>
    </w:p>
    <w:p w14:paraId="40670448" w14:textId="099318E9" w:rsidR="00A70FB6" w:rsidRPr="00FC338A" w:rsidRDefault="00A70FB6" w:rsidP="00A70FB6">
      <w:pPr>
        <w:pStyle w:val="Prrafodelista"/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sz w:val="22"/>
          <w:lang w:val="es-ES_tradnl"/>
        </w:rPr>
        <w:t xml:space="preserve">2. </w:t>
      </w:r>
      <w:r w:rsidRPr="00FC338A">
        <w:rPr>
          <w:rFonts w:asciiTheme="minorHAnsi" w:hAnsiTheme="minorHAnsi" w:cstheme="minorHAnsi"/>
          <w:sz w:val="22"/>
          <w:lang w:val="es-ES_tradnl"/>
        </w:rPr>
        <w:t>En 1 de esas hojas, vas a realizar un corte en el centro de</w:t>
      </w:r>
      <w:r>
        <w:rPr>
          <w:rFonts w:asciiTheme="minorHAnsi" w:hAnsiTheme="minorHAnsi" w:cstheme="minorHAnsi"/>
          <w:sz w:val="22"/>
          <w:lang w:val="es-ES_tradnl"/>
        </w:rPr>
        <w:t>l</w:t>
      </w:r>
      <w:r w:rsidRPr="00FC338A">
        <w:rPr>
          <w:rFonts w:asciiTheme="minorHAnsi" w:hAnsiTheme="minorHAnsi" w:cstheme="minorHAnsi"/>
          <w:sz w:val="22"/>
          <w:lang w:val="es-ES_tradnl"/>
        </w:rPr>
        <w:t xml:space="preserve"> doblez, justo por donde está la línea roja en el ejemplo de la foto.</w:t>
      </w:r>
      <w:r>
        <w:rPr>
          <w:rFonts w:asciiTheme="minorHAnsi" w:hAnsiTheme="minorHAnsi" w:cstheme="minorHAnsi"/>
          <w:sz w:val="22"/>
          <w:lang w:val="es-ES_tradnl"/>
        </w:rPr>
        <w:t xml:space="preserve"> Ten presente que es un corte que no es de extremo a extremo, sino que es en el centro del doblez.</w:t>
      </w:r>
    </w:p>
    <w:p w14:paraId="03E06C21" w14:textId="77777777" w:rsidR="00FB578F" w:rsidRDefault="00A70FB6" w:rsidP="00A70FB6">
      <w:pPr>
        <w:pStyle w:val="Prrafodelista"/>
        <w:ind w:firstLine="708"/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sz w:val="22"/>
          <w:lang w:val="es-ES_tradnl"/>
        </w:rPr>
        <w:br w:type="textWrapping" w:clear="all"/>
      </w:r>
    </w:p>
    <w:p w14:paraId="661A795F" w14:textId="08E93CF4" w:rsidR="00FC338A" w:rsidRDefault="00A70FB6" w:rsidP="00FC338A">
      <w:pPr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noProof/>
          <w:sz w:val="22"/>
          <w:lang w:eastAsia="es-CL"/>
        </w:rPr>
        <w:drawing>
          <wp:anchor distT="0" distB="0" distL="114300" distR="114300" simplePos="0" relativeHeight="251677696" behindDoc="0" locked="0" layoutInCell="1" allowOverlap="1" wp14:anchorId="66450C1B" wp14:editId="3E8CB6D1">
            <wp:simplePos x="0" y="0"/>
            <wp:positionH relativeFrom="column">
              <wp:posOffset>533400</wp:posOffset>
            </wp:positionH>
            <wp:positionV relativeFrom="paragraph">
              <wp:posOffset>146050</wp:posOffset>
            </wp:positionV>
            <wp:extent cx="1798955" cy="1257300"/>
            <wp:effectExtent l="0" t="0" r="4445" b="1270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B27FA" w14:textId="6DC3BAFC" w:rsidR="00A70FB6" w:rsidRPr="00A70FB6" w:rsidRDefault="00A70FB6" w:rsidP="00A70FB6">
      <w:pPr>
        <w:rPr>
          <w:lang w:val="es-ES_tradnl"/>
        </w:rPr>
      </w:pPr>
    </w:p>
    <w:p w14:paraId="008AA64C" w14:textId="621A68C1" w:rsidR="00A70FB6" w:rsidRPr="00A70FB6" w:rsidRDefault="00A70FB6" w:rsidP="00A70FB6">
      <w:pPr>
        <w:rPr>
          <w:lang w:val="es-ES_tradnl"/>
        </w:rPr>
      </w:pPr>
    </w:p>
    <w:p w14:paraId="4E137941" w14:textId="6B2F525F" w:rsidR="00A70FB6" w:rsidRPr="00FC338A" w:rsidRDefault="00A70FB6" w:rsidP="00A70FB6">
      <w:pPr>
        <w:pStyle w:val="Prrafodelista"/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sz w:val="22"/>
          <w:lang w:val="es-ES_tradnl"/>
        </w:rPr>
        <w:t xml:space="preserve">3. </w:t>
      </w:r>
      <w:r w:rsidRPr="00FC338A">
        <w:rPr>
          <w:rFonts w:asciiTheme="minorHAnsi" w:hAnsiTheme="minorHAnsi" w:cstheme="minorHAnsi"/>
          <w:sz w:val="22"/>
          <w:lang w:val="es-ES_tradnl"/>
        </w:rPr>
        <w:t xml:space="preserve">Con las otras 5 hojas, vas a hacerles los cortes en los extremos del doblez, justo por donde está la línea roja en el ejemplo de la foto. </w:t>
      </w:r>
    </w:p>
    <w:p w14:paraId="2A31A854" w14:textId="77777777" w:rsidR="00FC338A" w:rsidRPr="00FC338A" w:rsidRDefault="00A70FB6" w:rsidP="00FC338A">
      <w:pPr>
        <w:pStyle w:val="Prrafodelista"/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sz w:val="22"/>
          <w:lang w:val="es-ES_tradnl"/>
        </w:rPr>
        <w:br w:type="textWrapping" w:clear="all"/>
      </w:r>
    </w:p>
    <w:p w14:paraId="2A28BE99" w14:textId="77777777" w:rsidR="00FB578F" w:rsidRDefault="00FB578F" w:rsidP="00FB578F">
      <w:pPr>
        <w:rPr>
          <w:rFonts w:asciiTheme="minorHAnsi" w:hAnsiTheme="minorHAnsi" w:cstheme="minorHAnsi"/>
          <w:sz w:val="22"/>
          <w:lang w:val="es-ES_tradnl"/>
        </w:rPr>
      </w:pPr>
    </w:p>
    <w:p w14:paraId="1D96068F" w14:textId="77777777" w:rsidR="00F33407" w:rsidRDefault="00F33407" w:rsidP="00FB578F">
      <w:pPr>
        <w:rPr>
          <w:rFonts w:asciiTheme="minorHAnsi" w:hAnsiTheme="minorHAnsi" w:cstheme="minorHAnsi"/>
          <w:sz w:val="22"/>
          <w:lang w:val="es-ES_tradnl"/>
        </w:rPr>
      </w:pPr>
    </w:p>
    <w:p w14:paraId="1F866262" w14:textId="6CA256AB" w:rsidR="00F33407" w:rsidRPr="00FB578F" w:rsidRDefault="00F33407" w:rsidP="00FB578F">
      <w:pPr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noProof/>
          <w:sz w:val="22"/>
          <w:lang w:eastAsia="es-CL"/>
        </w:rPr>
        <w:drawing>
          <wp:anchor distT="0" distB="0" distL="114300" distR="114300" simplePos="0" relativeHeight="251678720" behindDoc="0" locked="0" layoutInCell="1" allowOverlap="1" wp14:anchorId="60E3EDF7" wp14:editId="5EF7868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31670" cy="13716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1 a las 13.46.5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9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  <w:lang w:val="es-ES_tradnl"/>
        </w:rPr>
        <w:t>4. Las 5 hojas que acabas de cortar, las vas a enrollar todas juntas, tal cual se muestra en la foto del ejemplo. Ten cuidado de no arrugarlas, sólo debes hacerlo con mucho cuidado.</w:t>
      </w:r>
      <w:r>
        <w:rPr>
          <w:rFonts w:asciiTheme="minorHAnsi" w:hAnsiTheme="minorHAnsi" w:cstheme="minorHAnsi"/>
          <w:sz w:val="22"/>
          <w:lang w:val="es-ES_tradnl"/>
        </w:rPr>
        <w:br w:type="textWrapping" w:clear="all"/>
      </w:r>
    </w:p>
    <w:p w14:paraId="2AE3D2F0" w14:textId="0F9C8B2B" w:rsidR="00F33407" w:rsidRDefault="00F33407" w:rsidP="009C09D9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  <w:lang w:eastAsia="es-CL"/>
        </w:rPr>
        <w:drawing>
          <wp:anchor distT="0" distB="0" distL="114300" distR="114300" simplePos="0" relativeHeight="251679744" behindDoc="0" locked="0" layoutInCell="1" allowOverlap="1" wp14:anchorId="03300F0F" wp14:editId="681FCA7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76120" cy="1494155"/>
            <wp:effectExtent l="0" t="0" r="5080" b="444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1 a las 13.48.4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2"/>
        </w:rPr>
        <w:t>5. Las hojas ya enrolladas, las vas a meter por el corte central de la hoja del paso 1, como se muestra en la foto. Ten presente que sólo debe ser hasta la mitad.</w:t>
      </w:r>
      <w:r>
        <w:rPr>
          <w:rFonts w:asciiTheme="minorHAnsi" w:hAnsiTheme="minorHAnsi" w:cstheme="minorHAnsi"/>
          <w:sz w:val="22"/>
        </w:rPr>
        <w:br w:type="textWrapping" w:clear="all"/>
      </w:r>
    </w:p>
    <w:p w14:paraId="011FFB90" w14:textId="0393A407" w:rsidR="00F33407" w:rsidRDefault="00F33407" w:rsidP="009C09D9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  <w:lang w:eastAsia="es-CL"/>
        </w:rPr>
        <w:drawing>
          <wp:anchor distT="0" distB="0" distL="114300" distR="114300" simplePos="0" relativeHeight="251680768" behindDoc="0" locked="0" layoutInCell="1" allowOverlap="1" wp14:anchorId="171F751C" wp14:editId="1A8F2F8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49450" cy="1473200"/>
            <wp:effectExtent l="0" t="0" r="635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1 a las 13.51.3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2"/>
        </w:rPr>
        <w:t>6. Una vez metidas las hojas hasta la mitad, vas a desenrollarlas. Ver imagen.</w:t>
      </w:r>
      <w:r>
        <w:rPr>
          <w:rFonts w:asciiTheme="minorHAnsi" w:hAnsiTheme="minorHAnsi" w:cstheme="minorHAnsi"/>
          <w:sz w:val="22"/>
        </w:rPr>
        <w:br w:type="textWrapping" w:clear="all"/>
      </w:r>
    </w:p>
    <w:p w14:paraId="27375170" w14:textId="29AEDB1B" w:rsidR="00F33407" w:rsidRDefault="00F33407" w:rsidP="009C09D9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  <w:lang w:eastAsia="es-CL"/>
        </w:rPr>
        <w:drawing>
          <wp:anchor distT="0" distB="0" distL="114300" distR="114300" simplePos="0" relativeHeight="251681792" behindDoc="0" locked="0" layoutInCell="1" allowOverlap="1" wp14:anchorId="314DBF78" wp14:editId="080DD4A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54530" cy="1206500"/>
            <wp:effectExtent l="0" t="0" r="1270" b="1270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1 a las 13.56.0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CE8">
        <w:rPr>
          <w:rFonts w:asciiTheme="minorHAnsi" w:hAnsiTheme="minorHAnsi" w:cstheme="minorHAnsi"/>
          <w:sz w:val="22"/>
        </w:rPr>
        <w:t xml:space="preserve">7. Una vez desenrolladas, vas a estirar y aplanar las hojas. Lo ideal es que las hojas enrolladas calcen con el corte de la hoja central. </w:t>
      </w:r>
      <w:r w:rsidR="00CE1CE8">
        <w:rPr>
          <w:rFonts w:asciiTheme="minorHAnsi" w:hAnsiTheme="minorHAnsi" w:cstheme="minorHAnsi"/>
          <w:sz w:val="22"/>
        </w:rPr>
        <w:br w:type="textWrapping" w:clear="all"/>
      </w:r>
    </w:p>
    <w:p w14:paraId="7912DAAF" w14:textId="6C18C0E1" w:rsidR="009C62CA" w:rsidRDefault="00224240" w:rsidP="009C62CA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  <w:lang w:eastAsia="es-CL"/>
        </w:rPr>
        <w:drawing>
          <wp:anchor distT="0" distB="0" distL="114300" distR="114300" simplePos="0" relativeHeight="251682816" behindDoc="0" locked="0" layoutInCell="1" allowOverlap="1" wp14:anchorId="4BDF82AF" wp14:editId="2BCD782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58975" cy="17526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1 a las 14.09.2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</w:rPr>
        <w:t xml:space="preserve">8. Ahora vas a doblar por la mitad tu mini libro, ten en cuenta que debes hacer todo lo posible para </w:t>
      </w:r>
      <w:r w:rsidR="009C62CA">
        <w:rPr>
          <w:rFonts w:asciiTheme="minorHAnsi" w:hAnsiTheme="minorHAnsi" w:cstheme="minorHAnsi"/>
          <w:sz w:val="22"/>
        </w:rPr>
        <w:t>que te queden parejos los bordes.</w:t>
      </w:r>
    </w:p>
    <w:p w14:paraId="69803B8E" w14:textId="77777777" w:rsidR="009C62CA" w:rsidRDefault="009C62CA" w:rsidP="009C62CA">
      <w:pPr>
        <w:rPr>
          <w:rFonts w:asciiTheme="minorHAnsi" w:hAnsiTheme="minorHAnsi" w:cstheme="minorHAnsi"/>
          <w:sz w:val="22"/>
        </w:rPr>
      </w:pPr>
    </w:p>
    <w:p w14:paraId="7779A986" w14:textId="77777777" w:rsidR="009C62CA" w:rsidRDefault="009C62CA" w:rsidP="009C62CA">
      <w:pPr>
        <w:rPr>
          <w:rFonts w:asciiTheme="minorHAnsi" w:hAnsiTheme="minorHAnsi" w:cstheme="minorHAnsi"/>
          <w:sz w:val="22"/>
        </w:rPr>
      </w:pPr>
    </w:p>
    <w:p w14:paraId="11696BF3" w14:textId="77777777" w:rsidR="009C62CA" w:rsidRDefault="009C62CA" w:rsidP="009C62CA">
      <w:pPr>
        <w:rPr>
          <w:rFonts w:asciiTheme="minorHAnsi" w:hAnsiTheme="minorHAnsi" w:cstheme="minorHAnsi"/>
          <w:sz w:val="22"/>
        </w:rPr>
      </w:pPr>
    </w:p>
    <w:p w14:paraId="145EFCE8" w14:textId="77777777" w:rsidR="009C62CA" w:rsidRDefault="009C62CA" w:rsidP="009C62CA">
      <w:pPr>
        <w:rPr>
          <w:rFonts w:asciiTheme="minorHAnsi" w:hAnsiTheme="minorHAnsi" w:cstheme="minorHAnsi"/>
          <w:sz w:val="22"/>
        </w:rPr>
      </w:pPr>
    </w:p>
    <w:p w14:paraId="1B190987" w14:textId="77777777" w:rsidR="009C62CA" w:rsidRDefault="009C62CA" w:rsidP="009C62CA">
      <w:pPr>
        <w:rPr>
          <w:rFonts w:asciiTheme="minorHAnsi" w:hAnsiTheme="minorHAnsi" w:cstheme="minorHAnsi"/>
          <w:sz w:val="22"/>
        </w:rPr>
      </w:pPr>
    </w:p>
    <w:p w14:paraId="4717D9FF" w14:textId="4A0DA342" w:rsidR="009C62CA" w:rsidRDefault="009C62CA" w:rsidP="009C62CA">
      <w:pPr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sz w:val="22"/>
        </w:rPr>
        <w:t xml:space="preserve">9. Cuando hayas terminado tu minilibro, </w:t>
      </w:r>
      <w:r w:rsidRPr="009C62CA">
        <w:rPr>
          <w:rFonts w:asciiTheme="minorHAnsi" w:hAnsiTheme="minorHAnsi" w:cstheme="minorHAnsi"/>
          <w:b/>
          <w:sz w:val="22"/>
        </w:rPr>
        <w:t>tomale una foto (buena) con el libro abierto (todavía no vamos a utilizarlo, por lo tanto estará en blanco) y envíame la fotografía.</w:t>
      </w:r>
    </w:p>
    <w:p w14:paraId="70D80DC1" w14:textId="77777777" w:rsidR="002E4851" w:rsidRPr="009C62CA" w:rsidRDefault="002E4851" w:rsidP="009C62CA">
      <w:pPr>
        <w:rPr>
          <w:rFonts w:asciiTheme="minorHAnsi" w:hAnsiTheme="minorHAnsi" w:cstheme="minorHAnsi"/>
          <w:b/>
          <w:sz w:val="22"/>
        </w:rPr>
      </w:pPr>
    </w:p>
    <w:p w14:paraId="254FB8A6" w14:textId="2443F637" w:rsidR="00A119F9" w:rsidRDefault="00A119F9" w:rsidP="009C09D9">
      <w:pPr>
        <w:rPr>
          <w:rFonts w:asciiTheme="minorHAnsi" w:hAnsiTheme="minorHAnsi" w:cstheme="minorHAnsi"/>
          <w:sz w:val="22"/>
        </w:rPr>
      </w:pPr>
    </w:p>
    <w:p w14:paraId="4758EB69" w14:textId="1890D979" w:rsidR="00A119F9" w:rsidRPr="00F85217" w:rsidRDefault="009C62CA" w:rsidP="009C09D9">
      <w:pPr>
        <w:rPr>
          <w:rFonts w:asciiTheme="minorHAnsi" w:hAnsiTheme="minorHAnsi" w:cstheme="minorHAnsi"/>
          <w:b/>
          <w:sz w:val="22"/>
          <w:u w:val="single"/>
        </w:rPr>
      </w:pPr>
      <w:r>
        <w:rPr>
          <w:rFonts w:asciiTheme="minorHAnsi" w:hAnsiTheme="minorHAnsi" w:cstheme="minorHAnsi"/>
          <w:b/>
          <w:sz w:val="22"/>
          <w:u w:val="single"/>
        </w:rPr>
        <w:t xml:space="preserve">                     </w:t>
      </w:r>
      <w:r w:rsidR="00A119F9" w:rsidRPr="00F85217">
        <w:rPr>
          <w:rFonts w:asciiTheme="minorHAnsi" w:hAnsiTheme="minorHAnsi" w:cstheme="minorHAnsi"/>
          <w:b/>
          <w:sz w:val="22"/>
          <w:u w:val="single"/>
        </w:rPr>
        <w:t>ACTIVIDAD</w:t>
      </w:r>
      <w:r w:rsidR="00F85217" w:rsidRPr="00F85217">
        <w:rPr>
          <w:rFonts w:asciiTheme="minorHAnsi" w:hAnsiTheme="minorHAnsi" w:cstheme="minorHAnsi"/>
          <w:b/>
          <w:sz w:val="22"/>
          <w:u w:val="single"/>
        </w:rPr>
        <w:t xml:space="preserve"> 2</w:t>
      </w:r>
    </w:p>
    <w:p w14:paraId="07F3C1AA" w14:textId="77777777" w:rsidR="009C62CA" w:rsidRDefault="009C62CA" w:rsidP="009C09D9">
      <w:pPr>
        <w:rPr>
          <w:rFonts w:asciiTheme="minorHAnsi" w:hAnsiTheme="minorHAnsi" w:cstheme="minorHAnsi"/>
          <w:sz w:val="22"/>
        </w:rPr>
      </w:pPr>
    </w:p>
    <w:p w14:paraId="58136C6D" w14:textId="79D7470C" w:rsidR="00224240" w:rsidRDefault="00A119F9" w:rsidP="009C62CA">
      <w:pPr>
        <w:jc w:val="both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sz w:val="22"/>
        </w:rPr>
        <w:t xml:space="preserve">Como ya hemos hablado en clases, este libro de artista va a tratar sobre emociones/sensaciones/sentimientos que a ti te interesen o te conmuevan hoy en día. Por lo mismo, </w:t>
      </w:r>
      <w:r w:rsidR="00224240">
        <w:rPr>
          <w:rFonts w:asciiTheme="minorHAnsi" w:hAnsiTheme="minorHAnsi" w:cstheme="minorHAnsi"/>
          <w:sz w:val="22"/>
        </w:rPr>
        <w:t>quiero que pien</w:t>
      </w:r>
      <w:r>
        <w:rPr>
          <w:rFonts w:asciiTheme="minorHAnsi" w:hAnsiTheme="minorHAnsi" w:cstheme="minorHAnsi"/>
          <w:sz w:val="22"/>
        </w:rPr>
        <w:t>ses en cuáles emociones/sensaciones/sentimientos vas a recear en tu li</w:t>
      </w:r>
      <w:r w:rsidR="00F85217">
        <w:rPr>
          <w:rFonts w:asciiTheme="minorHAnsi" w:hAnsiTheme="minorHAnsi" w:cstheme="minorHAnsi"/>
          <w:sz w:val="22"/>
        </w:rPr>
        <w:t>bro de art</w:t>
      </w:r>
      <w:r w:rsidR="009C62CA">
        <w:rPr>
          <w:rFonts w:asciiTheme="minorHAnsi" w:hAnsiTheme="minorHAnsi" w:cstheme="minorHAnsi"/>
          <w:sz w:val="22"/>
        </w:rPr>
        <w:t xml:space="preserve">ista, pueden ser relacionados con lo que vive actualmente el mundo, con cómo te sientes al respecto, con cómo lo estás viviendo en tu casa, cuáles son tus preocupaciones, etc. </w:t>
      </w:r>
      <w:r w:rsidR="009C62CA" w:rsidRPr="009C62CA">
        <w:rPr>
          <w:rFonts w:asciiTheme="minorHAnsi" w:hAnsiTheme="minorHAnsi" w:cstheme="minorHAnsi"/>
          <w:b/>
          <w:sz w:val="22"/>
        </w:rPr>
        <w:t>Escribe en tu croquera tu propuesta</w:t>
      </w:r>
      <w:r w:rsidR="009C62CA">
        <w:rPr>
          <w:rFonts w:asciiTheme="minorHAnsi" w:hAnsiTheme="minorHAnsi" w:cstheme="minorHAnsi"/>
          <w:b/>
          <w:sz w:val="22"/>
        </w:rPr>
        <w:t xml:space="preserve"> y envíame una foto de ella.</w:t>
      </w:r>
    </w:p>
    <w:p w14:paraId="1F74FFD0" w14:textId="77777777" w:rsidR="002E4851" w:rsidRDefault="002E4851" w:rsidP="009C62CA">
      <w:pPr>
        <w:jc w:val="both"/>
        <w:rPr>
          <w:rFonts w:asciiTheme="minorHAnsi" w:hAnsiTheme="minorHAnsi" w:cstheme="minorHAnsi"/>
          <w:sz w:val="22"/>
        </w:rPr>
      </w:pPr>
    </w:p>
    <w:p w14:paraId="6D33DC2C" w14:textId="235CF695" w:rsidR="00A119F9" w:rsidRDefault="00414467" w:rsidP="009C62CA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lastRenderedPageBreak/>
        <w:t>Luego</w:t>
      </w:r>
      <w:r w:rsidR="00A119F9">
        <w:rPr>
          <w:rFonts w:asciiTheme="minorHAnsi" w:hAnsiTheme="minorHAnsi" w:cstheme="minorHAnsi"/>
          <w:sz w:val="22"/>
        </w:rPr>
        <w:t xml:space="preserve">, </w:t>
      </w:r>
      <w:r>
        <w:rPr>
          <w:rFonts w:asciiTheme="minorHAnsi" w:hAnsiTheme="minorHAnsi" w:cstheme="minorHAnsi"/>
          <w:sz w:val="22"/>
        </w:rPr>
        <w:t>vas a crear</w:t>
      </w:r>
      <w:r w:rsidR="00A119F9">
        <w:rPr>
          <w:rFonts w:asciiTheme="minorHAnsi" w:hAnsiTheme="minorHAnsi" w:cstheme="minorHAnsi"/>
          <w:sz w:val="22"/>
        </w:rPr>
        <w:t xml:space="preserve"> el </w:t>
      </w:r>
      <w:r w:rsidR="00A119F9" w:rsidRPr="002E4851">
        <w:rPr>
          <w:rFonts w:asciiTheme="minorHAnsi" w:hAnsiTheme="minorHAnsi" w:cstheme="minorHAnsi"/>
          <w:b/>
          <w:sz w:val="22"/>
        </w:rPr>
        <w:t>boceto de cómo va a ser la portada de tu libro de artista</w:t>
      </w:r>
      <w:r w:rsidR="00A119F9">
        <w:rPr>
          <w:rFonts w:asciiTheme="minorHAnsi" w:hAnsiTheme="minorHAnsi" w:cstheme="minorHAnsi"/>
          <w:sz w:val="22"/>
        </w:rPr>
        <w:t>, ten en cuenta que tiene que estar relacionado con las emociones que seleccionaste</w:t>
      </w:r>
      <w:r>
        <w:rPr>
          <w:rFonts w:asciiTheme="minorHAnsi" w:hAnsiTheme="minorHAnsi" w:cstheme="minorHAnsi"/>
          <w:sz w:val="22"/>
        </w:rPr>
        <w:t>. Lo vas a</w:t>
      </w:r>
      <w:r w:rsidR="009C62CA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dibujar en tu croquera y me enviarás</w:t>
      </w:r>
      <w:r w:rsidR="009C62CA">
        <w:rPr>
          <w:rFonts w:asciiTheme="minorHAnsi" w:hAnsiTheme="minorHAnsi" w:cstheme="minorHAnsi"/>
          <w:sz w:val="22"/>
        </w:rPr>
        <w:t xml:space="preserve"> una fotografía del boceto. Recuerda que necesitas recibir mi corrección del boceto para poder hacer la portada definitiva de tu minilibro.</w:t>
      </w:r>
    </w:p>
    <w:p w14:paraId="33B247F1" w14:textId="2062843E" w:rsidR="00A119F9" w:rsidRDefault="002E4851" w:rsidP="009C09D9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7BED4E" wp14:editId="3A436DCA">
                <wp:simplePos x="0" y="0"/>
                <wp:positionH relativeFrom="column">
                  <wp:posOffset>0</wp:posOffset>
                </wp:positionH>
                <wp:positionV relativeFrom="paragraph">
                  <wp:posOffset>229870</wp:posOffset>
                </wp:positionV>
                <wp:extent cx="6477000" cy="2516505"/>
                <wp:effectExtent l="0" t="0" r="25400" b="23495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516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2F01A" w14:textId="77777777" w:rsidR="002E4851" w:rsidRDefault="002E4851" w:rsidP="002E4851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</w:p>
                          <w:p w14:paraId="6670A1AE" w14:textId="77777777" w:rsidR="002E4851" w:rsidRDefault="002E4851" w:rsidP="002E4851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2E4851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EN RESUMEN:</w:t>
                            </w:r>
                          </w:p>
                          <w:p w14:paraId="406C67C7" w14:textId="77777777" w:rsidR="00414467" w:rsidRPr="002E4851" w:rsidRDefault="00414467" w:rsidP="002E4851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</w:p>
                          <w:p w14:paraId="09F788ED" w14:textId="77777777" w:rsidR="002E4851" w:rsidRDefault="002E4851" w:rsidP="002E4851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Debes e</w:t>
                            </w:r>
                            <w:r w:rsidRPr="002E4851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nviar a </w:t>
                            </w:r>
                            <w:hyperlink r:id="rId20" w:history="1">
                              <w:r w:rsidRPr="002E4851">
                                <w:rPr>
                                  <w:rStyle w:val="Hipervnculo"/>
                                  <w:rFonts w:asciiTheme="minorHAnsi" w:hAnsiTheme="minorHAnsi" w:cstheme="minorHAnsi"/>
                                  <w:sz w:val="22"/>
                                </w:rPr>
                                <w:t>profecarocanon@gmail.com</w:t>
                              </w:r>
                            </w:hyperlink>
                            <w:r w:rsidRPr="002E4851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o a </w:t>
                            </w:r>
                            <w:hyperlink r:id="rId21" w:history="1">
                              <w:r w:rsidRPr="002E4851">
                                <w:rPr>
                                  <w:rStyle w:val="Hipervnculo"/>
                                  <w:rFonts w:asciiTheme="minorHAnsi" w:hAnsiTheme="minorHAnsi" w:cstheme="minorHAnsi"/>
                                  <w:sz w:val="22"/>
                                </w:rPr>
                                <w:t>mailto:pdvactividades@gmail.com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fotos con las siguientes cosas:</w:t>
                            </w:r>
                          </w:p>
                          <w:p w14:paraId="784C911C" w14:textId="77777777" w:rsidR="002E4851" w:rsidRPr="002E4851" w:rsidRDefault="002E4851" w:rsidP="002E485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E4851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Foto del minilibro que estará en blanco, debe ser tomada con el libro abierto para poder ver la unión de las hojas al centro.</w:t>
                            </w:r>
                          </w:p>
                          <w:p w14:paraId="2C67D509" w14:textId="77777777" w:rsidR="002E4851" w:rsidRDefault="002E4851" w:rsidP="002E485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Foto donde escribes tu propuesta de emociones/sensaciones/sentimientos que trabajarás en el minilibro, asociado a la situación actual del mundo con covid-19.</w:t>
                            </w:r>
                          </w:p>
                          <w:p w14:paraId="26648978" w14:textId="77777777" w:rsidR="002E4851" w:rsidRDefault="002E4851" w:rsidP="002E485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Boceto para la portada de tu libro de artista, relacionada con la propuesta que escribiste en tu croquera.</w:t>
                            </w:r>
                          </w:p>
                          <w:p w14:paraId="79FA9A34" w14:textId="77777777" w:rsidR="002E4851" w:rsidRDefault="002E4851" w:rsidP="002E4851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1DFAC663" w14:textId="77777777" w:rsidR="002E4851" w:rsidRPr="002E4851" w:rsidRDefault="002E4851" w:rsidP="002E4851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¡ÁNIMO, ÉXITO Y QUÉDATE EN CASA!</w:t>
                            </w:r>
                          </w:p>
                          <w:p w14:paraId="4F96F351" w14:textId="77777777" w:rsidR="002E4851" w:rsidRDefault="002E48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BED4E" id="Cuadro de texto 12" o:spid="_x0000_s1027" type="#_x0000_t202" style="position:absolute;margin-left:0;margin-top:18.1pt;width:510pt;height:198.1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" filled="f">
                <v:textbox>
                  <w:txbxContent>
                    <w:p w14:paraId="51D2F01A" w14:textId="77777777" w:rsidR="002E4851" w:rsidRDefault="002E4851" w:rsidP="002E4851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</w:p>
                    <w:p w14:paraId="6670A1AE" w14:textId="77777777" w:rsidR="002E4851" w:rsidRDefault="002E4851" w:rsidP="002E4851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2E4851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EN RESUMEN:</w:t>
                      </w:r>
                    </w:p>
                    <w:p w14:paraId="406C67C7" w14:textId="77777777" w:rsidR="00414467" w:rsidRPr="002E4851" w:rsidRDefault="00414467" w:rsidP="002E4851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</w:p>
                    <w:p w14:paraId="09F788ED" w14:textId="77777777" w:rsidR="002E4851" w:rsidRDefault="002E4851" w:rsidP="002E4851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Debes e</w:t>
                      </w:r>
                      <w:r w:rsidRPr="002E4851">
                        <w:rPr>
                          <w:rFonts w:asciiTheme="minorHAnsi" w:hAnsiTheme="minorHAnsi" w:cstheme="minorHAnsi"/>
                          <w:sz w:val="22"/>
                        </w:rPr>
                        <w:t xml:space="preserve">nviar a </w:t>
                      </w:r>
                      <w:hyperlink r:id="rId22" w:history="1">
                        <w:r w:rsidRPr="002E4851">
                          <w:rPr>
                            <w:rStyle w:val="Hipervnculo"/>
                            <w:rFonts w:asciiTheme="minorHAnsi" w:hAnsiTheme="minorHAnsi" w:cstheme="minorHAnsi"/>
                            <w:sz w:val="22"/>
                          </w:rPr>
                          <w:t>profecarocanon@gmail.com</w:t>
                        </w:r>
                      </w:hyperlink>
                      <w:r w:rsidRPr="002E4851">
                        <w:rPr>
                          <w:rFonts w:asciiTheme="minorHAnsi" w:hAnsiTheme="minorHAnsi" w:cstheme="minorHAnsi"/>
                          <w:sz w:val="22"/>
                        </w:rPr>
                        <w:t xml:space="preserve"> o a </w:t>
                      </w:r>
                      <w:hyperlink r:id="rId23" w:history="1">
                        <w:r w:rsidRPr="002E4851">
                          <w:rPr>
                            <w:rStyle w:val="Hipervnculo"/>
                            <w:rFonts w:asciiTheme="minorHAnsi" w:hAnsiTheme="minorHAnsi" w:cstheme="minorHAnsi"/>
                            <w:sz w:val="22"/>
                          </w:rPr>
                          <w:t>mailto:pdvactividades@gmail.com</w:t>
                        </w:r>
                      </w:hyperlink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 fotos con las siguientes cosas:</w:t>
                      </w:r>
                    </w:p>
                    <w:p w14:paraId="784C911C" w14:textId="77777777" w:rsidR="002E4851" w:rsidRPr="002E4851" w:rsidRDefault="002E4851" w:rsidP="002E485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E4851">
                        <w:rPr>
                          <w:rFonts w:asciiTheme="minorHAnsi" w:hAnsiTheme="minorHAnsi" w:cstheme="minorHAnsi"/>
                          <w:sz w:val="22"/>
                        </w:rPr>
                        <w:t>Foto del minilibro que estará en blanco, debe ser tomada con el libro abierto para poder ver la unión de las hojas al centro.</w:t>
                      </w:r>
                    </w:p>
                    <w:p w14:paraId="2C67D509" w14:textId="77777777" w:rsidR="002E4851" w:rsidRDefault="002E4851" w:rsidP="002E485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Foto donde escribes tu propuesta de emociones/sensaciones/sentimientos que trabajarás en el minilibro, asociado a la situación actual del mundo con covid-19.</w:t>
                      </w:r>
                    </w:p>
                    <w:p w14:paraId="26648978" w14:textId="77777777" w:rsidR="002E4851" w:rsidRDefault="002E4851" w:rsidP="002E485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Boceto para la portada de tu libro de artista, relacionada con la propuesta que escribiste en tu croquera.</w:t>
                      </w:r>
                    </w:p>
                    <w:p w14:paraId="79FA9A34" w14:textId="77777777" w:rsidR="002E4851" w:rsidRDefault="002E4851" w:rsidP="002E4851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1DFAC663" w14:textId="77777777" w:rsidR="002E4851" w:rsidRPr="002E4851" w:rsidRDefault="002E4851" w:rsidP="002E4851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¡ÁNIMO, ÉXITO Y QUÉDATE EN CASA!</w:t>
                      </w:r>
                    </w:p>
                    <w:p w14:paraId="4F96F351" w14:textId="77777777" w:rsidR="002E4851" w:rsidRDefault="002E4851"/>
                  </w:txbxContent>
                </v:textbox>
                <w10:wrap type="square"/>
              </v:shape>
            </w:pict>
          </mc:Fallback>
        </mc:AlternateContent>
      </w:r>
    </w:p>
    <w:p w14:paraId="5D1D68CE" w14:textId="375A5B04" w:rsidR="00224240" w:rsidRDefault="00224240" w:rsidP="009C09D9">
      <w:pPr>
        <w:rPr>
          <w:rFonts w:asciiTheme="minorHAnsi" w:hAnsiTheme="minorHAnsi" w:cstheme="minorHAnsi"/>
          <w:sz w:val="22"/>
        </w:rPr>
      </w:pPr>
    </w:p>
    <w:p w14:paraId="4C4A89F7" w14:textId="77777777" w:rsidR="00224240" w:rsidRDefault="00224240" w:rsidP="009C09D9">
      <w:pPr>
        <w:rPr>
          <w:rFonts w:asciiTheme="minorHAnsi" w:hAnsiTheme="minorHAnsi" w:cstheme="minorHAnsi"/>
          <w:sz w:val="22"/>
        </w:rPr>
      </w:pPr>
      <w:bookmarkStart w:id="0" w:name="_GoBack"/>
      <w:bookmarkEnd w:id="0"/>
    </w:p>
    <w:tbl>
      <w:tblPr>
        <w:tblStyle w:val="Tablaconcuadrcula"/>
        <w:tblW w:w="9356" w:type="dxa"/>
        <w:tblLayout w:type="fixed"/>
        <w:tblLook w:val="04A0" w:firstRow="1" w:lastRow="0" w:firstColumn="1" w:lastColumn="0" w:noHBand="0" w:noVBand="1"/>
      </w:tblPr>
      <w:tblGrid>
        <w:gridCol w:w="1515"/>
        <w:gridCol w:w="2313"/>
        <w:gridCol w:w="992"/>
        <w:gridCol w:w="1843"/>
        <w:gridCol w:w="2693"/>
      </w:tblGrid>
      <w:tr w:rsidR="007E4E01" w14:paraId="3558A2A2" w14:textId="77777777" w:rsidTr="007E4E01">
        <w:trPr>
          <w:trHeight w:val="1042"/>
        </w:trPr>
        <w:tc>
          <w:tcPr>
            <w:tcW w:w="9356" w:type="dxa"/>
            <w:gridSpan w:val="5"/>
          </w:tcPr>
          <w:p w14:paraId="24A5AB8D" w14:textId="77777777" w:rsidR="007E4E01" w:rsidRDefault="007E4E01" w:rsidP="003B1AF5">
            <w:pPr>
              <w:rPr>
                <w:sz w:val="14"/>
                <w:szCs w:val="14"/>
              </w:rPr>
            </w:pPr>
          </w:p>
          <w:p w14:paraId="02B3150C" w14:textId="77777777" w:rsidR="007E4E01" w:rsidRDefault="007E4E01" w:rsidP="003B1AF5">
            <w:pPr>
              <w:tabs>
                <w:tab w:val="left" w:pos="6166"/>
              </w:tabs>
              <w:jc w:val="right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DA6A3B" wp14:editId="032A0B9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-2540</wp:posOffset>
                      </wp:positionV>
                      <wp:extent cx="3133725" cy="922655"/>
                      <wp:effectExtent l="0" t="0" r="0" b="0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3725" cy="922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879073" w14:textId="77777777" w:rsidR="007E4E01" w:rsidRPr="00FB2882" w:rsidRDefault="007E4E01" w:rsidP="007E4E01">
                                  <w:pPr>
                                    <w:jc w:val="both"/>
                                    <w:rPr>
                                      <w:rFonts w:ascii="Calibri" w:hAnsi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B2882">
                                    <w:rPr>
                                      <w:rFonts w:ascii="Calibri" w:hAnsi="Calibri"/>
                                      <w:b/>
                                      <w:sz w:val="20"/>
                                      <w:szCs w:val="20"/>
                                    </w:rPr>
                                    <w:t>COLEGIO PEDRO DE VALDIVIA DE VILLARRICA</w:t>
                                  </w:r>
                                </w:p>
                                <w:p w14:paraId="05BD8371" w14:textId="77777777" w:rsidR="007E4E01" w:rsidRDefault="007E4E01" w:rsidP="007E4E01">
                                  <w:pPr>
                                    <w:rPr>
                                      <w:rFonts w:ascii="Helvetica" w:eastAsia="Helvetica" w:hAnsi="Helvetica" w:cs="Helvetic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Departamento de Artes visuales y Tecnología</w:t>
                                  </w:r>
                                </w:p>
                                <w:p w14:paraId="52683C99" w14:textId="77777777" w:rsidR="007E4E01" w:rsidRDefault="007E4E01" w:rsidP="007E4E01">
                                  <w:pPr>
                                    <w:rPr>
                                      <w:rFonts w:ascii="Calibri" w:eastAsia="Helvetica" w:hAnsi="Calibri" w:cs="Helvetic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eastAsia="Helvetica" w:hAnsi="Calibri" w:cs="Helvetica"/>
                                      <w:sz w:val="18"/>
                                    </w:rPr>
                                    <w:t>Profesora Carolna Cañón</w:t>
                                  </w:r>
                                </w:p>
                                <w:p w14:paraId="03E99C6B" w14:textId="77777777" w:rsidR="007E4E01" w:rsidRDefault="007E4E01" w:rsidP="007E4E01">
                                  <w:pP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A6A3B" id="Cuadro de texto 2" o:spid="_x0000_s1028" type="#_x0000_t202" style="position:absolute;left:0;text-align:left;margin-left:32.05pt;margin-top:-.2pt;width:246.75pt;height:7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" filled="f" stroked="f">
                      <v:textbox>
                        <w:txbxContent>
                          <w:p w14:paraId="62879073" w14:textId="77777777" w:rsidR="007E4E01" w:rsidRPr="00FB2882" w:rsidRDefault="007E4E01" w:rsidP="007E4E01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FB288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COLEGIO PEDRO DE VALDIVIA DE VILLARRICA</w:t>
                            </w:r>
                          </w:p>
                          <w:p w14:paraId="05BD8371" w14:textId="77777777" w:rsidR="007E4E01" w:rsidRDefault="007E4E01" w:rsidP="007E4E01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Departamento de Artes visuales y Tecnología</w:t>
                            </w:r>
                          </w:p>
                          <w:p w14:paraId="52683C99" w14:textId="77777777" w:rsidR="007E4E01" w:rsidRDefault="007E4E01" w:rsidP="007E4E01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Profesora Carolna Cañón</w:t>
                            </w:r>
                          </w:p>
                          <w:p w14:paraId="03E99C6B" w14:textId="77777777" w:rsidR="007E4E01" w:rsidRDefault="007E4E01" w:rsidP="007E4E01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57216" behindDoc="0" locked="0" layoutInCell="1" allowOverlap="1" wp14:anchorId="7F0A5AA4" wp14:editId="4B4442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457200" cy="457200"/>
                  <wp:effectExtent l="0" t="0" r="0" b="0"/>
                  <wp:wrapNone/>
                  <wp:docPr id="13" name="Imagen 13" descr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tab/>
            </w:r>
          </w:p>
          <w:tbl>
            <w:tblPr>
              <w:tblpPr w:leftFromText="141" w:rightFromText="141" w:vertAnchor="text" w:horzAnchor="page" w:tblpX="7671" w:tblpY="-1133"/>
              <w:tblW w:w="45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55"/>
              <w:gridCol w:w="1000"/>
              <w:gridCol w:w="1111"/>
              <w:gridCol w:w="1275"/>
            </w:tblGrid>
            <w:tr w:rsidR="007E4E01" w:rsidRPr="00473A3B" w14:paraId="76DC4F84" w14:textId="77777777" w:rsidTr="003B1AF5">
              <w:trPr>
                <w:trHeight w:val="297"/>
              </w:trPr>
              <w:tc>
                <w:tcPr>
                  <w:tcW w:w="1155" w:type="dxa"/>
                  <w:vAlign w:val="center"/>
                </w:tcPr>
                <w:p w14:paraId="2B3B1227" w14:textId="77777777" w:rsidR="007E4E01" w:rsidRPr="00FB2882" w:rsidRDefault="007E4E01" w:rsidP="003B1AF5">
                  <w:pPr>
                    <w:pStyle w:val="Sinespaciado"/>
                    <w:jc w:val="center"/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</w:pPr>
                  <w:r w:rsidRPr="00FB2882"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  <w:t>% DIFICULTAD</w:t>
                  </w:r>
                </w:p>
              </w:tc>
              <w:tc>
                <w:tcPr>
                  <w:tcW w:w="1000" w:type="dxa"/>
                  <w:shd w:val="clear" w:color="auto" w:fill="auto"/>
                  <w:vAlign w:val="center"/>
                </w:tcPr>
                <w:p w14:paraId="14341CC4" w14:textId="77777777" w:rsidR="007E4E01" w:rsidRPr="00FB2882" w:rsidRDefault="007E4E01" w:rsidP="003B1AF5">
                  <w:pPr>
                    <w:pStyle w:val="Sinespaciado"/>
                    <w:jc w:val="center"/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</w:pPr>
                  <w:r w:rsidRPr="00FB2882"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  <w:t>PUNTAJE TOTAL</w:t>
                  </w:r>
                </w:p>
              </w:tc>
              <w:tc>
                <w:tcPr>
                  <w:tcW w:w="1111" w:type="dxa"/>
                  <w:vAlign w:val="center"/>
                </w:tcPr>
                <w:p w14:paraId="2E405755" w14:textId="77777777" w:rsidR="007E4E01" w:rsidRPr="00FB2882" w:rsidRDefault="007E4E01" w:rsidP="003B1AF5">
                  <w:pPr>
                    <w:pStyle w:val="Sinespaciado"/>
                    <w:jc w:val="center"/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</w:pPr>
                  <w:r w:rsidRPr="00FB2882"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  <w:t>PUNTAJE OBTENIDO</w:t>
                  </w: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14:paraId="75632055" w14:textId="77777777" w:rsidR="007E4E01" w:rsidRPr="00FB2882" w:rsidRDefault="007E4E01" w:rsidP="003B1AF5">
                  <w:pPr>
                    <w:pStyle w:val="Sinespaciado"/>
                    <w:jc w:val="center"/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</w:pPr>
                  <w:r w:rsidRPr="00FB2882"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  <w:t xml:space="preserve">PORCENTAJE OBTENIDO </w:t>
                  </w:r>
                </w:p>
              </w:tc>
            </w:tr>
            <w:tr w:rsidR="007E4E01" w:rsidRPr="00473A3B" w14:paraId="2386A837" w14:textId="77777777" w:rsidTr="003B1AF5">
              <w:trPr>
                <w:trHeight w:val="542"/>
              </w:trPr>
              <w:tc>
                <w:tcPr>
                  <w:tcW w:w="1155" w:type="dxa"/>
                  <w:vAlign w:val="center"/>
                </w:tcPr>
                <w:p w14:paraId="7CE377DB" w14:textId="77777777" w:rsidR="007E4E01" w:rsidRPr="00473A3B" w:rsidRDefault="007E4E01" w:rsidP="003B1AF5">
                  <w:pPr>
                    <w:pStyle w:val="Sinespaciado"/>
                    <w:jc w:val="center"/>
                    <w:rPr>
                      <w:rFonts w:asciiTheme="majorHAnsi" w:hAnsiTheme="majorHAnsi" w:cs="Times New Roman"/>
                      <w:sz w:val="20"/>
                      <w:szCs w:val="20"/>
                    </w:rPr>
                  </w:pPr>
                  <w:r w:rsidRPr="00473A3B">
                    <w:rPr>
                      <w:rFonts w:asciiTheme="majorHAnsi" w:hAnsiTheme="majorHAnsi" w:cs="Times New Roman"/>
                      <w:sz w:val="20"/>
                      <w:szCs w:val="20"/>
                    </w:rPr>
                    <w:t>60%</w:t>
                  </w:r>
                </w:p>
              </w:tc>
              <w:tc>
                <w:tcPr>
                  <w:tcW w:w="1000" w:type="dxa"/>
                  <w:shd w:val="clear" w:color="auto" w:fill="auto"/>
                  <w:vAlign w:val="center"/>
                </w:tcPr>
                <w:p w14:paraId="3D7A04F8" w14:textId="77777777" w:rsidR="007E4E01" w:rsidRPr="00473A3B" w:rsidRDefault="007E4E01" w:rsidP="003B1AF5">
                  <w:pPr>
                    <w:pStyle w:val="Sinespaciado"/>
                    <w:jc w:val="center"/>
                    <w:rPr>
                      <w:rFonts w:asciiTheme="majorHAnsi" w:hAnsiTheme="majorHAnsi" w:cs="Times New Roman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Times New Roman"/>
                      <w:sz w:val="20"/>
                      <w:szCs w:val="20"/>
                    </w:rPr>
                    <w:t>5</w:t>
                  </w:r>
                  <w:r w:rsidRPr="00473A3B">
                    <w:rPr>
                      <w:rFonts w:asciiTheme="majorHAnsi" w:hAnsiTheme="majorHAnsi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11" w:type="dxa"/>
                  <w:vAlign w:val="center"/>
                </w:tcPr>
                <w:p w14:paraId="0D1D740A" w14:textId="77777777" w:rsidR="007E4E01" w:rsidRPr="00473A3B" w:rsidRDefault="007E4E01" w:rsidP="003B1AF5">
                  <w:pPr>
                    <w:pStyle w:val="Sinespaciado"/>
                    <w:jc w:val="center"/>
                    <w:rPr>
                      <w:rFonts w:asciiTheme="majorHAnsi" w:hAnsiTheme="majorHAns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14:paraId="3DF96439" w14:textId="77777777" w:rsidR="007E4E01" w:rsidRPr="00473A3B" w:rsidRDefault="007E4E01" w:rsidP="003B1AF5">
                  <w:pPr>
                    <w:pStyle w:val="Sinespaciado"/>
                    <w:jc w:val="center"/>
                    <w:rPr>
                      <w:rFonts w:asciiTheme="majorHAnsi" w:hAnsiTheme="majorHAnsi" w:cs="Times New Roman"/>
                      <w:sz w:val="20"/>
                      <w:szCs w:val="20"/>
                    </w:rPr>
                  </w:pPr>
                </w:p>
              </w:tc>
            </w:tr>
          </w:tbl>
          <w:p w14:paraId="7FF000B8" w14:textId="77777777" w:rsidR="007E4E01" w:rsidRDefault="007E4E01" w:rsidP="003B1AF5">
            <w:pPr>
              <w:tabs>
                <w:tab w:val="left" w:pos="6166"/>
              </w:tabs>
              <w:jc w:val="right"/>
            </w:pPr>
          </w:p>
        </w:tc>
      </w:tr>
      <w:tr w:rsidR="007E4E01" w:rsidRPr="00FB2882" w14:paraId="72F50EE6" w14:textId="77777777" w:rsidTr="007E4E01">
        <w:trPr>
          <w:trHeight w:val="605"/>
        </w:trPr>
        <w:tc>
          <w:tcPr>
            <w:tcW w:w="9356" w:type="dxa"/>
            <w:gridSpan w:val="5"/>
            <w:shd w:val="clear" w:color="auto" w:fill="D9D9D9" w:themeFill="background1" w:themeFillShade="D9"/>
          </w:tcPr>
          <w:p w14:paraId="2463EA35" w14:textId="77777777" w:rsidR="007E4E01" w:rsidRPr="00FB2882" w:rsidRDefault="007E4E01" w:rsidP="003B1AF5">
            <w:pPr>
              <w:jc w:val="center"/>
              <w:rPr>
                <w:rFonts w:asciiTheme="majorHAnsi" w:hAnsiTheme="majorHAnsi"/>
                <w:b/>
              </w:rPr>
            </w:pPr>
            <w:r w:rsidRPr="00FB2882">
              <w:rPr>
                <w:rFonts w:asciiTheme="majorHAnsi" w:hAnsiTheme="majorHAnsi"/>
                <w:b/>
              </w:rPr>
              <w:t>PAUTA EVALUACIÓN PROCESO UNIDAD 1</w:t>
            </w:r>
          </w:p>
          <w:p w14:paraId="281CC66D" w14:textId="77777777" w:rsidR="007E4E01" w:rsidRPr="00FB2882" w:rsidRDefault="007E4E01" w:rsidP="003B1AF5">
            <w:pPr>
              <w:jc w:val="center"/>
              <w:rPr>
                <w:rFonts w:asciiTheme="majorHAnsi" w:hAnsiTheme="majorHAnsi"/>
                <w:b/>
              </w:rPr>
            </w:pPr>
            <w:r w:rsidRPr="00FB2882">
              <w:rPr>
                <w:rFonts w:asciiTheme="majorHAnsi" w:hAnsiTheme="majorHAnsi"/>
                <w:b/>
              </w:rPr>
              <w:t>“</w:t>
            </w:r>
            <w:r>
              <w:rPr>
                <w:rFonts w:asciiTheme="majorHAnsi" w:hAnsiTheme="majorHAnsi"/>
                <w:b/>
              </w:rPr>
              <w:t>LIBRO DE ARTISTA”</w:t>
            </w:r>
          </w:p>
        </w:tc>
      </w:tr>
      <w:tr w:rsidR="007E4E01" w:rsidRPr="00FB2882" w14:paraId="17718774" w14:textId="77777777" w:rsidTr="007E4E01">
        <w:trPr>
          <w:trHeight w:val="303"/>
        </w:trPr>
        <w:tc>
          <w:tcPr>
            <w:tcW w:w="1515" w:type="dxa"/>
          </w:tcPr>
          <w:p w14:paraId="3E497C73" w14:textId="77777777" w:rsidR="007E4E01" w:rsidRPr="00FB2882" w:rsidRDefault="007E4E01" w:rsidP="003B1AF5">
            <w:pPr>
              <w:rPr>
                <w:rFonts w:asciiTheme="majorHAnsi" w:hAnsiTheme="majorHAnsi"/>
                <w:b/>
              </w:rPr>
            </w:pPr>
            <w:r w:rsidRPr="00FB2882">
              <w:rPr>
                <w:rFonts w:asciiTheme="majorHAnsi" w:hAnsiTheme="majorHAnsi"/>
                <w:b/>
              </w:rPr>
              <w:t>NOMBRE</w:t>
            </w:r>
          </w:p>
        </w:tc>
        <w:tc>
          <w:tcPr>
            <w:tcW w:w="7841" w:type="dxa"/>
            <w:gridSpan w:val="4"/>
          </w:tcPr>
          <w:p w14:paraId="24381B06" w14:textId="77777777" w:rsidR="007E4E01" w:rsidRPr="00FB2882" w:rsidRDefault="007E4E01" w:rsidP="003B1AF5">
            <w:pPr>
              <w:rPr>
                <w:rFonts w:asciiTheme="majorHAnsi" w:hAnsiTheme="majorHAnsi"/>
                <w:b/>
              </w:rPr>
            </w:pPr>
          </w:p>
        </w:tc>
      </w:tr>
      <w:tr w:rsidR="007E4E01" w:rsidRPr="00FB2882" w14:paraId="6092A315" w14:textId="77777777" w:rsidTr="007E4E01">
        <w:trPr>
          <w:trHeight w:val="303"/>
        </w:trPr>
        <w:tc>
          <w:tcPr>
            <w:tcW w:w="1515" w:type="dxa"/>
          </w:tcPr>
          <w:p w14:paraId="7966318C" w14:textId="77777777" w:rsidR="007E4E01" w:rsidRPr="00FB2882" w:rsidRDefault="007E4E01" w:rsidP="003B1AF5">
            <w:pPr>
              <w:rPr>
                <w:rFonts w:asciiTheme="majorHAnsi" w:hAnsiTheme="majorHAnsi"/>
                <w:b/>
              </w:rPr>
            </w:pPr>
            <w:r w:rsidRPr="00FB2882">
              <w:rPr>
                <w:rFonts w:asciiTheme="majorHAnsi" w:hAnsiTheme="majorHAnsi"/>
                <w:b/>
              </w:rPr>
              <w:t>CURSO</w:t>
            </w:r>
          </w:p>
        </w:tc>
        <w:tc>
          <w:tcPr>
            <w:tcW w:w="2313" w:type="dxa"/>
          </w:tcPr>
          <w:p w14:paraId="6087C1D7" w14:textId="77777777" w:rsidR="007E4E01" w:rsidRPr="00FB2882" w:rsidRDefault="007E4E01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1ero Medio</w:t>
            </w:r>
          </w:p>
        </w:tc>
        <w:tc>
          <w:tcPr>
            <w:tcW w:w="992" w:type="dxa"/>
          </w:tcPr>
          <w:p w14:paraId="53244A38" w14:textId="77777777" w:rsidR="007E4E01" w:rsidRPr="00FB2882" w:rsidRDefault="007E4E01" w:rsidP="003B1AF5">
            <w:pPr>
              <w:rPr>
                <w:rFonts w:asciiTheme="majorHAnsi" w:hAnsiTheme="majorHAnsi"/>
                <w:b/>
              </w:rPr>
            </w:pPr>
            <w:r w:rsidRPr="00FB2882">
              <w:rPr>
                <w:rFonts w:asciiTheme="majorHAnsi" w:hAnsiTheme="majorHAnsi"/>
                <w:b/>
              </w:rPr>
              <w:t>FECHA</w:t>
            </w:r>
          </w:p>
        </w:tc>
        <w:tc>
          <w:tcPr>
            <w:tcW w:w="4536" w:type="dxa"/>
            <w:gridSpan w:val="2"/>
          </w:tcPr>
          <w:p w14:paraId="32401C83" w14:textId="77777777" w:rsidR="007E4E01" w:rsidRPr="00FB2882" w:rsidRDefault="007E4E01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___ de abril</w:t>
            </w:r>
          </w:p>
        </w:tc>
      </w:tr>
      <w:tr w:rsidR="007E4E01" w:rsidRPr="00FB2882" w14:paraId="220E9F43" w14:textId="77777777" w:rsidTr="007E4E01">
        <w:trPr>
          <w:trHeight w:val="2026"/>
        </w:trPr>
        <w:tc>
          <w:tcPr>
            <w:tcW w:w="3828" w:type="dxa"/>
            <w:gridSpan w:val="2"/>
          </w:tcPr>
          <w:p w14:paraId="74874021" w14:textId="77777777" w:rsidR="007E4E01" w:rsidRDefault="007E4E01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OBJETIVOS DE APRENDIZAJE</w:t>
            </w:r>
          </w:p>
          <w:p w14:paraId="03B43A96" w14:textId="77777777" w:rsidR="007E4E01" w:rsidRPr="000A01A5" w:rsidRDefault="007E4E01" w:rsidP="003B1AF5">
            <w:pPr>
              <w:rPr>
                <w:rFonts w:asciiTheme="majorHAnsi" w:hAnsiTheme="majorHAnsi"/>
                <w:sz w:val="22"/>
                <w:szCs w:val="22"/>
                <w:lang w:val="es-ES_tradnl"/>
              </w:rPr>
            </w:pPr>
            <w:r w:rsidRPr="000A01A5">
              <w:rPr>
                <w:rFonts w:asciiTheme="majorHAnsi" w:hAnsiTheme="majorHAnsi"/>
                <w:b/>
                <w:sz w:val="22"/>
                <w:szCs w:val="22"/>
              </w:rPr>
              <w:t xml:space="preserve">OA Nº2: </w:t>
            </w:r>
            <w:r w:rsidRPr="000A01A5">
              <w:rPr>
                <w:rFonts w:asciiTheme="majorHAnsi" w:hAnsiTheme="majorHAnsi"/>
                <w:sz w:val="22"/>
                <w:szCs w:val="22"/>
                <w:lang w:val="es-ES_tradnl"/>
              </w:rPr>
              <w:t>Crear trabajos visuales basados en sus imaginarios personales, investigando el manejo de distintos materiales.</w:t>
            </w:r>
          </w:p>
          <w:p w14:paraId="34384510" w14:textId="77777777" w:rsidR="007E4E01" w:rsidRPr="000A01A5" w:rsidRDefault="007E4E01" w:rsidP="003B1AF5">
            <w:pPr>
              <w:rPr>
                <w:rFonts w:asciiTheme="majorHAnsi" w:hAnsiTheme="majorHAnsi"/>
                <w:b/>
                <w:lang w:val="es-ES_tradnl"/>
              </w:rPr>
            </w:pPr>
            <w:r w:rsidRPr="000A01A5">
              <w:rPr>
                <w:rFonts w:asciiTheme="majorHAnsi" w:hAnsiTheme="majorHAnsi"/>
                <w:b/>
                <w:sz w:val="22"/>
                <w:szCs w:val="22"/>
                <w:lang w:val="en-US"/>
              </w:rPr>
              <w:t xml:space="preserve">OA Nº </w:t>
            </w:r>
            <w:r w:rsidRPr="000A01A5">
              <w:rPr>
                <w:rFonts w:asciiTheme="majorHAnsi" w:hAnsiTheme="majorHAnsi"/>
                <w:b/>
                <w:sz w:val="22"/>
                <w:szCs w:val="22"/>
              </w:rPr>
              <w:t>3</w:t>
            </w:r>
            <w:r w:rsidRPr="000A01A5">
              <w:rPr>
                <w:rFonts w:asciiTheme="majorHAnsi" w:hAnsiTheme="majorHAnsi"/>
                <w:b/>
              </w:rPr>
              <w:t xml:space="preserve"> </w:t>
            </w:r>
            <w:r w:rsidRPr="000A01A5">
              <w:rPr>
                <w:rFonts w:asciiTheme="majorHAnsi" w:hAnsiTheme="majorHAnsi"/>
                <w:sz w:val="22"/>
                <w:szCs w:val="22"/>
                <w:lang w:val="es-ES_tradnl"/>
              </w:rPr>
              <w:t>Crear proyectos visuales basados en imaginarios personales, investigando en medios contemporáneos como libros de artista</w:t>
            </w:r>
          </w:p>
          <w:p w14:paraId="6DBE55F8" w14:textId="77777777" w:rsidR="007E4E01" w:rsidRPr="002E45A9" w:rsidRDefault="007E4E01" w:rsidP="003B1AF5">
            <w:pPr>
              <w:rPr>
                <w:rFonts w:asciiTheme="majorHAnsi" w:hAnsiTheme="majorHAnsi"/>
                <w:lang w:val="es-ES_tradnl"/>
              </w:rPr>
            </w:pPr>
          </w:p>
          <w:p w14:paraId="39F4FF29" w14:textId="77777777" w:rsidR="007E4E01" w:rsidRPr="002E45A9" w:rsidRDefault="007E4E01" w:rsidP="003B1AF5">
            <w:pPr>
              <w:rPr>
                <w:rFonts w:asciiTheme="majorHAnsi" w:hAnsiTheme="majorHAnsi"/>
                <w:lang w:val="es-ES_tradnl"/>
              </w:rPr>
            </w:pPr>
          </w:p>
        </w:tc>
        <w:tc>
          <w:tcPr>
            <w:tcW w:w="2835" w:type="dxa"/>
            <w:gridSpan w:val="2"/>
          </w:tcPr>
          <w:p w14:paraId="06ED8950" w14:textId="77777777" w:rsidR="007E4E01" w:rsidRDefault="007E4E01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HABILIDADES</w:t>
            </w:r>
          </w:p>
          <w:p w14:paraId="61B96521" w14:textId="77777777" w:rsidR="007E4E01" w:rsidRDefault="007E4E01" w:rsidP="003B1AF5">
            <w:pPr>
              <w:rPr>
                <w:rFonts w:asciiTheme="majorHAnsi" w:hAnsiTheme="majorHAnsi"/>
              </w:rPr>
            </w:pPr>
            <w:r w:rsidRPr="00C001AA">
              <w:rPr>
                <w:rFonts w:asciiTheme="majorHAnsi" w:hAnsiTheme="majorHAnsi"/>
              </w:rPr>
              <w:t xml:space="preserve">- </w:t>
            </w:r>
            <w:r>
              <w:rPr>
                <w:rFonts w:asciiTheme="majorHAnsi" w:hAnsiTheme="majorHAnsi"/>
              </w:rPr>
              <w:t>Conocer lo que es Libro de artista</w:t>
            </w:r>
          </w:p>
          <w:p w14:paraId="20697D21" w14:textId="77777777" w:rsidR="007E4E01" w:rsidRDefault="007E4E01" w:rsidP="003B1AF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Indagar y aplicar nuevas técnicas artísticas</w:t>
            </w:r>
          </w:p>
          <w:p w14:paraId="09F2222C" w14:textId="77777777" w:rsidR="007E4E01" w:rsidRDefault="007E4E01" w:rsidP="003B1AF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Describen percepciones sobre sus sentimientos</w:t>
            </w:r>
          </w:p>
          <w:p w14:paraId="2915BAE4" w14:textId="77777777" w:rsidR="007E4E01" w:rsidRPr="000A01A5" w:rsidRDefault="007E4E01" w:rsidP="003B1AF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Relacionan lo aprendido con su vida actual</w:t>
            </w:r>
          </w:p>
        </w:tc>
        <w:tc>
          <w:tcPr>
            <w:tcW w:w="2693" w:type="dxa"/>
          </w:tcPr>
          <w:p w14:paraId="41AF8C8D" w14:textId="77777777" w:rsidR="007E4E01" w:rsidRDefault="007E4E01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CONTENIDOS</w:t>
            </w:r>
          </w:p>
          <w:p w14:paraId="06AFE141" w14:textId="77777777" w:rsidR="007E4E01" w:rsidRDefault="007E4E01" w:rsidP="003B1AF5">
            <w:pPr>
              <w:rPr>
                <w:rFonts w:asciiTheme="majorHAnsi" w:hAnsiTheme="majorHAnsi"/>
              </w:rPr>
            </w:pPr>
            <w:r w:rsidRPr="00C001AA">
              <w:rPr>
                <w:rFonts w:asciiTheme="majorHAnsi" w:hAnsiTheme="majorHAnsi"/>
              </w:rPr>
              <w:t xml:space="preserve">- </w:t>
            </w:r>
            <w:r>
              <w:rPr>
                <w:rFonts w:asciiTheme="majorHAnsi" w:hAnsiTheme="majorHAnsi"/>
              </w:rPr>
              <w:t>Grabado</w:t>
            </w:r>
          </w:p>
          <w:p w14:paraId="246140E6" w14:textId="77777777" w:rsidR="007E4E01" w:rsidRDefault="007E4E01" w:rsidP="003B1AF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Frotado</w:t>
            </w:r>
          </w:p>
          <w:p w14:paraId="42037991" w14:textId="77777777" w:rsidR="007E4E01" w:rsidRDefault="007E4E01" w:rsidP="003B1AF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Pop Up</w:t>
            </w:r>
          </w:p>
          <w:p w14:paraId="1A5B8A7E" w14:textId="77777777" w:rsidR="007E4E01" w:rsidRDefault="007E4E01" w:rsidP="003B1AF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Encuadernación</w:t>
            </w:r>
          </w:p>
          <w:p w14:paraId="44DCBCF2" w14:textId="77777777" w:rsidR="007E4E01" w:rsidRDefault="007E4E01" w:rsidP="003B1AF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Estampado</w:t>
            </w:r>
          </w:p>
          <w:p w14:paraId="63495A17" w14:textId="77777777" w:rsidR="007E4E01" w:rsidRPr="002E45A9" w:rsidRDefault="007E4E01" w:rsidP="003B1AF5">
            <w:pPr>
              <w:rPr>
                <w:rFonts w:asciiTheme="majorHAnsi" w:hAnsiTheme="majorHAnsi"/>
              </w:rPr>
            </w:pPr>
          </w:p>
          <w:p w14:paraId="10121DD1" w14:textId="77777777" w:rsidR="007E4E01" w:rsidRPr="00FB2882" w:rsidRDefault="007E4E01" w:rsidP="003B1AF5">
            <w:pPr>
              <w:rPr>
                <w:rFonts w:asciiTheme="majorHAnsi" w:hAnsiTheme="majorHAnsi"/>
                <w:b/>
              </w:rPr>
            </w:pPr>
          </w:p>
        </w:tc>
      </w:tr>
      <w:tr w:rsidR="007E4E01" w:rsidRPr="00FB2882" w14:paraId="284C4AB3" w14:textId="77777777" w:rsidTr="007E4E01">
        <w:trPr>
          <w:trHeight w:val="402"/>
        </w:trPr>
        <w:tc>
          <w:tcPr>
            <w:tcW w:w="9356" w:type="dxa"/>
            <w:gridSpan w:val="5"/>
          </w:tcPr>
          <w:p w14:paraId="260099FE" w14:textId="77777777" w:rsidR="007E4E01" w:rsidRDefault="007E4E01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INDICADORES DE DESEMPEÑO</w:t>
            </w:r>
          </w:p>
          <w:p w14:paraId="00207826" w14:textId="77777777" w:rsidR="007E4E01" w:rsidRDefault="007E4E01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5: </w:t>
            </w:r>
            <w:r w:rsidRPr="00C001AA">
              <w:rPr>
                <w:rFonts w:asciiTheme="majorHAnsi" w:hAnsiTheme="majorHAnsi"/>
              </w:rPr>
              <w:t xml:space="preserve">Excelente         </w:t>
            </w:r>
            <w:r>
              <w:rPr>
                <w:rFonts w:asciiTheme="majorHAnsi" w:hAnsiTheme="majorHAnsi"/>
                <w:b/>
              </w:rPr>
              <w:t xml:space="preserve">                  2: </w:t>
            </w:r>
            <w:r w:rsidRPr="00C001AA">
              <w:rPr>
                <w:rFonts w:asciiTheme="majorHAnsi" w:hAnsiTheme="majorHAnsi"/>
              </w:rPr>
              <w:t>Relugarmente logrado</w:t>
            </w:r>
          </w:p>
          <w:p w14:paraId="78ADF93B" w14:textId="77777777" w:rsidR="007E4E01" w:rsidRDefault="007E4E01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4: </w:t>
            </w:r>
            <w:r w:rsidRPr="00C001AA">
              <w:rPr>
                <w:rFonts w:asciiTheme="majorHAnsi" w:hAnsiTheme="majorHAnsi"/>
              </w:rPr>
              <w:t>Muy bien logrado</w:t>
            </w:r>
            <w:r>
              <w:rPr>
                <w:rFonts w:asciiTheme="majorHAnsi" w:hAnsiTheme="majorHAnsi"/>
                <w:b/>
              </w:rPr>
              <w:t xml:space="preserve">             1: </w:t>
            </w:r>
            <w:r w:rsidRPr="00C001AA">
              <w:rPr>
                <w:rFonts w:asciiTheme="majorHAnsi" w:hAnsiTheme="majorHAnsi"/>
              </w:rPr>
              <w:t>Deficiente</w:t>
            </w:r>
          </w:p>
          <w:p w14:paraId="453F4BD0" w14:textId="77777777" w:rsidR="007E4E01" w:rsidRDefault="007E4E01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3: </w:t>
            </w:r>
            <w:r w:rsidRPr="00C001AA">
              <w:rPr>
                <w:rFonts w:asciiTheme="majorHAnsi" w:hAnsiTheme="majorHAnsi"/>
              </w:rPr>
              <w:t>Bien logrado</w:t>
            </w:r>
            <w:r>
              <w:rPr>
                <w:rFonts w:asciiTheme="majorHAnsi" w:hAnsiTheme="majorHAnsi"/>
              </w:rPr>
              <w:t xml:space="preserve">                      </w:t>
            </w:r>
            <w:r w:rsidRPr="002F2DAB">
              <w:rPr>
                <w:rFonts w:asciiTheme="majorHAnsi" w:hAnsiTheme="majorHAnsi"/>
                <w:b/>
              </w:rPr>
              <w:t>0</w:t>
            </w:r>
            <w:r>
              <w:rPr>
                <w:rFonts w:asciiTheme="majorHAnsi" w:hAnsiTheme="majorHAnsi"/>
              </w:rPr>
              <w:t>: No logrado</w:t>
            </w:r>
          </w:p>
        </w:tc>
      </w:tr>
    </w:tbl>
    <w:p w14:paraId="52E7C02D" w14:textId="0F405B1F" w:rsidR="002E4851" w:rsidRPr="002E4851" w:rsidRDefault="002E4851" w:rsidP="002E4851">
      <w:pPr>
        <w:rPr>
          <w:rFonts w:asciiTheme="minorHAnsi" w:hAnsiTheme="minorHAnsi" w:cstheme="minorHAnsi"/>
          <w:sz w:val="22"/>
        </w:rPr>
      </w:pPr>
    </w:p>
    <w:sectPr w:rsidR="002E4851" w:rsidRPr="002E4851" w:rsidSect="009C09D9">
      <w:type w:val="continuous"/>
      <w:pgSz w:w="12247" w:h="18711" w:code="5"/>
      <w:pgMar w:top="720" w:right="1043" w:bottom="1843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17339D" w14:textId="77777777" w:rsidR="00AB7289" w:rsidRDefault="00AB7289" w:rsidP="00D11670">
      <w:r>
        <w:separator/>
      </w:r>
    </w:p>
  </w:endnote>
  <w:endnote w:type="continuationSeparator" w:id="0">
    <w:p w14:paraId="4BA8D7E0" w14:textId="77777777" w:rsidR="00AB7289" w:rsidRDefault="00AB7289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310F93" w14:textId="77777777" w:rsidR="00AB7289" w:rsidRDefault="00AB7289" w:rsidP="00D11670">
      <w:r>
        <w:separator/>
      </w:r>
    </w:p>
  </w:footnote>
  <w:footnote w:type="continuationSeparator" w:id="0">
    <w:p w14:paraId="4B21B2D1" w14:textId="77777777" w:rsidR="00AB7289" w:rsidRDefault="00AB7289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777CA0"/>
    <w:multiLevelType w:val="hybridMultilevel"/>
    <w:tmpl w:val="120CD7F8"/>
    <w:lvl w:ilvl="0" w:tplc="6772206C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FE65F6"/>
    <w:multiLevelType w:val="hybridMultilevel"/>
    <w:tmpl w:val="723611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6BAE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95823"/>
    <w:rsid w:val="001A11F4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500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240"/>
    <w:rsid w:val="0022439A"/>
    <w:rsid w:val="00231D7F"/>
    <w:rsid w:val="0023557E"/>
    <w:rsid w:val="00236875"/>
    <w:rsid w:val="002375EF"/>
    <w:rsid w:val="002376B7"/>
    <w:rsid w:val="0024744D"/>
    <w:rsid w:val="0025027A"/>
    <w:rsid w:val="00251CC0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3AFE"/>
    <w:rsid w:val="002C639A"/>
    <w:rsid w:val="002D2C6B"/>
    <w:rsid w:val="002D6E00"/>
    <w:rsid w:val="002D77C6"/>
    <w:rsid w:val="002D7B8A"/>
    <w:rsid w:val="002E1252"/>
    <w:rsid w:val="002E4470"/>
    <w:rsid w:val="002E4851"/>
    <w:rsid w:val="002E5D35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14467"/>
    <w:rsid w:val="00416FAA"/>
    <w:rsid w:val="00417BFD"/>
    <w:rsid w:val="00421CFA"/>
    <w:rsid w:val="00426097"/>
    <w:rsid w:val="00427B34"/>
    <w:rsid w:val="00427C8E"/>
    <w:rsid w:val="00430A10"/>
    <w:rsid w:val="00432536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4AC6"/>
    <w:rsid w:val="004E65E3"/>
    <w:rsid w:val="004F41A1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394D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E4E01"/>
    <w:rsid w:val="007F3404"/>
    <w:rsid w:val="007F3E88"/>
    <w:rsid w:val="007F6A33"/>
    <w:rsid w:val="007F71C3"/>
    <w:rsid w:val="00800318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46CF9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C4E1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09D9"/>
    <w:rsid w:val="009C36D8"/>
    <w:rsid w:val="009C62CA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19F9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0FB6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289"/>
    <w:rsid w:val="00AB7AF9"/>
    <w:rsid w:val="00AD4631"/>
    <w:rsid w:val="00AD4A44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4305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1CE8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546A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45FD"/>
    <w:rsid w:val="00D66871"/>
    <w:rsid w:val="00D67AA5"/>
    <w:rsid w:val="00D7130D"/>
    <w:rsid w:val="00D72F9A"/>
    <w:rsid w:val="00D767EF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E5FED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24616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33407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217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78F"/>
    <w:rsid w:val="00FB5C18"/>
    <w:rsid w:val="00FB74EA"/>
    <w:rsid w:val="00FC1154"/>
    <w:rsid w:val="00FC11A4"/>
    <w:rsid w:val="00FC203E"/>
    <w:rsid w:val="00FC338A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2E9737A"/>
  <w15:docId w15:val="{27DDBEB6-2D17-4268-A4AC-ED253E31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9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7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4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mailto:pdvactividades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mailto:profecarocanon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dvactividades@gmail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mailto:pdvactividades@gmail.com" TargetMode="External"/><Relationship Id="rId10" Type="http://schemas.openxmlformats.org/officeDocument/2006/relationships/hyperlink" Target="mailto:profecarocanon@gmail.com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youtu.be/TlG7CkdqJ_I" TargetMode="External"/><Relationship Id="rId14" Type="http://schemas.openxmlformats.org/officeDocument/2006/relationships/image" Target="media/image4.jpg"/><Relationship Id="rId22" Type="http://schemas.openxmlformats.org/officeDocument/2006/relationships/hyperlink" Target="mailto:profecarocanon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A6F899-008C-4B81-A290-85925A35B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27</TotalTime>
  <Pages>3</Pages>
  <Words>635</Words>
  <Characters>3496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Yessica Matus</cp:lastModifiedBy>
  <cp:revision>4</cp:revision>
  <dcterms:created xsi:type="dcterms:W3CDTF">2020-03-31T17:21:00Z</dcterms:created>
  <dcterms:modified xsi:type="dcterms:W3CDTF">2020-04-08T14:35:00Z</dcterms:modified>
</cp:coreProperties>
</file>