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00863" w14:textId="6C666D51" w:rsidR="00716059" w:rsidRDefault="002F03A0" w:rsidP="00716059">
      <w:pPr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5DFCC310">
                <wp:simplePos x="0" y="0"/>
                <wp:positionH relativeFrom="column">
                  <wp:posOffset>684530</wp:posOffset>
                </wp:positionH>
                <wp:positionV relativeFrom="paragraph">
                  <wp:posOffset>69851</wp:posOffset>
                </wp:positionV>
                <wp:extent cx="3133725" cy="7112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716059" w:rsidRDefault="0071605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624D844E" w:rsidR="00716059" w:rsidRDefault="00716059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33623">
                              <w:rPr>
                                <w:rFonts w:ascii="Calibri" w:hAnsi="Calibri"/>
                                <w:sz w:val="18"/>
                              </w:rPr>
                              <w:t>artamento de: Matemática</w:t>
                            </w:r>
                          </w:p>
                          <w:p w14:paraId="0E485830" w14:textId="5B60D3D0" w:rsidR="00716059" w:rsidRDefault="002F03A0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Profesor: Bárbara Ponce</w:t>
                            </w:r>
                          </w:p>
                          <w:p w14:paraId="086BD80C" w14:textId="5063EBB9" w:rsidR="00716059" w:rsidRDefault="00966250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5</w:t>
                            </w:r>
                            <w:r w:rsidR="0071605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3.9pt;margin-top:5.5pt;width:246.75pt;height:5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" filled="f" stroked="f">
                <v:textbox>
                  <w:txbxContent>
                    <w:p w14:paraId="6D03B6F8" w14:textId="77777777" w:rsidR="00716059" w:rsidRDefault="0071605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624D844E" w:rsidR="00716059" w:rsidRDefault="00716059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33623">
                        <w:rPr>
                          <w:rFonts w:ascii="Calibri" w:hAnsi="Calibri"/>
                          <w:sz w:val="18"/>
                        </w:rPr>
                        <w:t>artamento de: Matemática</w:t>
                      </w:r>
                    </w:p>
                    <w:p w14:paraId="0E485830" w14:textId="5B60D3D0" w:rsidR="00716059" w:rsidRDefault="002F03A0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Profesor: Bárbara Ponce</w:t>
                      </w:r>
                    </w:p>
                    <w:p w14:paraId="086BD80C" w14:textId="5063EBB9" w:rsidR="00716059" w:rsidRDefault="00966250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5</w:t>
                      </w:r>
                      <w:r w:rsidR="00716059">
                        <w:rPr>
                          <w:rFonts w:ascii="Calibri" w:hAnsi="Calibri"/>
                          <w:sz w:val="18"/>
                          <w:szCs w:val="18"/>
                        </w:rPr>
                        <w:t>° Básico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3DDB67C4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4D93B93C" w:rsidR="00716059" w:rsidRDefault="00716059" w:rsidP="00716059">
      <w:pPr>
        <w:rPr>
          <w:sz w:val="28"/>
        </w:rPr>
      </w:pPr>
    </w:p>
    <w:p w14:paraId="02F0CF0C" w14:textId="77777777" w:rsidR="00716059" w:rsidRDefault="00716059" w:rsidP="00716059">
      <w:pPr>
        <w:rPr>
          <w:sz w:val="28"/>
        </w:rPr>
      </w:pPr>
    </w:p>
    <w:p w14:paraId="1C818C54" w14:textId="0386AD58" w:rsidR="00716059" w:rsidRDefault="00716059" w:rsidP="002F03A0">
      <w:pPr>
        <w:rPr>
          <w:rFonts w:asciiTheme="majorHAnsi" w:hAnsiTheme="majorHAnsi"/>
          <w:b/>
          <w:sz w:val="28"/>
          <w:szCs w:val="28"/>
        </w:rPr>
      </w:pPr>
    </w:p>
    <w:p w14:paraId="32B92C37" w14:textId="05F5E613" w:rsidR="006E129C" w:rsidRDefault="002F03A0" w:rsidP="006E129C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</w:t>
      </w:r>
      <w:r w:rsidR="00403CF1">
        <w:rPr>
          <w:rFonts w:asciiTheme="majorHAnsi" w:hAnsiTheme="majorHAnsi"/>
          <w:b/>
          <w:sz w:val="28"/>
          <w:szCs w:val="28"/>
          <w:lang w:val="es-ES"/>
        </w:rPr>
        <w:t xml:space="preserve"> DE APRENDIZAJE</w:t>
      </w:r>
      <w:r w:rsidR="00716059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 w:rsidR="00391AC3">
        <w:rPr>
          <w:rFonts w:asciiTheme="majorHAnsi" w:hAnsiTheme="majorHAnsi"/>
          <w:b/>
          <w:sz w:val="28"/>
          <w:szCs w:val="28"/>
          <w:lang w:val="es-ES"/>
        </w:rPr>
        <w:t>“</w:t>
      </w:r>
      <w:r w:rsidR="00105354">
        <w:rPr>
          <w:rFonts w:asciiTheme="majorHAnsi" w:hAnsiTheme="majorHAnsi"/>
          <w:b/>
          <w:sz w:val="28"/>
          <w:szCs w:val="28"/>
          <w:lang w:val="es-ES"/>
        </w:rPr>
        <w:t>ESTRATEGIAS PARA MULTIPLICAR</w:t>
      </w:r>
      <w:r w:rsidR="00391AC3">
        <w:rPr>
          <w:rFonts w:asciiTheme="majorHAnsi" w:hAnsiTheme="majorHAnsi"/>
          <w:b/>
          <w:sz w:val="28"/>
          <w:szCs w:val="28"/>
          <w:lang w:val="es-ES"/>
        </w:rPr>
        <w:t>”</w:t>
      </w:r>
    </w:p>
    <w:p w14:paraId="2FCC819E" w14:textId="764D0D7C" w:rsidR="00716059" w:rsidRDefault="006E129C" w:rsidP="0071605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DPL (</w:t>
      </w:r>
      <w:r w:rsidR="002F03A0">
        <w:rPr>
          <w:rFonts w:asciiTheme="majorHAnsi" w:hAnsiTheme="majorHAnsi"/>
          <w:b/>
          <w:sz w:val="28"/>
          <w:szCs w:val="28"/>
        </w:rPr>
        <w:t>MATEMÁ</w:t>
      </w:r>
      <w:r>
        <w:rPr>
          <w:rFonts w:asciiTheme="majorHAnsi" w:hAnsiTheme="majorHAnsi"/>
          <w:b/>
          <w:sz w:val="28"/>
          <w:szCs w:val="28"/>
        </w:rPr>
        <w:t>TICA)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252"/>
        <w:gridCol w:w="1701"/>
        <w:gridCol w:w="1985"/>
        <w:gridCol w:w="2660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CF0AEB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4C171DFD" w:rsidR="00716059" w:rsidRDefault="005460E5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  <w:r w:rsidR="00716059">
              <w:rPr>
                <w:rFonts w:asciiTheme="majorHAnsi" w:hAnsiTheme="majorHAnsi"/>
              </w:rPr>
              <w:t>° Básico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182FF349" w:rsidR="00716059" w:rsidRDefault="00716059" w:rsidP="0080240B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FECHA </w:t>
            </w:r>
          </w:p>
        </w:tc>
        <w:tc>
          <w:tcPr>
            <w:tcW w:w="4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5C2D2446" w:rsidR="00716059" w:rsidRDefault="00BB3CBB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07/05</w:t>
            </w:r>
            <w:r w:rsidR="005460E5">
              <w:rPr>
                <w:rFonts w:asciiTheme="majorHAnsi" w:hAnsiTheme="majorHAnsi"/>
              </w:rPr>
              <w:t>/2020</w:t>
            </w:r>
          </w:p>
        </w:tc>
      </w:tr>
      <w:tr w:rsidR="00A232A1" w14:paraId="54A0AB03" w14:textId="4F8609BD" w:rsidTr="00CF0AEB">
        <w:trPr>
          <w:trHeight w:val="297"/>
          <w:jc w:val="center"/>
        </w:trPr>
        <w:tc>
          <w:tcPr>
            <w:tcW w:w="39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B44C0B" w14:textId="1E00B2A7" w:rsidR="00A232A1" w:rsidRPr="00CF0AEB" w:rsidRDefault="00A232A1" w:rsidP="00CF0AEB">
            <w:pPr>
              <w:tabs>
                <w:tab w:val="left" w:pos="1938"/>
              </w:tabs>
              <w:spacing w:line="256" w:lineRule="auto"/>
              <w:rPr>
                <w:rFonts w:asciiTheme="majorHAnsi" w:eastAsiaTheme="minorHAnsi" w:hAnsiTheme="majorHAnsi" w:cstheme="minorBidi"/>
                <w:b/>
                <w:sz w:val="22"/>
                <w:szCs w:val="22"/>
                <w:lang w:eastAsia="en-US"/>
              </w:rPr>
            </w:pPr>
            <w:r w:rsidRPr="003B7CF7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     </w:t>
            </w:r>
            <w:r w:rsidRPr="00D36D49">
              <w:rPr>
                <w:rFonts w:asciiTheme="majorHAnsi" w:eastAsiaTheme="minorHAnsi" w:hAnsiTheme="majorHAnsi" w:cstheme="minorBidi"/>
                <w:b/>
                <w:sz w:val="22"/>
                <w:szCs w:val="22"/>
                <w:lang w:eastAsia="en-US"/>
              </w:rPr>
              <w:t>OBJETIVO DE APRENDIZAJE (UNIDAD)</w:t>
            </w:r>
          </w:p>
          <w:p w14:paraId="25AF641E" w14:textId="5E691185" w:rsidR="00A232A1" w:rsidRPr="00CF0AEB" w:rsidRDefault="00A232A1" w:rsidP="0097231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CONOCER Y COMPRENDER ESTRATEGIAS PARA MULTIPLICAR.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983655" w14:textId="166A938E" w:rsidR="00A232A1" w:rsidRPr="00CF0AEB" w:rsidRDefault="00A232A1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D36D49">
              <w:rPr>
                <w:rFonts w:asciiTheme="majorHAnsi" w:hAnsiTheme="majorHAnsi"/>
                <w:b/>
                <w:szCs w:val="24"/>
                <w:lang w:val="en-US"/>
              </w:rPr>
              <w:t>HABILIDADES DEL O.A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A232A1" w:rsidRPr="00B857CB" w:rsidRDefault="00A232A1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B857CB">
              <w:rPr>
                <w:rFonts w:asciiTheme="majorHAnsi" w:hAnsiTheme="majorHAnsi"/>
                <w:b/>
                <w:szCs w:val="24"/>
                <w:lang w:val="en-US"/>
              </w:rPr>
              <w:t>HABILIDADES DE LA GUIA</w:t>
            </w:r>
          </w:p>
        </w:tc>
      </w:tr>
      <w:tr w:rsidR="00A232A1" w14:paraId="26CE141A" w14:textId="77777777" w:rsidTr="00055FB2">
        <w:trPr>
          <w:trHeight w:val="144"/>
          <w:jc w:val="center"/>
        </w:trPr>
        <w:tc>
          <w:tcPr>
            <w:tcW w:w="39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A232A1" w:rsidRPr="003B7CF7" w:rsidRDefault="00A232A1">
            <w:pPr>
              <w:spacing w:line="256" w:lineRule="auto"/>
              <w:jc w:val="center"/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7F293" w14:textId="753AEC68" w:rsidR="00A232A1" w:rsidRPr="003B7CF7" w:rsidRDefault="00A232A1" w:rsidP="00B857CB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CONOCER ESTRATEGIAS PARA MULTIPLICAR.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14:paraId="3EC86DB3" w14:textId="77777777" w:rsidR="00A232A1" w:rsidRDefault="00A232A1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  <w:p w14:paraId="7D61AA45" w14:textId="4B16542C" w:rsidR="00A232A1" w:rsidRDefault="00A232A1" w:rsidP="003B7CF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A232A1" w14:paraId="7BD205A6" w14:textId="77777777" w:rsidTr="00055FB2">
        <w:trPr>
          <w:trHeight w:val="144"/>
          <w:jc w:val="center"/>
        </w:trPr>
        <w:tc>
          <w:tcPr>
            <w:tcW w:w="39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E9A19E" w14:textId="77777777" w:rsidR="00A232A1" w:rsidRPr="003B7CF7" w:rsidRDefault="00A232A1">
            <w:pPr>
              <w:spacing w:line="256" w:lineRule="auto"/>
              <w:jc w:val="center"/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1207" w14:textId="3479DC90" w:rsidR="00A232A1" w:rsidRDefault="00A232A1" w:rsidP="00B857CB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APLICAR ESTRATEGIAS DE MULTIPLICACIÓN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14:paraId="2AC2520A" w14:textId="0FE25499" w:rsidR="00A232A1" w:rsidRDefault="00F01483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</w:tbl>
    <w:p w14:paraId="0EAB81AB" w14:textId="61C8080A" w:rsidR="003C244E" w:rsidRDefault="003C244E" w:rsidP="001718C8">
      <w:pPr>
        <w:tabs>
          <w:tab w:val="left" w:pos="1938"/>
        </w:tabs>
        <w:rPr>
          <w:rFonts w:asciiTheme="majorHAnsi" w:eastAsiaTheme="minorHAnsi" w:hAnsiTheme="majorHAnsi" w:cstheme="minorBidi"/>
          <w:sz w:val="10"/>
          <w:szCs w:val="22"/>
          <w:lang w:eastAsia="en-US"/>
        </w:rPr>
      </w:pPr>
    </w:p>
    <w:p w14:paraId="51E96044" w14:textId="011EFB7B" w:rsidR="002540A8" w:rsidRDefault="002540A8" w:rsidP="001718C8">
      <w:pPr>
        <w:tabs>
          <w:tab w:val="left" w:pos="1938"/>
        </w:tabs>
        <w:rPr>
          <w:rFonts w:asciiTheme="majorHAnsi" w:eastAsiaTheme="minorHAnsi" w:hAnsiTheme="majorHAnsi" w:cstheme="minorBidi"/>
          <w:sz w:val="10"/>
          <w:szCs w:val="22"/>
          <w:lang w:eastAsia="en-US"/>
        </w:rPr>
      </w:pPr>
    </w:p>
    <w:p w14:paraId="1CA24AF1" w14:textId="653790D3" w:rsidR="002540A8" w:rsidRDefault="002540A8" w:rsidP="000F4109">
      <w:pPr>
        <w:tabs>
          <w:tab w:val="left" w:pos="1938"/>
        </w:tabs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szCs w:val="22"/>
          <w:lang w:eastAsia="en-US"/>
        </w:rPr>
        <w:t xml:space="preserve">Para multiplicar existen distintas </w:t>
      </w:r>
      <w:r w:rsidRPr="00F4422F">
        <w:rPr>
          <w:rFonts w:asciiTheme="majorHAnsi" w:eastAsiaTheme="minorHAnsi" w:hAnsiTheme="majorHAnsi" w:cstheme="minorBidi"/>
          <w:b/>
          <w:szCs w:val="22"/>
          <w:u w:val="single"/>
          <w:lang w:eastAsia="en-US"/>
        </w:rPr>
        <w:t>estrategias o métodos</w:t>
      </w:r>
      <w:r w:rsidR="00355A26">
        <w:rPr>
          <w:rFonts w:asciiTheme="majorHAnsi" w:eastAsiaTheme="minorHAnsi" w:hAnsiTheme="majorHAnsi" w:cstheme="minorBidi"/>
          <w:szCs w:val="22"/>
          <w:lang w:eastAsia="en-US"/>
        </w:rPr>
        <w:t>, de la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s </w:t>
      </w:r>
      <w:r w:rsidR="00355A26">
        <w:rPr>
          <w:rFonts w:asciiTheme="majorHAnsi" w:eastAsiaTheme="minorHAnsi" w:hAnsiTheme="majorHAnsi" w:cstheme="minorBidi"/>
          <w:szCs w:val="22"/>
          <w:lang w:eastAsia="en-US"/>
        </w:rPr>
        <w:t xml:space="preserve">cuales </w:t>
      </w:r>
      <w:r>
        <w:rPr>
          <w:rFonts w:asciiTheme="majorHAnsi" w:eastAsiaTheme="minorHAnsi" w:hAnsiTheme="majorHAnsi" w:cstheme="minorBidi"/>
          <w:szCs w:val="22"/>
          <w:lang w:eastAsia="en-US"/>
        </w:rPr>
        <w:t>aprende</w:t>
      </w:r>
      <w:r w:rsidR="000F4109">
        <w:rPr>
          <w:rFonts w:asciiTheme="majorHAnsi" w:eastAsiaTheme="minorHAnsi" w:hAnsiTheme="majorHAnsi" w:cstheme="minorBidi"/>
          <w:szCs w:val="22"/>
          <w:lang w:eastAsia="en-US"/>
        </w:rPr>
        <w:t>re</w:t>
      </w:r>
      <w:r>
        <w:rPr>
          <w:rFonts w:asciiTheme="majorHAnsi" w:eastAsiaTheme="minorHAnsi" w:hAnsiTheme="majorHAnsi" w:cstheme="minorBidi"/>
          <w:szCs w:val="22"/>
          <w:lang w:eastAsia="en-US"/>
        </w:rPr>
        <w:t>mo</w:t>
      </w:r>
      <w:r w:rsidR="000F4109">
        <w:rPr>
          <w:rFonts w:asciiTheme="majorHAnsi" w:eastAsiaTheme="minorHAnsi" w:hAnsiTheme="majorHAnsi" w:cstheme="minorBidi"/>
          <w:szCs w:val="22"/>
          <w:lang w:eastAsia="en-US"/>
        </w:rPr>
        <w:t>s a</w:t>
      </w:r>
      <w:r w:rsidR="00355A26">
        <w:rPr>
          <w:rFonts w:asciiTheme="majorHAnsi" w:eastAsiaTheme="minorHAnsi" w:hAnsiTheme="majorHAnsi" w:cstheme="minorBidi"/>
          <w:szCs w:val="22"/>
          <w:lang w:eastAsia="en-US"/>
        </w:rPr>
        <w:t>lgunas a</w:t>
      </w:r>
      <w:r w:rsidR="000F4109">
        <w:rPr>
          <w:rFonts w:asciiTheme="majorHAnsi" w:eastAsiaTheme="minorHAnsi" w:hAnsiTheme="majorHAnsi" w:cstheme="minorBidi"/>
          <w:szCs w:val="22"/>
          <w:lang w:eastAsia="en-US"/>
        </w:rPr>
        <w:t xml:space="preserve"> través de la siguiente guía de aprendizaje.</w:t>
      </w:r>
    </w:p>
    <w:p w14:paraId="6D5712FF" w14:textId="4080BE71" w:rsidR="002540A8" w:rsidRDefault="002540A8" w:rsidP="001718C8">
      <w:pPr>
        <w:tabs>
          <w:tab w:val="left" w:pos="1938"/>
        </w:tabs>
        <w:rPr>
          <w:rFonts w:asciiTheme="majorHAnsi" w:eastAsiaTheme="minorHAnsi" w:hAnsiTheme="majorHAnsi" w:cstheme="minorBidi"/>
          <w:szCs w:val="22"/>
          <w:lang w:eastAsia="en-US"/>
        </w:rPr>
      </w:pPr>
    </w:p>
    <w:p w14:paraId="2616CDFE" w14:textId="06B9B4D5" w:rsidR="002540A8" w:rsidRPr="00336C61" w:rsidRDefault="00336C61" w:rsidP="001718C8">
      <w:pPr>
        <w:tabs>
          <w:tab w:val="left" w:pos="1938"/>
        </w:tabs>
        <w:rPr>
          <w:rFonts w:asciiTheme="majorHAnsi" w:eastAsiaTheme="minorHAnsi" w:hAnsiTheme="majorHAnsi" w:cstheme="minorBidi"/>
          <w:b/>
          <w:i/>
          <w:sz w:val="28"/>
          <w:szCs w:val="22"/>
          <w:lang w:eastAsia="en-US"/>
        </w:rPr>
      </w:pPr>
      <w:r w:rsidRPr="00336C61">
        <w:rPr>
          <w:rFonts w:asciiTheme="majorHAnsi" w:eastAsiaTheme="minorHAnsi" w:hAnsiTheme="majorHAnsi" w:cstheme="minorBidi"/>
          <w:b/>
          <w:i/>
          <w:sz w:val="28"/>
          <w:szCs w:val="22"/>
          <w:lang w:eastAsia="en-US"/>
        </w:rPr>
        <w:t>1-. MULTIPLICACIÓN CONVENCIONAL O TRADICIONAL.</w:t>
      </w:r>
      <w:r w:rsidRPr="00336C61">
        <w:rPr>
          <w:i/>
          <w:noProof/>
          <w:lang w:eastAsia="es-CL"/>
        </w:rPr>
        <w:t xml:space="preserve"> </w:t>
      </w:r>
    </w:p>
    <w:p w14:paraId="66D57AC0" w14:textId="1D5B1524" w:rsidR="00F4422F" w:rsidRPr="00F4422F" w:rsidRDefault="00336C61" w:rsidP="001718C8">
      <w:pPr>
        <w:tabs>
          <w:tab w:val="left" w:pos="1938"/>
        </w:tabs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75648" behindDoc="1" locked="0" layoutInCell="1" allowOverlap="1" wp14:anchorId="741BB937" wp14:editId="6564337F">
            <wp:simplePos x="0" y="0"/>
            <wp:positionH relativeFrom="margin">
              <wp:posOffset>4138930</wp:posOffset>
            </wp:positionH>
            <wp:positionV relativeFrom="paragraph">
              <wp:posOffset>78105</wp:posOffset>
            </wp:positionV>
            <wp:extent cx="2636520" cy="907415"/>
            <wp:effectExtent l="19050" t="19050" r="11430" b="26035"/>
            <wp:wrapTight wrapText="bothSides">
              <wp:wrapPolygon edited="0">
                <wp:start x="-156" y="-453"/>
                <wp:lineTo x="-156" y="21766"/>
                <wp:lineTo x="21538" y="21766"/>
                <wp:lineTo x="21538" y="-453"/>
                <wp:lineTo x="-156" y="-453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907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A3F60" w14:textId="6DEBE4CB" w:rsidR="00F4422F" w:rsidRDefault="00F4422F" w:rsidP="00F4422F">
      <w:pPr>
        <w:tabs>
          <w:tab w:val="left" w:pos="1938"/>
        </w:tabs>
        <w:rPr>
          <w:rFonts w:asciiTheme="majorHAnsi" w:eastAsiaTheme="minorHAnsi" w:hAnsiTheme="majorHAnsi" w:cstheme="minorBidi"/>
          <w:szCs w:val="22"/>
          <w:lang w:eastAsia="en-US"/>
        </w:rPr>
      </w:pPr>
      <w:r w:rsidRPr="00F4422F">
        <w:rPr>
          <w:rFonts w:asciiTheme="majorHAnsi" w:eastAsiaTheme="minorHAnsi" w:hAnsiTheme="majorHAnsi" w:cstheme="minorBidi"/>
          <w:szCs w:val="22"/>
          <w:lang w:eastAsia="en-US"/>
        </w:rPr>
        <w:t>Pasos para hacer la multiplicación:</w:t>
      </w:r>
    </w:p>
    <w:p w14:paraId="6CC1AF36" w14:textId="568C95A4" w:rsidR="00F61F5F" w:rsidRPr="00A6135F" w:rsidRDefault="00F61F5F" w:rsidP="00F4422F">
      <w:pPr>
        <w:tabs>
          <w:tab w:val="left" w:pos="1938"/>
        </w:tabs>
        <w:rPr>
          <w:rFonts w:asciiTheme="majorHAnsi" w:eastAsiaTheme="minorHAnsi" w:hAnsiTheme="majorHAnsi" w:cstheme="minorBidi"/>
          <w:szCs w:val="22"/>
          <w:lang w:eastAsia="en-US"/>
        </w:rPr>
      </w:pPr>
      <w:r w:rsidRPr="00A6135F">
        <w:rPr>
          <w:rFonts w:asciiTheme="majorHAnsi" w:eastAsiaTheme="minorHAnsi" w:hAnsiTheme="majorHAnsi" w:cstheme="minorBidi"/>
          <w:szCs w:val="22"/>
          <w:lang w:eastAsia="en-US"/>
        </w:rPr>
        <w:t>Util</w:t>
      </w:r>
      <w:r w:rsidR="00A6135F" w:rsidRPr="00A6135F">
        <w:rPr>
          <w:rFonts w:asciiTheme="majorHAnsi" w:eastAsiaTheme="minorHAnsi" w:hAnsiTheme="majorHAnsi" w:cstheme="minorBidi"/>
          <w:szCs w:val="22"/>
          <w:lang w:eastAsia="en-US"/>
        </w:rPr>
        <w:t>i</w:t>
      </w:r>
      <w:r w:rsidRPr="00A6135F">
        <w:rPr>
          <w:rFonts w:asciiTheme="majorHAnsi" w:eastAsiaTheme="minorHAnsi" w:hAnsiTheme="majorHAnsi" w:cstheme="minorBidi"/>
          <w:szCs w:val="22"/>
          <w:lang w:eastAsia="en-US"/>
        </w:rPr>
        <w:t xml:space="preserve">zar </w:t>
      </w:r>
      <w:r w:rsidR="00A6135F" w:rsidRPr="00A6135F">
        <w:rPr>
          <w:rFonts w:asciiTheme="majorHAnsi" w:eastAsiaTheme="minorHAnsi" w:hAnsiTheme="majorHAnsi" w:cstheme="minorBidi"/>
          <w:szCs w:val="22"/>
          <w:lang w:eastAsia="en-US"/>
        </w:rPr>
        <w:t>factores y productos.</w:t>
      </w:r>
    </w:p>
    <w:p w14:paraId="3CE9B7EE" w14:textId="77777777" w:rsidR="00F4422F" w:rsidRPr="00F4422F" w:rsidRDefault="00F4422F" w:rsidP="00F4422F">
      <w:pPr>
        <w:tabs>
          <w:tab w:val="left" w:pos="1938"/>
        </w:tabs>
        <w:rPr>
          <w:rFonts w:asciiTheme="majorHAnsi" w:eastAsiaTheme="minorHAnsi" w:hAnsiTheme="majorHAnsi" w:cstheme="minorBidi"/>
          <w:sz w:val="14"/>
          <w:szCs w:val="22"/>
          <w:lang w:eastAsia="en-US"/>
        </w:rPr>
      </w:pPr>
    </w:p>
    <w:p w14:paraId="04FE24F7" w14:textId="4892AD0A" w:rsidR="00F4422F" w:rsidRPr="00F4422F" w:rsidRDefault="00B351FD" w:rsidP="00F4422F">
      <w:pPr>
        <w:tabs>
          <w:tab w:val="left" w:pos="1938"/>
        </w:tabs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szCs w:val="22"/>
          <w:lang w:eastAsia="en-US"/>
        </w:rPr>
        <w:t xml:space="preserve">a) </w:t>
      </w:r>
      <w:r w:rsidR="00F4422F" w:rsidRPr="00F4422F">
        <w:rPr>
          <w:rFonts w:asciiTheme="majorHAnsi" w:eastAsiaTheme="minorHAnsi" w:hAnsiTheme="majorHAnsi" w:cstheme="minorBidi"/>
          <w:szCs w:val="22"/>
          <w:lang w:eastAsia="en-US"/>
        </w:rPr>
        <w:t xml:space="preserve">Se multiplica el </w:t>
      </w:r>
      <w:r w:rsidR="00F4422F" w:rsidRPr="00A6135F">
        <w:rPr>
          <w:rFonts w:asciiTheme="majorHAnsi" w:eastAsiaTheme="minorHAnsi" w:hAnsiTheme="majorHAnsi" w:cstheme="minorBidi"/>
          <w:b/>
          <w:szCs w:val="22"/>
          <w:highlight w:val="cyan"/>
          <w:u w:val="single"/>
          <w:lang w:eastAsia="en-US"/>
        </w:rPr>
        <w:t>multiplicador</w:t>
      </w:r>
      <w:r w:rsidR="00F4422F" w:rsidRPr="00F61F5F">
        <w:rPr>
          <w:rFonts w:asciiTheme="majorHAnsi" w:eastAsiaTheme="minorHAnsi" w:hAnsiTheme="majorHAnsi" w:cstheme="minorBidi"/>
          <w:color w:val="FF0000"/>
          <w:szCs w:val="22"/>
          <w:lang w:eastAsia="en-US"/>
        </w:rPr>
        <w:t xml:space="preserve"> </w:t>
      </w:r>
      <w:r w:rsidR="00F4422F" w:rsidRPr="00F4422F">
        <w:rPr>
          <w:rFonts w:asciiTheme="majorHAnsi" w:eastAsiaTheme="minorHAnsi" w:hAnsiTheme="majorHAnsi" w:cstheme="minorBidi"/>
          <w:szCs w:val="22"/>
          <w:lang w:eastAsia="en-US"/>
        </w:rPr>
        <w:t xml:space="preserve">por cada una de las cifras del </w:t>
      </w:r>
      <w:r w:rsidR="00F4422F" w:rsidRPr="00A6135F">
        <w:rPr>
          <w:rFonts w:asciiTheme="majorHAnsi" w:eastAsiaTheme="minorHAnsi" w:hAnsiTheme="majorHAnsi" w:cstheme="minorBidi"/>
          <w:b/>
          <w:szCs w:val="22"/>
          <w:highlight w:val="cyan"/>
          <w:u w:val="single"/>
          <w:lang w:eastAsia="en-US"/>
        </w:rPr>
        <w:t>multiplicando</w:t>
      </w:r>
      <w:r w:rsidR="00F4422F" w:rsidRPr="00A6135F">
        <w:rPr>
          <w:rFonts w:asciiTheme="majorHAnsi" w:eastAsiaTheme="minorHAnsi" w:hAnsiTheme="majorHAnsi" w:cstheme="minorBidi"/>
          <w:color w:val="000000" w:themeColor="text1"/>
          <w:szCs w:val="22"/>
          <w:lang w:eastAsia="en-US"/>
        </w:rPr>
        <w:t>,</w:t>
      </w:r>
      <w:r w:rsidR="00F4422F" w:rsidRPr="00F4422F">
        <w:rPr>
          <w:rFonts w:asciiTheme="majorHAnsi" w:eastAsiaTheme="minorHAnsi" w:hAnsiTheme="majorHAnsi" w:cstheme="minorBidi"/>
          <w:szCs w:val="22"/>
          <w:lang w:eastAsia="en-US"/>
        </w:rPr>
        <w:t xml:space="preserve"> de derecha a izquierda.</w:t>
      </w:r>
    </w:p>
    <w:p w14:paraId="24DCB81A" w14:textId="2042B4FC" w:rsidR="00F4422F" w:rsidRPr="00F4422F" w:rsidRDefault="00B351FD" w:rsidP="00F4422F">
      <w:pPr>
        <w:tabs>
          <w:tab w:val="left" w:pos="1938"/>
        </w:tabs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szCs w:val="22"/>
          <w:lang w:eastAsia="en-US"/>
        </w:rPr>
        <w:t xml:space="preserve">b) </w:t>
      </w:r>
      <w:r w:rsidR="00F4422F" w:rsidRPr="00F4422F">
        <w:rPr>
          <w:rFonts w:asciiTheme="majorHAnsi" w:eastAsiaTheme="minorHAnsi" w:hAnsiTheme="majorHAnsi" w:cstheme="minorBidi"/>
          <w:szCs w:val="22"/>
          <w:lang w:eastAsia="en-US"/>
        </w:rPr>
        <w:t>Las unidades del producto se escriben debajo de la raya.</w:t>
      </w:r>
    </w:p>
    <w:p w14:paraId="09455498" w14:textId="48044211" w:rsidR="00F4422F" w:rsidRDefault="00B351FD" w:rsidP="00F4422F">
      <w:pPr>
        <w:tabs>
          <w:tab w:val="left" w:pos="1938"/>
        </w:tabs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szCs w:val="22"/>
          <w:lang w:eastAsia="en-US"/>
        </w:rPr>
        <w:t xml:space="preserve">c) </w:t>
      </w:r>
      <w:r w:rsidR="00F4422F" w:rsidRPr="00F4422F">
        <w:rPr>
          <w:rFonts w:asciiTheme="majorHAnsi" w:eastAsiaTheme="minorHAnsi" w:hAnsiTheme="majorHAnsi" w:cstheme="minorBidi"/>
          <w:szCs w:val="22"/>
          <w:lang w:eastAsia="en-US"/>
        </w:rPr>
        <w:t>Las decenas de cada producto se suman al producto siguiente.</w:t>
      </w:r>
    </w:p>
    <w:p w14:paraId="0657C9DF" w14:textId="70E81925" w:rsidR="00F4422F" w:rsidRPr="00B351FD" w:rsidRDefault="00F4422F" w:rsidP="00F4422F">
      <w:pPr>
        <w:tabs>
          <w:tab w:val="left" w:pos="1938"/>
        </w:tabs>
        <w:rPr>
          <w:rFonts w:asciiTheme="majorHAnsi" w:eastAsiaTheme="minorHAnsi" w:hAnsiTheme="majorHAnsi" w:cstheme="minorBidi"/>
          <w:sz w:val="16"/>
          <w:szCs w:val="22"/>
          <w:lang w:eastAsia="en-US"/>
        </w:rPr>
      </w:pPr>
    </w:p>
    <w:p w14:paraId="131995EF" w14:textId="02C50EAF" w:rsidR="00F4422F" w:rsidRPr="00B351FD" w:rsidRDefault="00B351FD" w:rsidP="00F4422F">
      <w:pPr>
        <w:tabs>
          <w:tab w:val="left" w:pos="1938"/>
        </w:tabs>
        <w:rPr>
          <w:rFonts w:asciiTheme="majorHAnsi" w:eastAsiaTheme="minorHAnsi" w:hAnsiTheme="majorHAnsi" w:cstheme="minorBidi"/>
          <w:b/>
          <w:sz w:val="28"/>
          <w:szCs w:val="22"/>
          <w:lang w:eastAsia="en-US"/>
        </w:rPr>
      </w:pPr>
      <w:r w:rsidRPr="00B351FD">
        <w:rPr>
          <w:rFonts w:asciiTheme="majorHAnsi" w:eastAsiaTheme="minorHAnsi" w:hAnsiTheme="majorHAnsi" w:cstheme="minorBidi"/>
          <w:b/>
          <w:sz w:val="28"/>
          <w:szCs w:val="22"/>
          <w:lang w:eastAsia="en-US"/>
        </w:rPr>
        <w:t xml:space="preserve">Por ejemplo: </w:t>
      </w:r>
      <w:r w:rsidR="00AB21B3">
        <w:rPr>
          <w:rFonts w:asciiTheme="majorHAnsi" w:eastAsiaTheme="minorHAnsi" w:hAnsiTheme="majorHAnsi" w:cstheme="minorBidi"/>
          <w:b/>
          <w:sz w:val="28"/>
          <w:szCs w:val="22"/>
          <w:lang w:eastAsia="en-US"/>
        </w:rPr>
        <w:t xml:space="preserve">a) </w:t>
      </w:r>
      <w:r w:rsidRPr="00B351FD">
        <w:rPr>
          <w:rFonts w:asciiTheme="majorHAnsi" w:eastAsiaTheme="minorHAnsi" w:hAnsiTheme="majorHAnsi" w:cstheme="minorBidi"/>
          <w:b/>
          <w:sz w:val="28"/>
          <w:szCs w:val="22"/>
          <w:lang w:eastAsia="en-US"/>
        </w:rPr>
        <w:t>561 x 3</w:t>
      </w:r>
    </w:p>
    <w:p w14:paraId="2D40CE2C" w14:textId="6E18B738" w:rsidR="00B351FD" w:rsidRPr="00B351FD" w:rsidRDefault="00A6135F" w:rsidP="00B351FD">
      <w:pPr>
        <w:tabs>
          <w:tab w:val="left" w:pos="1938"/>
        </w:tabs>
        <w:contextualSpacing/>
        <w:rPr>
          <w:rFonts w:asciiTheme="majorHAnsi" w:eastAsiaTheme="minorHAnsi" w:hAnsiTheme="majorHAnsi" w:cstheme="minorBidi"/>
          <w:b/>
          <w:sz w:val="14"/>
          <w:szCs w:val="22"/>
          <w:lang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1" locked="0" layoutInCell="1" allowOverlap="1" wp14:anchorId="1248BAE4" wp14:editId="3FF40D61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2876550" cy="1052195"/>
            <wp:effectExtent l="0" t="0" r="0" b="0"/>
            <wp:wrapTight wrapText="bothSides">
              <wp:wrapPolygon edited="0">
                <wp:start x="0" y="0"/>
                <wp:lineTo x="0" y="21118"/>
                <wp:lineTo x="21457" y="21118"/>
                <wp:lineTo x="2145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FD592" w14:textId="77777777" w:rsidR="00A6135F" w:rsidRDefault="00A6135F" w:rsidP="00B351FD">
      <w:pPr>
        <w:tabs>
          <w:tab w:val="left" w:pos="1938"/>
        </w:tabs>
        <w:rPr>
          <w:rFonts w:asciiTheme="majorHAnsi" w:eastAsiaTheme="minorHAnsi" w:hAnsiTheme="majorHAnsi" w:cstheme="minorBidi"/>
          <w:szCs w:val="22"/>
          <w:lang w:eastAsia="en-US"/>
        </w:rPr>
      </w:pPr>
    </w:p>
    <w:p w14:paraId="329ECB6A" w14:textId="7354592A" w:rsidR="00B351FD" w:rsidRDefault="00A6135F" w:rsidP="00A6135F">
      <w:pPr>
        <w:tabs>
          <w:tab w:val="left" w:pos="1938"/>
        </w:tabs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szCs w:val="22"/>
          <w:lang w:eastAsia="en-US"/>
        </w:rPr>
        <w:t xml:space="preserve">Multiplica el multiplicador (3) por cada cifra del multiplicando (561). Escribe </w:t>
      </w:r>
      <w:r w:rsidR="003403D3">
        <w:rPr>
          <w:rFonts w:asciiTheme="majorHAnsi" w:eastAsiaTheme="minorHAnsi" w:hAnsiTheme="majorHAnsi" w:cstheme="minorBidi"/>
          <w:szCs w:val="22"/>
          <w:lang w:eastAsia="en-US"/>
        </w:rPr>
        <w:t>cada número (producto)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 debajo de la raya. Si hay reservas agrégalas</w:t>
      </w:r>
      <w:r w:rsidR="003403D3">
        <w:rPr>
          <w:rFonts w:asciiTheme="majorHAnsi" w:eastAsiaTheme="minorHAnsi" w:hAnsiTheme="majorHAnsi" w:cstheme="minorBidi"/>
          <w:szCs w:val="22"/>
          <w:lang w:eastAsia="en-US"/>
        </w:rPr>
        <w:t xml:space="preserve"> a dichos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 productos. Por ej:</w:t>
      </w:r>
      <w:r w:rsidR="00B351FD" w:rsidRPr="00B351FD">
        <w:rPr>
          <w:rFonts w:asciiTheme="majorHAnsi" w:eastAsiaTheme="minorHAnsi" w:hAnsiTheme="majorHAnsi" w:cstheme="minorBidi"/>
          <w:szCs w:val="22"/>
          <w:lang w:eastAsia="en-US"/>
        </w:rPr>
        <w:t xml:space="preserve"> 15 + 1 = 16. </w:t>
      </w:r>
    </w:p>
    <w:p w14:paraId="1986A4B0" w14:textId="3B14344F" w:rsidR="00B351FD" w:rsidRDefault="00B351FD" w:rsidP="00B351FD">
      <w:pPr>
        <w:tabs>
          <w:tab w:val="left" w:pos="1938"/>
        </w:tabs>
        <w:jc w:val="both"/>
        <w:rPr>
          <w:rFonts w:asciiTheme="majorHAnsi" w:eastAsiaTheme="minorHAnsi" w:hAnsiTheme="majorHAnsi" w:cstheme="minorBidi"/>
          <w:b/>
          <w:sz w:val="28"/>
          <w:szCs w:val="22"/>
          <w:lang w:eastAsia="en-US"/>
        </w:rPr>
      </w:pPr>
      <w:r>
        <w:rPr>
          <w:rFonts w:asciiTheme="majorHAnsi" w:eastAsiaTheme="minorHAnsi" w:hAnsiTheme="majorHAnsi" w:cstheme="minorBidi"/>
          <w:b/>
          <w:sz w:val="28"/>
          <w:szCs w:val="22"/>
          <w:lang w:eastAsia="en-US"/>
        </w:rPr>
        <w:tab/>
      </w:r>
    </w:p>
    <w:p w14:paraId="29280DAD" w14:textId="1C6ECF6A" w:rsidR="00AB21B3" w:rsidRPr="002C1E09" w:rsidRDefault="002021FD" w:rsidP="00AB21B3">
      <w:pPr>
        <w:rPr>
          <w:rFonts w:asciiTheme="majorHAnsi" w:eastAsiaTheme="minorHAnsi" w:hAnsiTheme="majorHAnsi" w:cstheme="minorBidi"/>
          <w:b/>
          <w:sz w:val="28"/>
          <w:szCs w:val="22"/>
          <w:lang w:eastAsia="en-US"/>
        </w:rPr>
      </w:pPr>
      <w:r>
        <w:rPr>
          <w:rFonts w:asciiTheme="majorHAnsi" w:eastAsiaTheme="minorHAnsi" w:hAnsiTheme="majorHAnsi" w:cstheme="minorBidi"/>
          <w:b/>
          <w:noProof/>
          <w:sz w:val="28"/>
          <w:szCs w:val="22"/>
          <w:lang w:eastAsia="es-CL"/>
        </w:rPr>
        <w:drawing>
          <wp:anchor distT="0" distB="0" distL="114300" distR="114300" simplePos="0" relativeHeight="251677696" behindDoc="1" locked="0" layoutInCell="1" allowOverlap="1" wp14:anchorId="4BDA8BEF" wp14:editId="2E7495E8">
            <wp:simplePos x="0" y="0"/>
            <wp:positionH relativeFrom="margin">
              <wp:posOffset>5154930</wp:posOffset>
            </wp:positionH>
            <wp:positionV relativeFrom="paragraph">
              <wp:posOffset>99060</wp:posOffset>
            </wp:positionV>
            <wp:extent cx="1123950" cy="763270"/>
            <wp:effectExtent l="0" t="0" r="0" b="0"/>
            <wp:wrapTight wrapText="bothSides">
              <wp:wrapPolygon edited="0">
                <wp:start x="0" y="0"/>
                <wp:lineTo x="0" y="21025"/>
                <wp:lineTo x="21234" y="21025"/>
                <wp:lineTo x="21234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1B3" w:rsidRPr="00AB21B3">
        <w:rPr>
          <w:rFonts w:asciiTheme="majorHAnsi" w:eastAsiaTheme="minorHAnsi" w:hAnsiTheme="majorHAnsi" w:cstheme="minorBidi"/>
          <w:b/>
          <w:sz w:val="28"/>
          <w:szCs w:val="22"/>
          <w:lang w:eastAsia="en-US"/>
        </w:rPr>
        <w:t>b) 781 x 95</w:t>
      </w:r>
    </w:p>
    <w:p w14:paraId="4DBADF79" w14:textId="1B4DFCB2" w:rsidR="00AB21B3" w:rsidRDefault="00AB21B3" w:rsidP="00AB21B3">
      <w:pPr>
        <w:rPr>
          <w:rFonts w:asciiTheme="majorHAnsi" w:eastAsiaTheme="minorHAnsi" w:hAnsiTheme="majorHAnsi" w:cstheme="minorBidi"/>
          <w:szCs w:val="22"/>
          <w:lang w:eastAsia="en-US"/>
        </w:rPr>
      </w:pPr>
      <w:r w:rsidRPr="00AB21B3">
        <w:rPr>
          <w:rFonts w:asciiTheme="majorHAnsi" w:eastAsiaTheme="minorHAnsi" w:hAnsiTheme="majorHAnsi" w:cstheme="minorBidi"/>
          <w:szCs w:val="22"/>
          <w:lang w:eastAsia="en-US"/>
        </w:rPr>
        <w:t>Pasos para hacer la multiplicación (de 2 cifras)</w:t>
      </w:r>
    </w:p>
    <w:p w14:paraId="06434097" w14:textId="7EFEB732" w:rsidR="00AB21B3" w:rsidRDefault="00AB21B3" w:rsidP="00AB21B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052E113C" w14:textId="157300C8" w:rsidR="00AB21B3" w:rsidRDefault="002F6DB7" w:rsidP="002F6DB7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noProof/>
          <w:szCs w:val="22"/>
          <w:lang w:eastAsia="es-CL"/>
        </w:rPr>
        <w:drawing>
          <wp:anchor distT="0" distB="0" distL="114300" distR="114300" simplePos="0" relativeHeight="251678720" behindDoc="1" locked="0" layoutInCell="1" allowOverlap="1" wp14:anchorId="7A78CCDF" wp14:editId="69F621C4">
            <wp:simplePos x="0" y="0"/>
            <wp:positionH relativeFrom="column">
              <wp:posOffset>5113020</wp:posOffset>
            </wp:positionH>
            <wp:positionV relativeFrom="paragraph">
              <wp:posOffset>286385</wp:posOffset>
            </wp:positionV>
            <wp:extent cx="1159510" cy="863600"/>
            <wp:effectExtent l="0" t="0" r="2540" b="0"/>
            <wp:wrapTight wrapText="bothSides">
              <wp:wrapPolygon edited="0">
                <wp:start x="0" y="0"/>
                <wp:lineTo x="0" y="20965"/>
                <wp:lineTo x="21292" y="20965"/>
                <wp:lineTo x="21292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1B3">
        <w:rPr>
          <w:rFonts w:asciiTheme="majorHAnsi" w:eastAsiaTheme="minorHAnsi" w:hAnsiTheme="majorHAnsi" w:cstheme="minorBidi"/>
          <w:szCs w:val="22"/>
          <w:lang w:eastAsia="en-US"/>
        </w:rPr>
        <w:t xml:space="preserve">1) </w:t>
      </w:r>
      <w:r w:rsidR="00AB21B3" w:rsidRPr="00AB21B3">
        <w:rPr>
          <w:rFonts w:asciiTheme="majorHAnsi" w:eastAsiaTheme="minorHAnsi" w:hAnsiTheme="majorHAnsi" w:cstheme="minorBidi"/>
          <w:szCs w:val="22"/>
          <w:lang w:eastAsia="en-US"/>
        </w:rPr>
        <w:t xml:space="preserve"> </w:t>
      </w:r>
      <w:r w:rsidR="00DA0F73">
        <w:rPr>
          <w:rFonts w:asciiTheme="majorHAnsi" w:eastAsiaTheme="minorHAnsi" w:hAnsiTheme="majorHAnsi" w:cstheme="minorBidi"/>
          <w:szCs w:val="22"/>
          <w:lang w:eastAsia="en-US"/>
        </w:rPr>
        <w:t>Realiza el mismo procedimiento anterior, es decir, multiplica el multiplicador por el multiplicador</w:t>
      </w:r>
      <w:r>
        <w:rPr>
          <w:rFonts w:asciiTheme="majorHAnsi" w:eastAsiaTheme="minorHAnsi" w:hAnsiTheme="majorHAnsi" w:cstheme="minorBidi"/>
          <w:szCs w:val="22"/>
          <w:lang w:eastAsia="en-US"/>
        </w:rPr>
        <w:t>. En este caso estas multiplicando la unidad (5)</w:t>
      </w:r>
    </w:p>
    <w:p w14:paraId="61E3F88D" w14:textId="6BC591B0" w:rsidR="00AB21B3" w:rsidRDefault="00AB21B3" w:rsidP="00AB21B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415368C3" w14:textId="64EBF69F" w:rsidR="002F6DB7" w:rsidRDefault="002021FD" w:rsidP="00AB21B3">
      <w:pPr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szCs w:val="22"/>
          <w:lang w:eastAsia="en-US"/>
        </w:rPr>
        <w:t xml:space="preserve">2) </w:t>
      </w:r>
      <w:r w:rsidR="002F6DB7">
        <w:rPr>
          <w:rFonts w:asciiTheme="majorHAnsi" w:eastAsiaTheme="minorHAnsi" w:hAnsiTheme="majorHAnsi" w:cstheme="minorBidi"/>
          <w:szCs w:val="22"/>
          <w:lang w:eastAsia="en-US"/>
        </w:rPr>
        <w:t>Multiplica</w:t>
      </w:r>
      <w:r w:rsidRPr="002021FD">
        <w:rPr>
          <w:rFonts w:asciiTheme="majorHAnsi" w:eastAsiaTheme="minorHAnsi" w:hAnsiTheme="majorHAnsi" w:cstheme="minorBidi"/>
          <w:szCs w:val="22"/>
          <w:lang w:eastAsia="en-US"/>
        </w:rPr>
        <w:t xml:space="preserve"> las decenas del mul</w:t>
      </w:r>
      <w:r w:rsidR="002F6DB7">
        <w:rPr>
          <w:rFonts w:asciiTheme="majorHAnsi" w:eastAsiaTheme="minorHAnsi" w:hAnsiTheme="majorHAnsi" w:cstheme="minorBidi"/>
          <w:szCs w:val="22"/>
          <w:lang w:eastAsia="en-US"/>
        </w:rPr>
        <w:t xml:space="preserve">tiplicador por el multiplicando, escribe el resultado </w:t>
      </w:r>
      <w:r w:rsidRPr="002021FD">
        <w:rPr>
          <w:rFonts w:asciiTheme="majorHAnsi" w:eastAsiaTheme="minorHAnsi" w:hAnsiTheme="majorHAnsi" w:cstheme="minorBidi"/>
          <w:szCs w:val="22"/>
          <w:lang w:eastAsia="en-US"/>
        </w:rPr>
        <w:t>abajo pero desplazado una posición a la izquierda.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 </w:t>
      </w:r>
    </w:p>
    <w:p w14:paraId="2B5AC957" w14:textId="50E61449" w:rsidR="00340977" w:rsidRDefault="00EE66EF" w:rsidP="00AB21B3">
      <w:pPr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79744" behindDoc="1" locked="0" layoutInCell="1" allowOverlap="1" wp14:anchorId="062C660A" wp14:editId="09418063">
            <wp:simplePos x="0" y="0"/>
            <wp:positionH relativeFrom="column">
              <wp:posOffset>1814830</wp:posOffset>
            </wp:positionH>
            <wp:positionV relativeFrom="paragraph">
              <wp:posOffset>103505</wp:posOffset>
            </wp:positionV>
            <wp:extent cx="984250" cy="797560"/>
            <wp:effectExtent l="0" t="0" r="6350" b="2540"/>
            <wp:wrapTight wrapText="bothSides">
              <wp:wrapPolygon edited="0">
                <wp:start x="0" y="0"/>
                <wp:lineTo x="0" y="21153"/>
                <wp:lineTo x="21321" y="21153"/>
                <wp:lineTo x="21321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C8C7" w14:textId="7A74E89E" w:rsidR="00D97229" w:rsidRDefault="00340977" w:rsidP="00AB21B3">
      <w:pPr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szCs w:val="22"/>
          <w:lang w:eastAsia="en-US"/>
        </w:rPr>
        <w:t xml:space="preserve">3) </w:t>
      </w:r>
      <w:r w:rsidR="002F6DB7">
        <w:rPr>
          <w:rFonts w:asciiTheme="majorHAnsi" w:eastAsiaTheme="minorHAnsi" w:hAnsiTheme="majorHAnsi" w:cstheme="minorBidi"/>
          <w:szCs w:val="22"/>
          <w:lang w:eastAsia="en-US"/>
        </w:rPr>
        <w:t>Suma</w:t>
      </w:r>
      <w:r w:rsidRPr="00340977">
        <w:rPr>
          <w:rFonts w:asciiTheme="majorHAnsi" w:eastAsiaTheme="minorHAnsi" w:hAnsiTheme="majorHAnsi" w:cstheme="minorBidi"/>
          <w:szCs w:val="22"/>
          <w:lang w:eastAsia="en-US"/>
        </w:rPr>
        <w:t xml:space="preserve"> los productos.</w:t>
      </w:r>
      <w:r w:rsidRPr="00340977">
        <w:rPr>
          <w:noProof/>
          <w:lang w:eastAsia="es-CL"/>
        </w:rPr>
        <w:t xml:space="preserve"> </w:t>
      </w:r>
    </w:p>
    <w:p w14:paraId="788501C6" w14:textId="5E1087BE" w:rsidR="00D97229" w:rsidRPr="00D97229" w:rsidRDefault="00D97229" w:rsidP="00D97229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04666DF5" w14:textId="234C064F" w:rsidR="002F6DB7" w:rsidRPr="00D97229" w:rsidRDefault="002F6DB7" w:rsidP="00D97229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2BDB4352" w14:textId="75208BA3" w:rsidR="00D97229" w:rsidRDefault="00D97229" w:rsidP="00D97229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760F47CF" w14:textId="77777777" w:rsidR="00392477" w:rsidRDefault="00392477" w:rsidP="00D97229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67E71550" w14:textId="5A7A8B1C" w:rsidR="00392477" w:rsidRPr="00392477" w:rsidRDefault="00392477" w:rsidP="00D97229">
      <w:pPr>
        <w:rPr>
          <w:rFonts w:ascii="Arial Rounded MT Bold" w:eastAsiaTheme="minorHAnsi" w:hAnsi="Arial Rounded MT Bold" w:cstheme="minorBidi"/>
          <w:b/>
          <w:sz w:val="28"/>
          <w:szCs w:val="22"/>
          <w:lang w:eastAsia="en-US"/>
        </w:rPr>
      </w:pPr>
      <w:r>
        <w:rPr>
          <w:rFonts w:asciiTheme="majorHAnsi" w:eastAsiaTheme="minorHAnsi" w:hAnsiTheme="majorHAnsi" w:cstheme="minorBidi"/>
          <w:b/>
          <w:noProof/>
          <w:sz w:val="28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ECC16D4" wp14:editId="12D0AB44">
                <wp:simplePos x="0" y="0"/>
                <wp:positionH relativeFrom="column">
                  <wp:posOffset>-52070</wp:posOffset>
                </wp:positionH>
                <wp:positionV relativeFrom="paragraph">
                  <wp:posOffset>-63500</wp:posOffset>
                </wp:positionV>
                <wp:extent cx="6578600" cy="1574800"/>
                <wp:effectExtent l="0" t="0" r="12700" b="2540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0" cy="1574800"/>
                        </a:xfrm>
                        <a:prstGeom prst="rect">
                          <a:avLst/>
                        </a:prstGeom>
                        <a:solidFill>
                          <a:srgbClr val="F9E0C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258EA" id="Rectángulo 28" o:spid="_x0000_s1026" style="position:absolute;margin-left:-4.1pt;margin-top:-5pt;width:518pt;height:12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" fillcolor="#f9e0c7" strokecolor="#1f4d78 [1604]" strokeweight="1pt"/>
            </w:pict>
          </mc:Fallback>
        </mc:AlternateContent>
      </w:r>
      <w:r>
        <w:rPr>
          <w:rFonts w:asciiTheme="majorHAnsi" w:eastAsiaTheme="minorHAnsi" w:hAnsiTheme="majorHAnsi" w:cstheme="minorBidi"/>
          <w:b/>
          <w:sz w:val="28"/>
          <w:szCs w:val="22"/>
          <w:lang w:eastAsia="en-US"/>
        </w:rPr>
        <w:t xml:space="preserve">  </w:t>
      </w:r>
      <w:r w:rsidRPr="00392477">
        <w:rPr>
          <w:rFonts w:ascii="Arial Rounded MT Bold" w:eastAsiaTheme="minorHAnsi" w:hAnsi="Arial Rounded MT Bold" w:cstheme="minorBidi"/>
          <w:b/>
          <w:sz w:val="28"/>
          <w:szCs w:val="22"/>
          <w:lang w:eastAsia="en-US"/>
        </w:rPr>
        <w:t>RESUELVE:</w:t>
      </w:r>
    </w:p>
    <w:p w14:paraId="3A6BF148" w14:textId="5A143D48" w:rsidR="00392477" w:rsidRPr="00392477" w:rsidRDefault="00392477" w:rsidP="00D97229">
      <w:pPr>
        <w:rPr>
          <w:rFonts w:ascii="Arial Rounded MT Bold" w:eastAsiaTheme="minorHAnsi" w:hAnsi="Arial Rounded MT Bold" w:cstheme="minorBidi"/>
          <w:b/>
          <w:sz w:val="14"/>
          <w:szCs w:val="22"/>
          <w:lang w:eastAsia="en-US"/>
        </w:rPr>
      </w:pPr>
    </w:p>
    <w:p w14:paraId="557FE319" w14:textId="666CD30E" w:rsidR="00392477" w:rsidRPr="00392477" w:rsidRDefault="00392477" w:rsidP="00392477">
      <w:pPr>
        <w:rPr>
          <w:rFonts w:ascii="Arial Rounded MT Bold" w:eastAsiaTheme="minorHAnsi" w:hAnsi="Arial Rounded MT Bold" w:cstheme="minorBidi"/>
          <w:b/>
          <w:sz w:val="28"/>
          <w:szCs w:val="22"/>
          <w:lang w:eastAsia="en-US"/>
        </w:rPr>
      </w:pPr>
      <w:r w:rsidRPr="00392477">
        <w:rPr>
          <w:rFonts w:ascii="Arial Rounded MT Bold" w:eastAsiaTheme="minorHAnsi" w:hAnsi="Arial Rounded MT Bold" w:cstheme="minorBidi"/>
          <w:b/>
          <w:sz w:val="28"/>
          <w:szCs w:val="22"/>
          <w:lang w:eastAsia="en-US"/>
        </w:rPr>
        <w:t xml:space="preserve">      a) 7936x4                b) 842x9                c) 543x36                d) 15382x73</w:t>
      </w:r>
    </w:p>
    <w:p w14:paraId="5418F731" w14:textId="77777777" w:rsidR="00392477" w:rsidRPr="00392477" w:rsidRDefault="00392477" w:rsidP="00D97229">
      <w:pPr>
        <w:rPr>
          <w:rFonts w:ascii="Arial Rounded MT Bold" w:eastAsiaTheme="minorHAnsi" w:hAnsi="Arial Rounded MT Bold" w:cstheme="minorBidi"/>
          <w:b/>
          <w:sz w:val="28"/>
          <w:szCs w:val="22"/>
          <w:lang w:eastAsia="en-US"/>
        </w:rPr>
      </w:pPr>
    </w:p>
    <w:p w14:paraId="2F20A7FA" w14:textId="77777777" w:rsidR="00392477" w:rsidRPr="00392477" w:rsidRDefault="00392477" w:rsidP="00D97229">
      <w:pPr>
        <w:rPr>
          <w:rFonts w:ascii="Arial Rounded MT Bold" w:eastAsiaTheme="minorHAnsi" w:hAnsi="Arial Rounded MT Bold" w:cstheme="minorBidi"/>
          <w:b/>
          <w:sz w:val="28"/>
          <w:szCs w:val="22"/>
          <w:lang w:eastAsia="en-US"/>
        </w:rPr>
      </w:pPr>
    </w:p>
    <w:p w14:paraId="13CDA476" w14:textId="77777777" w:rsidR="00392477" w:rsidRPr="00392477" w:rsidRDefault="00392477" w:rsidP="00D97229">
      <w:pPr>
        <w:rPr>
          <w:rFonts w:ascii="Arial Rounded MT Bold" w:eastAsiaTheme="minorHAnsi" w:hAnsi="Arial Rounded MT Bold" w:cstheme="minorBidi"/>
          <w:b/>
          <w:sz w:val="28"/>
          <w:szCs w:val="22"/>
          <w:lang w:eastAsia="en-US"/>
        </w:rPr>
      </w:pPr>
    </w:p>
    <w:p w14:paraId="33057676" w14:textId="77777777" w:rsidR="00392477" w:rsidRPr="00392477" w:rsidRDefault="00392477" w:rsidP="00D97229">
      <w:pPr>
        <w:rPr>
          <w:rFonts w:ascii="Arial Rounded MT Bold" w:eastAsiaTheme="minorHAnsi" w:hAnsi="Arial Rounded MT Bold" w:cstheme="minorBidi"/>
          <w:b/>
          <w:sz w:val="28"/>
          <w:szCs w:val="22"/>
          <w:lang w:eastAsia="en-US"/>
        </w:rPr>
      </w:pPr>
    </w:p>
    <w:p w14:paraId="1B2B09B8" w14:textId="77777777" w:rsidR="00392477" w:rsidRDefault="00392477" w:rsidP="00D97229">
      <w:pPr>
        <w:rPr>
          <w:rFonts w:asciiTheme="majorHAnsi" w:eastAsiaTheme="minorHAnsi" w:hAnsiTheme="majorHAnsi" w:cstheme="minorBidi"/>
          <w:b/>
          <w:sz w:val="28"/>
          <w:szCs w:val="22"/>
          <w:lang w:eastAsia="en-US"/>
        </w:rPr>
      </w:pPr>
    </w:p>
    <w:p w14:paraId="0720D05F" w14:textId="731E93A9" w:rsidR="00392477" w:rsidRPr="006D5FBF" w:rsidRDefault="00392477" w:rsidP="00D97229">
      <w:pPr>
        <w:rPr>
          <w:rFonts w:asciiTheme="majorHAnsi" w:eastAsiaTheme="minorHAnsi" w:hAnsiTheme="majorHAnsi" w:cstheme="minorBidi"/>
          <w:b/>
          <w:sz w:val="14"/>
          <w:szCs w:val="22"/>
          <w:lang w:eastAsia="en-US"/>
        </w:rPr>
      </w:pPr>
    </w:p>
    <w:p w14:paraId="29E91C2B" w14:textId="0B031902" w:rsidR="00D97229" w:rsidRPr="00EE7F8D" w:rsidRDefault="00EE7F8D" w:rsidP="00D97229">
      <w:pPr>
        <w:rPr>
          <w:rFonts w:asciiTheme="majorHAnsi" w:eastAsiaTheme="minorHAnsi" w:hAnsiTheme="majorHAnsi" w:cstheme="minorBidi"/>
          <w:b/>
          <w:i/>
          <w:sz w:val="28"/>
          <w:szCs w:val="22"/>
          <w:lang w:eastAsia="en-US"/>
        </w:rPr>
      </w:pPr>
      <w:r w:rsidRPr="00EE7F8D">
        <w:rPr>
          <w:rFonts w:asciiTheme="majorHAnsi" w:eastAsiaTheme="minorHAnsi" w:hAnsiTheme="majorHAnsi" w:cstheme="minorBidi"/>
          <w:b/>
          <w:i/>
          <w:sz w:val="28"/>
          <w:szCs w:val="22"/>
          <w:lang w:eastAsia="en-US"/>
        </w:rPr>
        <w:lastRenderedPageBreak/>
        <w:t>2-. DUPLICA Y DIVIDE.</w:t>
      </w:r>
    </w:p>
    <w:p w14:paraId="619812F6" w14:textId="77777777" w:rsidR="00392477" w:rsidRPr="009C24B6" w:rsidRDefault="00392477" w:rsidP="00D97229">
      <w:pPr>
        <w:rPr>
          <w:rFonts w:asciiTheme="majorHAnsi" w:eastAsiaTheme="minorHAnsi" w:hAnsiTheme="majorHAnsi" w:cstheme="minorBidi"/>
          <w:b/>
          <w:sz w:val="22"/>
          <w:szCs w:val="22"/>
          <w:lang w:eastAsia="en-US"/>
        </w:rPr>
      </w:pPr>
    </w:p>
    <w:p w14:paraId="13DB530F" w14:textId="77777777" w:rsidR="00CD1382" w:rsidRDefault="00392477" w:rsidP="00392477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 w:rsidRPr="00392477">
        <w:rPr>
          <w:rFonts w:asciiTheme="majorHAnsi" w:eastAsiaTheme="minorHAnsi" w:hAnsiTheme="majorHAnsi" w:cstheme="minorBidi"/>
          <w:szCs w:val="22"/>
          <w:lang w:eastAsia="en-US"/>
        </w:rPr>
        <w:t xml:space="preserve">Cuando tienes dos números grandes, debes multiplicar uno y dividir el otro. </w:t>
      </w:r>
    </w:p>
    <w:p w14:paraId="19C5D699" w14:textId="749EBD9B" w:rsidR="00CD1382" w:rsidRPr="00CB0151" w:rsidRDefault="00CD1382" w:rsidP="00392477">
      <w:pPr>
        <w:jc w:val="both"/>
        <w:rPr>
          <w:rFonts w:asciiTheme="majorHAnsi" w:eastAsiaTheme="minorHAnsi" w:hAnsiTheme="majorHAnsi" w:cstheme="minorBidi"/>
          <w:sz w:val="8"/>
          <w:szCs w:val="22"/>
          <w:lang w:eastAsia="en-US"/>
        </w:rPr>
      </w:pPr>
    </w:p>
    <w:p w14:paraId="570A387C" w14:textId="157FD84E" w:rsidR="00CD1382" w:rsidRDefault="001B794F" w:rsidP="00392477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b/>
          <w:szCs w:val="22"/>
          <w:lang w:eastAsia="en-US"/>
        </w:rPr>
        <w:t>Por e</w:t>
      </w:r>
      <w:r w:rsidR="008E3088" w:rsidRPr="001B794F">
        <w:rPr>
          <w:rFonts w:asciiTheme="majorHAnsi" w:eastAsiaTheme="minorHAnsi" w:hAnsiTheme="majorHAnsi" w:cstheme="minorBidi"/>
          <w:b/>
          <w:szCs w:val="22"/>
          <w:lang w:eastAsia="en-US"/>
        </w:rPr>
        <w:t>jemplo:</w:t>
      </w:r>
      <w:r w:rsidR="00392477">
        <w:rPr>
          <w:rFonts w:asciiTheme="majorHAnsi" w:eastAsiaTheme="minorHAnsi" w:hAnsiTheme="majorHAnsi" w:cstheme="minorBidi"/>
          <w:szCs w:val="22"/>
          <w:lang w:eastAsia="en-US"/>
        </w:rPr>
        <w:t xml:space="preserve"> </w:t>
      </w:r>
      <w:r w:rsidR="00CD1382">
        <w:rPr>
          <w:rFonts w:asciiTheme="majorHAnsi" w:eastAsiaTheme="minorHAnsi" w:hAnsiTheme="majorHAnsi" w:cstheme="minorBidi"/>
          <w:szCs w:val="22"/>
          <w:lang w:eastAsia="en-US"/>
        </w:rPr>
        <w:t>para</w:t>
      </w:r>
      <w:r w:rsidR="00392477">
        <w:rPr>
          <w:rFonts w:asciiTheme="majorHAnsi" w:eastAsiaTheme="minorHAnsi" w:hAnsiTheme="majorHAnsi" w:cstheme="minorBidi"/>
          <w:szCs w:val="22"/>
          <w:lang w:eastAsia="en-US"/>
        </w:rPr>
        <w:t xml:space="preserve"> multiplicar 14x</w:t>
      </w:r>
      <w:r w:rsidR="00CD1382">
        <w:rPr>
          <w:rFonts w:asciiTheme="majorHAnsi" w:eastAsiaTheme="minorHAnsi" w:hAnsiTheme="majorHAnsi" w:cstheme="minorBidi"/>
          <w:szCs w:val="22"/>
          <w:lang w:eastAsia="en-US"/>
        </w:rPr>
        <w:t>45 realiza lo siguiente:</w:t>
      </w:r>
    </w:p>
    <w:p w14:paraId="4370D7C3" w14:textId="766DAAC0" w:rsidR="00CB0151" w:rsidRDefault="00CB0151" w:rsidP="00392477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98176" behindDoc="1" locked="0" layoutInCell="1" allowOverlap="1" wp14:anchorId="4957CA6F" wp14:editId="01D5373D">
            <wp:simplePos x="0" y="0"/>
            <wp:positionH relativeFrom="column">
              <wp:posOffset>405130</wp:posOffset>
            </wp:positionH>
            <wp:positionV relativeFrom="paragraph">
              <wp:posOffset>73660</wp:posOffset>
            </wp:positionV>
            <wp:extent cx="4850765" cy="717550"/>
            <wp:effectExtent l="0" t="0" r="6985" b="6350"/>
            <wp:wrapTight wrapText="bothSides">
              <wp:wrapPolygon edited="0">
                <wp:start x="0" y="0"/>
                <wp:lineTo x="0" y="21218"/>
                <wp:lineTo x="21546" y="21218"/>
                <wp:lineTo x="2154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A12F0" w14:textId="1053B5AF" w:rsidR="00CD1382" w:rsidRPr="00CB0151" w:rsidRDefault="00CD1382" w:rsidP="00392477">
      <w:pPr>
        <w:jc w:val="both"/>
        <w:rPr>
          <w:rFonts w:asciiTheme="majorHAnsi" w:eastAsiaTheme="minorHAnsi" w:hAnsiTheme="majorHAnsi" w:cstheme="minorBidi"/>
          <w:sz w:val="40"/>
          <w:szCs w:val="22"/>
          <w:lang w:eastAsia="en-US"/>
        </w:rPr>
      </w:pPr>
    </w:p>
    <w:p w14:paraId="3EBA0C64" w14:textId="291044DE" w:rsidR="006D5FBF" w:rsidRDefault="006D5FBF" w:rsidP="006D5FBF">
      <w:pPr>
        <w:tabs>
          <w:tab w:val="left" w:pos="1090"/>
        </w:tabs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szCs w:val="22"/>
          <w:lang w:eastAsia="en-US"/>
        </w:rPr>
        <w:tab/>
      </w:r>
    </w:p>
    <w:p w14:paraId="5C91F8D8" w14:textId="738F4E26" w:rsidR="00CB0151" w:rsidRDefault="00CB0151" w:rsidP="006D5FBF">
      <w:pPr>
        <w:tabs>
          <w:tab w:val="left" w:pos="1090"/>
        </w:tabs>
        <w:jc w:val="both"/>
        <w:rPr>
          <w:rFonts w:asciiTheme="majorHAnsi" w:eastAsiaTheme="minorHAnsi" w:hAnsiTheme="majorHAnsi" w:cstheme="minorBidi"/>
          <w:szCs w:val="22"/>
          <w:lang w:eastAsia="en-US"/>
        </w:rPr>
      </w:pPr>
    </w:p>
    <w:p w14:paraId="2ACC00E8" w14:textId="702EC872" w:rsidR="00CB0151" w:rsidRDefault="00A36A5A" w:rsidP="006D5FBF">
      <w:pPr>
        <w:tabs>
          <w:tab w:val="left" w:pos="1090"/>
        </w:tabs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b/>
          <w:noProof/>
          <w:sz w:val="28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6A19BB0" wp14:editId="4DCCA869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6578600" cy="2235200"/>
                <wp:effectExtent l="0" t="0" r="12700" b="1270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0" cy="2235200"/>
                        </a:xfrm>
                        <a:prstGeom prst="rect">
                          <a:avLst/>
                        </a:prstGeom>
                        <a:solidFill>
                          <a:srgbClr val="C3F7F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A6B27" w14:textId="41E2EC58" w:rsidR="006D5FBF" w:rsidRDefault="006D5FBF" w:rsidP="0011074F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  <w:r w:rsidRPr="006D5FBF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RESUELVE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:</w:t>
                            </w:r>
                          </w:p>
                          <w:p w14:paraId="541E0482" w14:textId="2C3F97A0" w:rsidR="00C136ED" w:rsidRDefault="006D5FBF" w:rsidP="00C136ED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a)</w:t>
                            </w:r>
                            <w:r w:rsidR="0008128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19x37</w:t>
                            </w:r>
                            <w:r w:rsid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</w:t>
                            </w:r>
                            <w:r w:rsid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ab/>
                              <w:t xml:space="preserve">      </w:t>
                            </w:r>
                            <w:r w:rsidR="00C136ED"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b)</w:t>
                            </w:r>
                            <w:r w:rsid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50x24</w:t>
                            </w:r>
                            <w:r w:rsidR="00C136ED"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    </w:t>
                            </w:r>
                            <w:r w:rsidR="009C24B6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C136ED"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c)</w:t>
                            </w:r>
                            <w:r w:rsid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100x15</w:t>
                            </w:r>
                            <w:r w:rsidR="00C136ED"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 </w:t>
                            </w:r>
                            <w:r w:rsidR="008D1B0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</w:t>
                            </w:r>
                            <w:r w:rsidR="009C24B6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</w:t>
                            </w:r>
                            <w:r w:rsidR="008D1B0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d) 20x65</w:t>
                            </w:r>
                          </w:p>
                          <w:p w14:paraId="5241FFC3" w14:textId="48FDB7AA" w:rsidR="008D1B0D" w:rsidRDefault="008D1B0D" w:rsidP="00C136ED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487BD26B" w14:textId="51442EA8" w:rsidR="008D1B0D" w:rsidRDefault="008D1B0D" w:rsidP="00C136ED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3FBED06D" w14:textId="48A90744" w:rsidR="008D1B0D" w:rsidRPr="00C136ED" w:rsidRDefault="008D1B0D" w:rsidP="00C136ED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</w:t>
                            </w:r>
                            <w:r w:rsidR="009C24B6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9C24B6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e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) 80x12   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ab/>
                              <w:t xml:space="preserve">      </w:t>
                            </w:r>
                            <w:r w:rsidR="009C24B6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f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)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16x20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  </w:t>
                            </w:r>
                            <w:r w:rsidR="009C24B6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  g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)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36x30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</w:t>
                            </w:r>
                            <w:r w:rsidR="009C24B6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</w:t>
                            </w:r>
                            <w:r w:rsidR="009C24B6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h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) 240x25</w:t>
                            </w:r>
                          </w:p>
                          <w:p w14:paraId="7267FC3C" w14:textId="5E35535E" w:rsidR="006D5FBF" w:rsidRDefault="00C136ED" w:rsidP="0011074F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    </w:t>
                            </w:r>
                          </w:p>
                          <w:p w14:paraId="11B78FB4" w14:textId="77777777" w:rsidR="006D5FBF" w:rsidRDefault="006D5FBF" w:rsidP="006D5FBF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4663C575" w14:textId="7C9AE2A1" w:rsidR="006D5FBF" w:rsidRDefault="006D5FBF" w:rsidP="006D5FBF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5CF5457B" w14:textId="77777777" w:rsidR="006D5FBF" w:rsidRDefault="006D5FBF" w:rsidP="006D5FBF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538B8704" w14:textId="77777777" w:rsidR="006D5FBF" w:rsidRDefault="006D5FBF" w:rsidP="006D5FBF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60DAB873" w14:textId="77777777" w:rsidR="006D5FBF" w:rsidRPr="006D5FBF" w:rsidRDefault="006D5FBF" w:rsidP="006D5FBF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19BB0" id="Rectángulo 30" o:spid="_x0000_s1027" style="position:absolute;left:0;text-align:left;margin-left:0;margin-top:7.65pt;width:518pt;height:176pt;z-index:-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" fillcolor="#c3f7fd" strokecolor="#1f4d78 [1604]" strokeweight="1pt">
                <v:textbox>
                  <w:txbxContent>
                    <w:p w14:paraId="191A6B27" w14:textId="41E2EC58" w:rsidR="006D5FBF" w:rsidRDefault="006D5FBF" w:rsidP="0011074F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  <w:r w:rsidRPr="006D5FBF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RESUELVE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:</w:t>
                      </w:r>
                    </w:p>
                    <w:p w14:paraId="541E0482" w14:textId="2C3F97A0" w:rsidR="00C136ED" w:rsidRDefault="006D5FBF" w:rsidP="00C136ED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a)</w:t>
                      </w:r>
                      <w:r w:rsidR="0008128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19x37</w:t>
                      </w:r>
                      <w:r w:rsid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</w:t>
                      </w:r>
                      <w:r w:rsid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ab/>
                        <w:t xml:space="preserve">      </w:t>
                      </w:r>
                      <w:r w:rsidR="00C136ED"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b)</w:t>
                      </w:r>
                      <w:r w:rsid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50x24</w:t>
                      </w:r>
                      <w:r w:rsidR="00C136ED"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      </w:t>
                      </w:r>
                      <w:r w:rsidR="009C24B6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="00C136ED"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c)</w:t>
                      </w:r>
                      <w:r w:rsid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100x15</w:t>
                      </w:r>
                      <w:r w:rsidR="00C136ED"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   </w:t>
                      </w:r>
                      <w:r w:rsidR="008D1B0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</w:t>
                      </w:r>
                      <w:r w:rsidR="009C24B6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</w:t>
                      </w:r>
                      <w:r w:rsidR="008D1B0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d) 20x65</w:t>
                      </w:r>
                    </w:p>
                    <w:p w14:paraId="5241FFC3" w14:textId="48FDB7AA" w:rsidR="008D1B0D" w:rsidRDefault="008D1B0D" w:rsidP="00C136ED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487BD26B" w14:textId="51442EA8" w:rsidR="008D1B0D" w:rsidRDefault="008D1B0D" w:rsidP="00C136ED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3FBED06D" w14:textId="48A90744" w:rsidR="008D1B0D" w:rsidRPr="00C136ED" w:rsidRDefault="008D1B0D" w:rsidP="00C136ED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</w:t>
                      </w:r>
                      <w:r w:rsidR="009C24B6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="009C24B6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e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) 80x12  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ab/>
                        <w:t xml:space="preserve">      </w:t>
                      </w:r>
                      <w:r w:rsidR="009C24B6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f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)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16x20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    </w:t>
                      </w:r>
                      <w:r w:rsidR="009C24B6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    g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)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36x30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</w:t>
                      </w:r>
                      <w:r w:rsidR="009C24B6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</w:t>
                      </w:r>
                      <w:r w:rsidR="009C24B6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  h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) 240x25</w:t>
                      </w:r>
                    </w:p>
                    <w:p w14:paraId="7267FC3C" w14:textId="5E35535E" w:rsidR="006D5FBF" w:rsidRDefault="00C136ED" w:rsidP="0011074F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      </w:t>
                      </w:r>
                    </w:p>
                    <w:p w14:paraId="11B78FB4" w14:textId="77777777" w:rsidR="006D5FBF" w:rsidRDefault="006D5FBF" w:rsidP="006D5FBF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4663C575" w14:textId="7C9AE2A1" w:rsidR="006D5FBF" w:rsidRDefault="006D5FBF" w:rsidP="006D5FBF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5CF5457B" w14:textId="77777777" w:rsidR="006D5FBF" w:rsidRDefault="006D5FBF" w:rsidP="006D5FBF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538B8704" w14:textId="77777777" w:rsidR="006D5FBF" w:rsidRDefault="006D5FBF" w:rsidP="006D5FBF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60DAB873" w14:textId="77777777" w:rsidR="006D5FBF" w:rsidRPr="006D5FBF" w:rsidRDefault="006D5FBF" w:rsidP="006D5FBF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0F7F18" w14:textId="3A904212" w:rsidR="00494E82" w:rsidRDefault="00494E82" w:rsidP="00392477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</w:p>
    <w:p w14:paraId="225632FB" w14:textId="77777777" w:rsidR="00494E82" w:rsidRPr="00494E82" w:rsidRDefault="00494E82" w:rsidP="00494E82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5C2C2852" w14:textId="77777777" w:rsidR="00494E82" w:rsidRPr="00494E82" w:rsidRDefault="00494E82" w:rsidP="00494E82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02F06005" w14:textId="77777777" w:rsidR="00494E82" w:rsidRPr="00494E82" w:rsidRDefault="00494E82" w:rsidP="00494E82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549F6ACC" w14:textId="77777777" w:rsidR="00494E82" w:rsidRPr="00494E82" w:rsidRDefault="00494E82" w:rsidP="00494E82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2647DDCD" w14:textId="77777777" w:rsidR="00494E82" w:rsidRPr="00494E82" w:rsidRDefault="00494E82" w:rsidP="00494E82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6FCCE4A4" w14:textId="77777777" w:rsidR="00494E82" w:rsidRPr="00494E82" w:rsidRDefault="00494E82" w:rsidP="00494E82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33A277BB" w14:textId="77777777" w:rsidR="00494E82" w:rsidRPr="00494E82" w:rsidRDefault="00494E82" w:rsidP="00494E82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502048BF" w14:textId="06318990" w:rsidR="00494E82" w:rsidRPr="00494E82" w:rsidRDefault="00494E82" w:rsidP="00494E82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1951EC16" w14:textId="77777777" w:rsidR="00494E82" w:rsidRPr="00494E82" w:rsidRDefault="00494E82" w:rsidP="00494E82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44225C0E" w14:textId="77777777" w:rsidR="00494E82" w:rsidRPr="00494E82" w:rsidRDefault="00494E82" w:rsidP="00494E82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28CC77A2" w14:textId="77777777" w:rsidR="00494E82" w:rsidRPr="00494E82" w:rsidRDefault="00494E82" w:rsidP="00494E82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4B439211" w14:textId="1D441CD7" w:rsidR="00494E82" w:rsidRPr="000C68EE" w:rsidRDefault="00494E82" w:rsidP="00494E82">
      <w:pPr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202ADFD4" w14:textId="5A254E5D" w:rsidR="00392477" w:rsidRDefault="000C68EE" w:rsidP="00494E82">
      <w:pPr>
        <w:rPr>
          <w:rFonts w:asciiTheme="majorHAnsi" w:eastAsiaTheme="minorHAnsi" w:hAnsiTheme="majorHAnsi" w:cstheme="minorBidi"/>
          <w:b/>
          <w:i/>
          <w:sz w:val="28"/>
          <w:szCs w:val="22"/>
          <w:lang w:eastAsia="en-US"/>
        </w:rPr>
      </w:pPr>
      <w:r w:rsidRPr="000C68EE">
        <w:rPr>
          <w:rFonts w:asciiTheme="majorHAnsi" w:eastAsiaTheme="minorHAnsi" w:hAnsiTheme="majorHAnsi" w:cstheme="minorBidi"/>
          <w:b/>
          <w:i/>
          <w:sz w:val="28"/>
          <w:szCs w:val="22"/>
          <w:lang w:eastAsia="en-US"/>
        </w:rPr>
        <w:t>3-. EL MÉTODO DE LA CAJA.</w:t>
      </w:r>
    </w:p>
    <w:p w14:paraId="643C3D4B" w14:textId="77777777" w:rsidR="00BA722C" w:rsidRPr="00BA722C" w:rsidRDefault="00BA722C" w:rsidP="00494E82">
      <w:pPr>
        <w:rPr>
          <w:rFonts w:asciiTheme="majorHAnsi" w:eastAsiaTheme="minorHAnsi" w:hAnsiTheme="majorHAnsi" w:cstheme="minorBidi"/>
          <w:b/>
          <w:i/>
          <w:sz w:val="18"/>
          <w:szCs w:val="22"/>
          <w:lang w:eastAsia="en-US"/>
        </w:rPr>
      </w:pPr>
    </w:p>
    <w:p w14:paraId="336447BD" w14:textId="77777777" w:rsidR="00135E76" w:rsidRDefault="00D30128" w:rsidP="00D30128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szCs w:val="22"/>
          <w:lang w:eastAsia="en-US"/>
        </w:rPr>
        <w:t>Este consiste en descomponer</w:t>
      </w:r>
      <w:r w:rsidRPr="00D30128">
        <w:rPr>
          <w:rFonts w:asciiTheme="majorHAnsi" w:eastAsiaTheme="minorHAnsi" w:hAnsiTheme="majorHAnsi" w:cstheme="minorBidi"/>
          <w:szCs w:val="22"/>
          <w:lang w:eastAsia="en-US"/>
        </w:rPr>
        <w:t xml:space="preserve"> los números en potencias de 10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. </w:t>
      </w:r>
    </w:p>
    <w:p w14:paraId="6EE97082" w14:textId="77777777" w:rsidR="00135E76" w:rsidRDefault="00135E76" w:rsidP="00D30128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</w:p>
    <w:p w14:paraId="29C404F0" w14:textId="73A229B0" w:rsidR="00D30128" w:rsidRDefault="00D30128" w:rsidP="00D30128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 w:rsidRPr="001B794F">
        <w:rPr>
          <w:rFonts w:asciiTheme="majorHAnsi" w:eastAsiaTheme="minorHAnsi" w:hAnsiTheme="majorHAnsi" w:cstheme="minorBidi"/>
          <w:b/>
          <w:szCs w:val="22"/>
          <w:lang w:eastAsia="en-US"/>
        </w:rPr>
        <w:t>Por ejemplo</w:t>
      </w:r>
      <w:r>
        <w:rPr>
          <w:rFonts w:asciiTheme="majorHAnsi" w:eastAsiaTheme="minorHAnsi" w:hAnsiTheme="majorHAnsi" w:cstheme="minorBidi"/>
          <w:szCs w:val="22"/>
          <w:lang w:eastAsia="en-US"/>
        </w:rPr>
        <w:t>, el</w:t>
      </w:r>
      <w:r w:rsidRPr="00D30128">
        <w:rPr>
          <w:rFonts w:asciiTheme="majorHAnsi" w:eastAsiaTheme="minorHAnsi" w:hAnsiTheme="majorHAnsi" w:cstheme="minorBidi"/>
          <w:b/>
          <w:szCs w:val="22"/>
          <w:lang w:eastAsia="en-US"/>
        </w:rPr>
        <w:t xml:space="preserve"> </w:t>
      </w:r>
      <w:r w:rsidRPr="00FB2F20">
        <w:rPr>
          <w:rFonts w:asciiTheme="majorHAnsi" w:eastAsiaTheme="minorHAnsi" w:hAnsiTheme="majorHAnsi" w:cstheme="minorBidi"/>
          <w:b/>
          <w:sz w:val="28"/>
          <w:szCs w:val="22"/>
          <w:lang w:eastAsia="en-US"/>
        </w:rPr>
        <w:t xml:space="preserve">78x53 </w:t>
      </w:r>
      <w:r w:rsidRPr="00D30128">
        <w:rPr>
          <w:rFonts w:asciiTheme="majorHAnsi" w:eastAsiaTheme="minorHAnsi" w:hAnsiTheme="majorHAnsi" w:cstheme="minorBidi"/>
          <w:szCs w:val="22"/>
          <w:lang w:eastAsia="en-US"/>
        </w:rPr>
        <w:t xml:space="preserve">(70 + 8 y 50 + 3), multiplicamos 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los </w:t>
      </w:r>
      <w:r w:rsidR="00135E76">
        <w:rPr>
          <w:rFonts w:asciiTheme="majorHAnsi" w:eastAsiaTheme="minorHAnsi" w:hAnsiTheme="majorHAnsi" w:cstheme="minorBidi"/>
          <w:szCs w:val="22"/>
          <w:lang w:eastAsia="en-US"/>
        </w:rPr>
        <w:t>números que se muestra en la tabla</w:t>
      </w:r>
      <w:r w:rsidRPr="00D30128">
        <w:rPr>
          <w:rFonts w:asciiTheme="majorHAnsi" w:eastAsiaTheme="minorHAnsi" w:hAnsiTheme="majorHAnsi" w:cstheme="minorBidi"/>
          <w:szCs w:val="22"/>
          <w:lang w:eastAsia="en-US"/>
        </w:rPr>
        <w:t xml:space="preserve"> y luego sumamos todos los productos que nos han dado: 3500 + 400 + 210 + 24 = </w:t>
      </w:r>
      <w:r w:rsidRPr="00E31512">
        <w:rPr>
          <w:rFonts w:asciiTheme="majorHAnsi" w:eastAsiaTheme="minorHAnsi" w:hAnsiTheme="majorHAnsi" w:cstheme="minorBidi"/>
          <w:b/>
          <w:szCs w:val="22"/>
          <w:lang w:eastAsia="en-US"/>
        </w:rPr>
        <w:t>4134</w:t>
      </w:r>
    </w:p>
    <w:p w14:paraId="2F26449E" w14:textId="590FA2F7" w:rsidR="00135E76" w:rsidRDefault="00135E76" w:rsidP="00D30128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83840" behindDoc="1" locked="0" layoutInCell="1" allowOverlap="1" wp14:anchorId="431E13A4" wp14:editId="4A47788A">
            <wp:simplePos x="0" y="0"/>
            <wp:positionH relativeFrom="column">
              <wp:posOffset>1496695</wp:posOffset>
            </wp:positionH>
            <wp:positionV relativeFrom="paragraph">
              <wp:posOffset>67945</wp:posOffset>
            </wp:positionV>
            <wp:extent cx="2698115" cy="885825"/>
            <wp:effectExtent l="0" t="0" r="6985" b="9525"/>
            <wp:wrapTight wrapText="bothSides">
              <wp:wrapPolygon edited="0">
                <wp:start x="0" y="0"/>
                <wp:lineTo x="0" y="21368"/>
                <wp:lineTo x="21503" y="21368"/>
                <wp:lineTo x="21503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B84E7" w14:textId="07974301" w:rsidR="00135E76" w:rsidRDefault="00135E76" w:rsidP="00D30128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</w:p>
    <w:p w14:paraId="50F23928" w14:textId="35D2112F" w:rsidR="00135E76" w:rsidRDefault="00135E76" w:rsidP="00D30128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</w:p>
    <w:p w14:paraId="56EA12A9" w14:textId="6CDACE62" w:rsidR="00135E76" w:rsidRDefault="00135E76" w:rsidP="00D30128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</w:p>
    <w:p w14:paraId="212C8282" w14:textId="43978746" w:rsidR="00135E76" w:rsidRDefault="00135E76" w:rsidP="00D30128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</w:p>
    <w:p w14:paraId="272D5E4D" w14:textId="0676C268" w:rsidR="00135E76" w:rsidRDefault="00620FBC" w:rsidP="00D30128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b/>
          <w:noProof/>
          <w:sz w:val="28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7DCB628" wp14:editId="15EC253C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6578600" cy="3473450"/>
                <wp:effectExtent l="0" t="0" r="12700" b="1270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0" cy="3473450"/>
                        </a:xfrm>
                        <a:prstGeom prst="rect">
                          <a:avLst/>
                        </a:prstGeom>
                        <a:solidFill>
                          <a:srgbClr val="EDE0F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87434" w14:textId="77777777" w:rsidR="00135E76" w:rsidRDefault="00135E76" w:rsidP="00135E76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  <w:r w:rsidRPr="006D5FBF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RESUELVE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:</w:t>
                            </w:r>
                          </w:p>
                          <w:p w14:paraId="62BEB58C" w14:textId="04205613" w:rsidR="00135E76" w:rsidRDefault="00135E76" w:rsidP="00135E76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a) 35x42    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ab/>
                              <w:t xml:space="preserve">      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b)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27x93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c)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44x28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 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d) 42x71</w:t>
                            </w:r>
                          </w:p>
                          <w:p w14:paraId="4947A0B6" w14:textId="77777777" w:rsidR="00135E76" w:rsidRDefault="00135E76" w:rsidP="00135E76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5BED52B0" w14:textId="24471CB0" w:rsidR="00135E76" w:rsidRDefault="00135E76" w:rsidP="00135E76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57244B40" w14:textId="77777777" w:rsidR="00620FBC" w:rsidRDefault="00620FBC" w:rsidP="00135E76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2B075DBC" w14:textId="77777777" w:rsidR="00620FBC" w:rsidRDefault="00620FBC" w:rsidP="00135E76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3A8A0B58" w14:textId="652CBDEE" w:rsidR="00135E76" w:rsidRPr="00C136ED" w:rsidRDefault="00135E76" w:rsidP="00135E76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e) 83x46   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ab/>
                              <w:t xml:space="preserve">      f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)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66x18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  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  g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)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52x79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h) 70x35</w:t>
                            </w:r>
                          </w:p>
                          <w:p w14:paraId="5CE20DE7" w14:textId="77777777" w:rsidR="00135E76" w:rsidRDefault="00135E76" w:rsidP="00135E76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    </w:t>
                            </w:r>
                          </w:p>
                          <w:p w14:paraId="673C3613" w14:textId="03F4A6B1" w:rsidR="00135E76" w:rsidRDefault="00135E76" w:rsidP="00135E76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5BAB8D18" w14:textId="5F50C5C8" w:rsidR="00620FBC" w:rsidRDefault="00620FBC" w:rsidP="00135E76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38C0715C" w14:textId="49C998E2" w:rsidR="00620FBC" w:rsidRDefault="00620FBC" w:rsidP="00135E76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55FAF45C" w14:textId="77777777" w:rsidR="00620FBC" w:rsidRDefault="00620FBC" w:rsidP="00135E76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0BF36AF8" w14:textId="77777777" w:rsidR="00135E76" w:rsidRDefault="00135E76" w:rsidP="00135E76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145B6D6F" w14:textId="77777777" w:rsidR="00135E76" w:rsidRDefault="00135E76" w:rsidP="00135E76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1281FDCA" w14:textId="77777777" w:rsidR="00135E76" w:rsidRDefault="00135E76" w:rsidP="00135E76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1FF1E648" w14:textId="77777777" w:rsidR="00135E76" w:rsidRPr="006D5FBF" w:rsidRDefault="00135E76" w:rsidP="00135E76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CB628" id="Rectángulo 32" o:spid="_x0000_s1028" style="position:absolute;left:0;text-align:left;margin-left:0;margin-top:14.6pt;width:518pt;height:273.5pt;z-index:-251630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" fillcolor="#ede0fc" strokecolor="#1f4d78 [1604]" strokeweight="1pt">
                <v:textbox>
                  <w:txbxContent>
                    <w:p w14:paraId="1AE87434" w14:textId="77777777" w:rsidR="00135E76" w:rsidRDefault="00135E76" w:rsidP="00135E76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  <w:r w:rsidRPr="006D5FBF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RESUELVE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:</w:t>
                      </w:r>
                    </w:p>
                    <w:p w14:paraId="62BEB58C" w14:textId="04205613" w:rsidR="00135E76" w:rsidRDefault="00135E76" w:rsidP="00135E76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a)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35x42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ab/>
                        <w:t xml:space="preserve">      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b)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27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x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93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     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c)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44x28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  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d) 42x71</w:t>
                      </w:r>
                    </w:p>
                    <w:p w14:paraId="4947A0B6" w14:textId="77777777" w:rsidR="00135E76" w:rsidRDefault="00135E76" w:rsidP="00135E76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5BED52B0" w14:textId="24471CB0" w:rsidR="00135E76" w:rsidRDefault="00135E76" w:rsidP="00135E76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57244B40" w14:textId="77777777" w:rsidR="00620FBC" w:rsidRDefault="00620FBC" w:rsidP="00135E76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2B075DBC" w14:textId="77777777" w:rsidR="00620FBC" w:rsidRDefault="00620FBC" w:rsidP="00135E76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3A8A0B58" w14:textId="652CBDEE" w:rsidR="00135E76" w:rsidRPr="00C136ED" w:rsidRDefault="00135E76" w:rsidP="00135E76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e)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83x46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ab/>
                        <w:t xml:space="preserve">      f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)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6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6x18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   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    g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)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52x79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  h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) 70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x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3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5</w:t>
                      </w:r>
                    </w:p>
                    <w:p w14:paraId="5CE20DE7" w14:textId="77777777" w:rsidR="00135E76" w:rsidRDefault="00135E76" w:rsidP="00135E76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      </w:t>
                      </w:r>
                    </w:p>
                    <w:p w14:paraId="673C3613" w14:textId="03F4A6B1" w:rsidR="00135E76" w:rsidRDefault="00135E76" w:rsidP="00135E76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5BAB8D18" w14:textId="5F50C5C8" w:rsidR="00620FBC" w:rsidRDefault="00620FBC" w:rsidP="00135E76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38C0715C" w14:textId="49C998E2" w:rsidR="00620FBC" w:rsidRDefault="00620FBC" w:rsidP="00135E76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55FAF45C" w14:textId="77777777" w:rsidR="00620FBC" w:rsidRDefault="00620FBC" w:rsidP="00135E76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0BF36AF8" w14:textId="77777777" w:rsidR="00135E76" w:rsidRDefault="00135E76" w:rsidP="00135E76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145B6D6F" w14:textId="77777777" w:rsidR="00135E76" w:rsidRDefault="00135E76" w:rsidP="00135E76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1281FDCA" w14:textId="77777777" w:rsidR="00135E76" w:rsidRDefault="00135E76" w:rsidP="00135E76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1FF1E648" w14:textId="77777777" w:rsidR="00135E76" w:rsidRPr="006D5FBF" w:rsidRDefault="00135E76" w:rsidP="00135E76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EAB9D8" w14:textId="48F29900" w:rsidR="00201813" w:rsidRDefault="00201813" w:rsidP="00D30128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</w:p>
    <w:p w14:paraId="71772284" w14:textId="77777777" w:rsidR="00201813" w:rsidRP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39D3E6EF" w14:textId="77777777" w:rsidR="00201813" w:rsidRP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27C4D45B" w14:textId="77777777" w:rsidR="00201813" w:rsidRP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168FDCE3" w14:textId="77777777" w:rsidR="00201813" w:rsidRP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7C84D145" w14:textId="77777777" w:rsidR="00201813" w:rsidRP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28AF783B" w14:textId="77777777" w:rsidR="00201813" w:rsidRP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2F4877DA" w14:textId="77777777" w:rsidR="00201813" w:rsidRP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25B123F6" w14:textId="77777777" w:rsidR="00201813" w:rsidRP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548DEEB9" w14:textId="77777777" w:rsidR="00201813" w:rsidRP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40A67649" w14:textId="77777777" w:rsidR="00201813" w:rsidRP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2B832EFE" w14:textId="77777777" w:rsidR="00201813" w:rsidRP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5F8392BE" w14:textId="77777777" w:rsidR="00201813" w:rsidRP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2AE756C9" w14:textId="77777777" w:rsidR="00201813" w:rsidRP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7CF43C06" w14:textId="77777777" w:rsidR="00201813" w:rsidRP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2F21ADF0" w14:textId="77777777" w:rsidR="00201813" w:rsidRP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280E6D5A" w14:textId="77777777" w:rsidR="00201813" w:rsidRP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1DE45E82" w14:textId="4C85DB87" w:rsidR="00201813" w:rsidRDefault="00201813" w:rsidP="00201813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4643AEF9" w14:textId="2D9C53A2" w:rsidR="00135E76" w:rsidRDefault="00135E76" w:rsidP="00201813">
      <w:pPr>
        <w:jc w:val="right"/>
        <w:rPr>
          <w:rFonts w:asciiTheme="majorHAnsi" w:eastAsiaTheme="minorHAnsi" w:hAnsiTheme="majorHAnsi" w:cstheme="minorBidi"/>
          <w:szCs w:val="22"/>
          <w:lang w:eastAsia="en-US"/>
        </w:rPr>
      </w:pPr>
    </w:p>
    <w:p w14:paraId="61414B23" w14:textId="20EC5D07" w:rsidR="00201813" w:rsidRDefault="00201813" w:rsidP="00201813">
      <w:pPr>
        <w:jc w:val="right"/>
        <w:rPr>
          <w:rFonts w:asciiTheme="majorHAnsi" w:eastAsiaTheme="minorHAnsi" w:hAnsiTheme="majorHAnsi" w:cstheme="minorBidi"/>
          <w:szCs w:val="22"/>
          <w:lang w:eastAsia="en-US"/>
        </w:rPr>
      </w:pPr>
    </w:p>
    <w:p w14:paraId="27A063F8" w14:textId="77777777" w:rsidR="00E31512" w:rsidRDefault="00E31512" w:rsidP="00201813">
      <w:pPr>
        <w:rPr>
          <w:rFonts w:asciiTheme="majorHAnsi" w:eastAsiaTheme="minorHAnsi" w:hAnsiTheme="majorHAnsi" w:cstheme="minorBidi"/>
          <w:b/>
          <w:i/>
          <w:sz w:val="28"/>
          <w:szCs w:val="22"/>
          <w:lang w:eastAsia="en-US"/>
        </w:rPr>
      </w:pPr>
    </w:p>
    <w:p w14:paraId="4B81F81E" w14:textId="77777777" w:rsidR="00E31512" w:rsidRDefault="00E31512" w:rsidP="00201813">
      <w:pPr>
        <w:rPr>
          <w:rFonts w:asciiTheme="majorHAnsi" w:eastAsiaTheme="minorHAnsi" w:hAnsiTheme="majorHAnsi" w:cstheme="minorBidi"/>
          <w:b/>
          <w:i/>
          <w:sz w:val="28"/>
          <w:szCs w:val="22"/>
          <w:lang w:eastAsia="en-US"/>
        </w:rPr>
      </w:pPr>
    </w:p>
    <w:p w14:paraId="48A41497" w14:textId="77777777" w:rsidR="00E31512" w:rsidRDefault="00E31512" w:rsidP="00201813">
      <w:pPr>
        <w:rPr>
          <w:rFonts w:asciiTheme="majorHAnsi" w:eastAsiaTheme="minorHAnsi" w:hAnsiTheme="majorHAnsi" w:cstheme="minorBidi"/>
          <w:b/>
          <w:i/>
          <w:sz w:val="28"/>
          <w:szCs w:val="22"/>
          <w:lang w:eastAsia="en-US"/>
        </w:rPr>
      </w:pPr>
    </w:p>
    <w:p w14:paraId="53E976E3" w14:textId="77777777" w:rsidR="00E31512" w:rsidRDefault="00E31512" w:rsidP="00201813">
      <w:pPr>
        <w:rPr>
          <w:rFonts w:asciiTheme="majorHAnsi" w:eastAsiaTheme="minorHAnsi" w:hAnsiTheme="majorHAnsi" w:cstheme="minorBidi"/>
          <w:b/>
          <w:i/>
          <w:sz w:val="28"/>
          <w:szCs w:val="22"/>
          <w:lang w:eastAsia="en-US"/>
        </w:rPr>
      </w:pPr>
    </w:p>
    <w:p w14:paraId="26B98AD2" w14:textId="75D71A64" w:rsidR="00201813" w:rsidRPr="00BA722C" w:rsidRDefault="00BA722C" w:rsidP="00201813">
      <w:pPr>
        <w:rPr>
          <w:rFonts w:asciiTheme="majorHAnsi" w:eastAsiaTheme="minorHAnsi" w:hAnsiTheme="majorHAnsi" w:cstheme="minorBidi"/>
          <w:b/>
          <w:i/>
          <w:sz w:val="28"/>
          <w:szCs w:val="22"/>
          <w:lang w:eastAsia="en-US"/>
        </w:rPr>
      </w:pPr>
      <w:r w:rsidRPr="00BA722C">
        <w:rPr>
          <w:rFonts w:asciiTheme="majorHAnsi" w:eastAsiaTheme="minorHAnsi" w:hAnsiTheme="majorHAnsi" w:cstheme="minorBidi"/>
          <w:b/>
          <w:i/>
          <w:sz w:val="28"/>
          <w:szCs w:val="22"/>
          <w:lang w:eastAsia="en-US"/>
        </w:rPr>
        <w:lastRenderedPageBreak/>
        <w:t>4-. MÉTODO HINDÚ.</w:t>
      </w:r>
    </w:p>
    <w:p w14:paraId="62A95E18" w14:textId="476B2043" w:rsidR="005621AB" w:rsidRDefault="005621AB" w:rsidP="00201813">
      <w:pPr>
        <w:rPr>
          <w:rFonts w:asciiTheme="majorHAnsi" w:eastAsiaTheme="minorHAnsi" w:hAnsiTheme="majorHAnsi" w:cstheme="minorBidi"/>
          <w:b/>
          <w:sz w:val="20"/>
          <w:szCs w:val="22"/>
          <w:lang w:eastAsia="en-US"/>
        </w:rPr>
      </w:pPr>
    </w:p>
    <w:p w14:paraId="0E367FC9" w14:textId="2F841947" w:rsidR="00FB2F20" w:rsidRDefault="00FB2F20" w:rsidP="00FB2F20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szCs w:val="22"/>
          <w:lang w:eastAsia="en-US"/>
        </w:rPr>
        <w:t xml:space="preserve">Consiste en </w:t>
      </w:r>
      <w:r w:rsidRPr="00FB2F20">
        <w:rPr>
          <w:rFonts w:asciiTheme="majorHAnsi" w:eastAsiaTheme="minorHAnsi" w:hAnsiTheme="majorHAnsi" w:cstheme="minorBidi"/>
          <w:szCs w:val="22"/>
          <w:lang w:eastAsia="en-US"/>
        </w:rPr>
        <w:t xml:space="preserve">una tabla, </w:t>
      </w:r>
      <w:r>
        <w:rPr>
          <w:rFonts w:asciiTheme="majorHAnsi" w:eastAsiaTheme="minorHAnsi" w:hAnsiTheme="majorHAnsi" w:cstheme="minorBidi"/>
          <w:szCs w:val="22"/>
          <w:lang w:eastAsia="en-US"/>
        </w:rPr>
        <w:t>que tiene forma</w:t>
      </w:r>
      <w:r w:rsidRPr="00FB2F20">
        <w:rPr>
          <w:rFonts w:asciiTheme="majorHAnsi" w:eastAsiaTheme="minorHAnsi" w:hAnsiTheme="majorHAnsi" w:cstheme="minorBidi"/>
          <w:szCs w:val="22"/>
          <w:lang w:eastAsia="en-US"/>
        </w:rPr>
        <w:t xml:space="preserve"> cuadrada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 o rectangular dependiendo de la cantidad de dígitos que tenga el </w:t>
      </w:r>
      <w:r w:rsidRPr="00FB2F20">
        <w:rPr>
          <w:rFonts w:asciiTheme="majorHAnsi" w:eastAsiaTheme="minorHAnsi" w:hAnsiTheme="majorHAnsi" w:cstheme="minorBidi"/>
          <w:szCs w:val="22"/>
          <w:lang w:eastAsia="en-US"/>
        </w:rPr>
        <w:t>multiplicando y del multi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plicador. </w:t>
      </w:r>
      <w:r w:rsidR="001B794F">
        <w:rPr>
          <w:rFonts w:asciiTheme="majorHAnsi" w:eastAsiaTheme="minorHAnsi" w:hAnsiTheme="majorHAnsi" w:cstheme="minorBidi"/>
          <w:szCs w:val="22"/>
          <w:lang w:eastAsia="en-US"/>
        </w:rPr>
        <w:t>Los datos se colocan como se muestra en la imagen.</w:t>
      </w:r>
    </w:p>
    <w:p w14:paraId="3D76B8AE" w14:textId="6750DF54" w:rsidR="00FB2F20" w:rsidRPr="00FB2F20" w:rsidRDefault="00322778" w:rsidP="00FB2F20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86912" behindDoc="1" locked="0" layoutInCell="1" allowOverlap="1" wp14:anchorId="3DC71F48" wp14:editId="14666F20">
            <wp:simplePos x="0" y="0"/>
            <wp:positionH relativeFrom="margin">
              <wp:posOffset>1567180</wp:posOffset>
            </wp:positionH>
            <wp:positionV relativeFrom="paragraph">
              <wp:posOffset>30480</wp:posOffset>
            </wp:positionV>
            <wp:extent cx="1352550" cy="817880"/>
            <wp:effectExtent l="0" t="0" r="0" b="1270"/>
            <wp:wrapTight wrapText="bothSides">
              <wp:wrapPolygon edited="0">
                <wp:start x="0" y="0"/>
                <wp:lineTo x="0" y="21130"/>
                <wp:lineTo x="21296" y="21130"/>
                <wp:lineTo x="21296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444F3" w14:textId="1439D23A" w:rsidR="00CA5C8E" w:rsidRDefault="00CA5C8E" w:rsidP="00CA5C8E">
      <w:pPr>
        <w:jc w:val="both"/>
        <w:rPr>
          <w:rFonts w:asciiTheme="majorHAnsi" w:eastAsiaTheme="minorHAnsi" w:hAnsiTheme="majorHAnsi" w:cstheme="minorBidi"/>
          <w:b/>
          <w:sz w:val="28"/>
          <w:szCs w:val="22"/>
          <w:lang w:eastAsia="en-US"/>
        </w:rPr>
      </w:pPr>
      <w:r w:rsidRPr="001B794F">
        <w:rPr>
          <w:rFonts w:asciiTheme="majorHAnsi" w:eastAsiaTheme="minorHAnsi" w:hAnsiTheme="majorHAnsi" w:cstheme="minorBidi"/>
          <w:b/>
          <w:szCs w:val="22"/>
          <w:lang w:eastAsia="en-US"/>
        </w:rPr>
        <w:t>Por ejemplo: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 </w:t>
      </w:r>
      <w:r>
        <w:rPr>
          <w:rFonts w:asciiTheme="majorHAnsi" w:eastAsiaTheme="minorHAnsi" w:hAnsiTheme="majorHAnsi" w:cstheme="minorBidi"/>
          <w:b/>
          <w:sz w:val="28"/>
          <w:szCs w:val="22"/>
          <w:lang w:eastAsia="en-US"/>
        </w:rPr>
        <w:t>532</w:t>
      </w:r>
      <w:r w:rsidRPr="00FB2F20">
        <w:rPr>
          <w:rFonts w:asciiTheme="majorHAnsi" w:eastAsiaTheme="minorHAnsi" w:hAnsiTheme="majorHAnsi" w:cstheme="minorBidi"/>
          <w:b/>
          <w:sz w:val="28"/>
          <w:szCs w:val="22"/>
          <w:lang w:eastAsia="en-US"/>
        </w:rPr>
        <w:t xml:space="preserve"> x 1</w:t>
      </w:r>
      <w:r>
        <w:rPr>
          <w:rFonts w:asciiTheme="majorHAnsi" w:eastAsiaTheme="minorHAnsi" w:hAnsiTheme="majorHAnsi" w:cstheme="minorBidi"/>
          <w:b/>
          <w:sz w:val="28"/>
          <w:szCs w:val="22"/>
          <w:lang w:eastAsia="en-US"/>
        </w:rPr>
        <w:t>8</w:t>
      </w:r>
    </w:p>
    <w:p w14:paraId="1CCC06E7" w14:textId="1395725C" w:rsidR="00E62E15" w:rsidRPr="00322778" w:rsidRDefault="00E62E15" w:rsidP="00CA5C8E">
      <w:pPr>
        <w:jc w:val="both"/>
        <w:rPr>
          <w:rFonts w:ascii="Segoe UI" w:hAnsi="Segoe UI" w:cs="Segoe UI"/>
          <w:b/>
          <w:bCs/>
          <w:color w:val="2C2F34"/>
          <w:sz w:val="16"/>
          <w:szCs w:val="27"/>
          <w:shd w:val="clear" w:color="auto" w:fill="FFFFFF"/>
        </w:rPr>
      </w:pPr>
    </w:p>
    <w:p w14:paraId="68EBB0E1" w14:textId="0357F0E7" w:rsidR="00FB2F20" w:rsidRPr="001B794F" w:rsidRDefault="00FB2F20" w:rsidP="00201813">
      <w:pPr>
        <w:rPr>
          <w:rFonts w:asciiTheme="majorHAnsi" w:eastAsiaTheme="minorHAnsi" w:hAnsiTheme="majorHAnsi" w:cstheme="minorBidi"/>
          <w:sz w:val="18"/>
          <w:szCs w:val="22"/>
          <w:lang w:eastAsia="en-US"/>
        </w:rPr>
      </w:pPr>
    </w:p>
    <w:p w14:paraId="3C037907" w14:textId="1292BB2C" w:rsidR="00FB2F20" w:rsidRDefault="003D55E6" w:rsidP="005621AB">
      <w:pPr>
        <w:jc w:val="both"/>
        <w:rPr>
          <w:rFonts w:asciiTheme="majorHAnsi" w:eastAsiaTheme="minorHAnsi" w:hAnsiTheme="majorHAnsi" w:cstheme="minorBidi"/>
          <w:b/>
          <w:bCs/>
          <w:szCs w:val="22"/>
          <w:lang w:eastAsia="en-US"/>
        </w:rPr>
      </w:pPr>
      <w:r>
        <w:rPr>
          <w:rFonts w:asciiTheme="majorHAnsi" w:eastAsiaTheme="minorHAnsi" w:hAnsiTheme="majorHAnsi" w:cstheme="minorBidi"/>
          <w:b/>
          <w:bCs/>
          <w:szCs w:val="22"/>
          <w:lang w:eastAsia="en-US"/>
        </w:rPr>
        <w:t>Pasos:</w:t>
      </w:r>
    </w:p>
    <w:p w14:paraId="6696B532" w14:textId="3097B4C7" w:rsidR="003D55E6" w:rsidRPr="0043280E" w:rsidRDefault="003D55E6" w:rsidP="005621AB">
      <w:pPr>
        <w:jc w:val="both"/>
        <w:rPr>
          <w:rFonts w:asciiTheme="majorHAnsi" w:eastAsiaTheme="minorHAnsi" w:hAnsiTheme="majorHAnsi" w:cstheme="minorBidi"/>
          <w:b/>
          <w:bCs/>
          <w:sz w:val="14"/>
          <w:szCs w:val="22"/>
          <w:lang w:eastAsia="en-US"/>
        </w:rPr>
      </w:pPr>
    </w:p>
    <w:p w14:paraId="234351B3" w14:textId="4555DEE9" w:rsidR="003D55E6" w:rsidRDefault="00322778" w:rsidP="005621AB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szCs w:val="22"/>
          <w:lang w:eastAsia="en-US"/>
        </w:rPr>
        <w:t>1) Rellena</w:t>
      </w:r>
      <w:r w:rsidR="003D55E6" w:rsidRPr="003D55E6">
        <w:rPr>
          <w:rFonts w:asciiTheme="majorHAnsi" w:eastAsiaTheme="minorHAnsi" w:hAnsiTheme="majorHAnsi" w:cstheme="minorBidi"/>
          <w:szCs w:val="22"/>
          <w:lang w:eastAsia="en-US"/>
        </w:rPr>
        <w:t xml:space="preserve"> la tabla con los productos 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obtenidos del multiplicador por el multiplicando. </w:t>
      </w:r>
      <w:r w:rsidR="003D55E6" w:rsidRPr="003D55E6">
        <w:rPr>
          <w:rFonts w:asciiTheme="majorHAnsi" w:eastAsiaTheme="minorHAnsi" w:hAnsiTheme="majorHAnsi" w:cstheme="minorBidi"/>
          <w:szCs w:val="22"/>
          <w:lang w:eastAsia="en-US"/>
        </w:rPr>
        <w:t>El dígito de la izquierda (</w:t>
      </w:r>
      <w:r w:rsidR="003D55E6" w:rsidRPr="00322778">
        <w:rPr>
          <w:rFonts w:asciiTheme="majorHAnsi" w:eastAsiaTheme="minorHAnsi" w:hAnsiTheme="majorHAnsi" w:cstheme="minorBidi"/>
          <w:b/>
          <w:szCs w:val="22"/>
          <w:lang w:eastAsia="en-US"/>
        </w:rPr>
        <w:t>decenas</w:t>
      </w:r>
      <w:r w:rsidR="003D55E6" w:rsidRPr="003D55E6">
        <w:rPr>
          <w:rFonts w:asciiTheme="majorHAnsi" w:eastAsiaTheme="minorHAnsi" w:hAnsiTheme="majorHAnsi" w:cstheme="minorBidi"/>
          <w:szCs w:val="22"/>
          <w:lang w:eastAsia="en-US"/>
        </w:rPr>
        <w:t>) se coloca en la subdivisión de arriba y el dígito de la derecha (</w:t>
      </w:r>
      <w:r w:rsidR="003D55E6" w:rsidRPr="00322778">
        <w:rPr>
          <w:rFonts w:asciiTheme="majorHAnsi" w:eastAsiaTheme="minorHAnsi" w:hAnsiTheme="majorHAnsi" w:cstheme="minorBidi"/>
          <w:b/>
          <w:szCs w:val="22"/>
          <w:lang w:eastAsia="en-US"/>
        </w:rPr>
        <w:t>unidades</w:t>
      </w:r>
      <w:r w:rsidR="003D55E6" w:rsidRPr="003D55E6">
        <w:rPr>
          <w:rFonts w:asciiTheme="majorHAnsi" w:eastAsiaTheme="minorHAnsi" w:hAnsiTheme="majorHAnsi" w:cstheme="minorBidi"/>
          <w:szCs w:val="22"/>
          <w:lang w:eastAsia="en-US"/>
        </w:rPr>
        <w:t xml:space="preserve">) se coloca en la subdivisión de abajo. </w:t>
      </w:r>
      <w:r>
        <w:rPr>
          <w:rFonts w:asciiTheme="majorHAnsi" w:eastAsiaTheme="minorHAnsi" w:hAnsiTheme="majorHAnsi" w:cstheme="minorBidi"/>
          <w:szCs w:val="22"/>
          <w:lang w:eastAsia="en-US"/>
        </w:rPr>
        <w:t>Si hay un solo dígito, coloca</w:t>
      </w:r>
      <w:r w:rsidR="003D55E6" w:rsidRPr="003D55E6">
        <w:rPr>
          <w:rFonts w:asciiTheme="majorHAnsi" w:eastAsiaTheme="minorHAnsi" w:hAnsiTheme="majorHAnsi" w:cstheme="minorBidi"/>
          <w:szCs w:val="22"/>
          <w:lang w:eastAsia="en-US"/>
        </w:rPr>
        <w:t xml:space="preserve"> un cero en la subdivisión de arriba (decenas).</w:t>
      </w:r>
    </w:p>
    <w:p w14:paraId="1351121C" w14:textId="0145FDDC" w:rsidR="003D55E6" w:rsidRPr="001B794F" w:rsidRDefault="003D55E6" w:rsidP="005621AB">
      <w:pPr>
        <w:jc w:val="both"/>
        <w:rPr>
          <w:rFonts w:asciiTheme="majorHAnsi" w:eastAsiaTheme="minorHAnsi" w:hAnsiTheme="majorHAnsi" w:cstheme="minorBidi"/>
          <w:sz w:val="36"/>
          <w:szCs w:val="22"/>
          <w:lang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87936" behindDoc="1" locked="0" layoutInCell="1" allowOverlap="1" wp14:anchorId="4A42552C" wp14:editId="229884DC">
            <wp:simplePos x="0" y="0"/>
            <wp:positionH relativeFrom="margin">
              <wp:posOffset>43180</wp:posOffset>
            </wp:positionH>
            <wp:positionV relativeFrom="paragraph">
              <wp:posOffset>92075</wp:posOffset>
            </wp:positionV>
            <wp:extent cx="1714500" cy="969010"/>
            <wp:effectExtent l="0" t="0" r="0" b="2540"/>
            <wp:wrapTight wrapText="bothSides">
              <wp:wrapPolygon edited="0">
                <wp:start x="0" y="0"/>
                <wp:lineTo x="0" y="21232"/>
                <wp:lineTo x="21360" y="21232"/>
                <wp:lineTo x="21360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E9958" w14:textId="6BBF24C5" w:rsidR="00FB2F20" w:rsidRPr="003D55E6" w:rsidRDefault="003D55E6" w:rsidP="005621AB">
      <w:pPr>
        <w:jc w:val="both"/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</w:pPr>
      <w:r w:rsidRPr="003D55E6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>1x2=</w:t>
      </w:r>
      <w:r w:rsidR="00322778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>0</w:t>
      </w:r>
      <w:r w:rsidRPr="003D55E6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 xml:space="preserve">2   </w:t>
      </w:r>
      <w:r w:rsidRPr="003D55E6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ab/>
      </w:r>
      <w:r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 xml:space="preserve">         </w:t>
      </w:r>
      <w:r w:rsidRPr="003D55E6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 xml:space="preserve"> 1x3=</w:t>
      </w:r>
      <w:r w:rsidR="00322778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>0</w:t>
      </w:r>
      <w:r w:rsidRPr="003D55E6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 xml:space="preserve">3    </w:t>
      </w:r>
      <w:r w:rsidR="00322778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 xml:space="preserve">   </w:t>
      </w:r>
      <w:r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 xml:space="preserve">  </w:t>
      </w:r>
      <w:r w:rsidR="001E3528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 xml:space="preserve">  </w:t>
      </w:r>
      <w:r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 xml:space="preserve">  </w:t>
      </w:r>
      <w:r w:rsidRPr="003D55E6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ab/>
        <w:t>1x5=</w:t>
      </w:r>
      <w:r w:rsidR="00322778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>0</w:t>
      </w:r>
      <w:r w:rsidRPr="003D55E6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>5</w:t>
      </w:r>
    </w:p>
    <w:p w14:paraId="25A8053A" w14:textId="08B5941F" w:rsidR="00721143" w:rsidRDefault="003D55E6" w:rsidP="005621AB">
      <w:pPr>
        <w:jc w:val="both"/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</w:pPr>
      <w:r w:rsidRPr="003D55E6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 xml:space="preserve">8x2=16         </w:t>
      </w:r>
      <w:r w:rsidR="001B794F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 xml:space="preserve">    </w:t>
      </w:r>
      <w:r w:rsidRPr="003D55E6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 xml:space="preserve"> 8x3=24        </w:t>
      </w:r>
      <w:r w:rsidR="001E3528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 xml:space="preserve">        </w:t>
      </w:r>
      <w:r w:rsidRPr="003D55E6">
        <w:rPr>
          <w:rFonts w:asciiTheme="majorHAnsi" w:eastAsiaTheme="minorHAnsi" w:hAnsiTheme="majorHAnsi" w:cstheme="minorBidi"/>
          <w:b/>
          <w:sz w:val="36"/>
          <w:szCs w:val="22"/>
          <w:lang w:eastAsia="en-US"/>
        </w:rPr>
        <w:t xml:space="preserve">    8x5=40</w:t>
      </w:r>
    </w:p>
    <w:p w14:paraId="383DB490" w14:textId="6658B88A" w:rsidR="00721143" w:rsidRDefault="00F243C4" w:rsidP="00721143">
      <w:pPr>
        <w:rPr>
          <w:rFonts w:asciiTheme="majorHAnsi" w:eastAsiaTheme="minorHAnsi" w:hAnsiTheme="majorHAnsi" w:cstheme="minorBidi"/>
          <w:sz w:val="36"/>
          <w:szCs w:val="22"/>
          <w:lang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88960" behindDoc="1" locked="0" layoutInCell="1" allowOverlap="1" wp14:anchorId="3476704C" wp14:editId="2D1F183B">
            <wp:simplePos x="0" y="0"/>
            <wp:positionH relativeFrom="margin">
              <wp:posOffset>5110480</wp:posOffset>
            </wp:positionH>
            <wp:positionV relativeFrom="paragraph">
              <wp:posOffset>124460</wp:posOffset>
            </wp:positionV>
            <wp:extent cx="1581150" cy="927735"/>
            <wp:effectExtent l="0" t="0" r="0" b="5715"/>
            <wp:wrapTight wrapText="bothSides">
              <wp:wrapPolygon edited="0">
                <wp:start x="0" y="0"/>
                <wp:lineTo x="0" y="21290"/>
                <wp:lineTo x="21340" y="21290"/>
                <wp:lineTo x="21340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B9F34" w14:textId="280B8405" w:rsidR="001E3528" w:rsidRDefault="001B794F" w:rsidP="00721143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89984" behindDoc="1" locked="0" layoutInCell="1" allowOverlap="1" wp14:anchorId="7D671066" wp14:editId="62C9F019">
            <wp:simplePos x="0" y="0"/>
            <wp:positionH relativeFrom="margin">
              <wp:posOffset>3275330</wp:posOffset>
            </wp:positionH>
            <wp:positionV relativeFrom="paragraph">
              <wp:posOffset>467995</wp:posOffset>
            </wp:positionV>
            <wp:extent cx="1631950" cy="1129030"/>
            <wp:effectExtent l="0" t="0" r="6350" b="0"/>
            <wp:wrapTight wrapText="bothSides">
              <wp:wrapPolygon edited="0">
                <wp:start x="0" y="0"/>
                <wp:lineTo x="0" y="21138"/>
                <wp:lineTo x="21432" y="21138"/>
                <wp:lineTo x="21432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143" w:rsidRPr="00721143">
        <w:rPr>
          <w:rFonts w:asciiTheme="majorHAnsi" w:eastAsiaTheme="minorHAnsi" w:hAnsiTheme="majorHAnsi" w:cstheme="minorBidi"/>
          <w:szCs w:val="22"/>
          <w:lang w:eastAsia="en-US"/>
        </w:rPr>
        <w:t xml:space="preserve">2) </w:t>
      </w:r>
      <w:r w:rsidR="001E3528">
        <w:rPr>
          <w:rFonts w:asciiTheme="majorHAnsi" w:eastAsiaTheme="minorHAnsi" w:hAnsiTheme="majorHAnsi" w:cstheme="minorBidi"/>
          <w:szCs w:val="22"/>
          <w:lang w:eastAsia="en-US"/>
        </w:rPr>
        <w:t xml:space="preserve">Suma </w:t>
      </w:r>
      <w:r w:rsidR="00721143" w:rsidRPr="00721143">
        <w:rPr>
          <w:rFonts w:asciiTheme="majorHAnsi" w:eastAsiaTheme="minorHAnsi" w:hAnsiTheme="majorHAnsi" w:cstheme="minorBidi"/>
          <w:szCs w:val="22"/>
          <w:lang w:eastAsia="en-US"/>
        </w:rPr>
        <w:t xml:space="preserve">los números </w:t>
      </w:r>
      <w:r w:rsidR="001E3528">
        <w:rPr>
          <w:rFonts w:asciiTheme="majorHAnsi" w:eastAsiaTheme="minorHAnsi" w:hAnsiTheme="majorHAnsi" w:cstheme="minorBidi"/>
          <w:szCs w:val="22"/>
          <w:lang w:eastAsia="en-US"/>
        </w:rPr>
        <w:t xml:space="preserve">en forma diagonal como se muestra en la imagen (de derecha </w:t>
      </w:r>
      <w:r w:rsidR="008A2DC8" w:rsidRPr="008A2DC8">
        <w:rPr>
          <w:rFonts w:asciiTheme="majorHAnsi" w:eastAsiaTheme="minorHAnsi" w:hAnsiTheme="majorHAnsi" w:cstheme="minorBidi"/>
          <w:szCs w:val="22"/>
          <w:lang w:eastAsia="en-US"/>
        </w:rPr>
        <w:t>a izquierda</w:t>
      </w:r>
      <w:r w:rsidR="001E3528">
        <w:rPr>
          <w:rFonts w:asciiTheme="majorHAnsi" w:eastAsiaTheme="minorHAnsi" w:hAnsiTheme="majorHAnsi" w:cstheme="minorBidi"/>
          <w:szCs w:val="22"/>
          <w:lang w:eastAsia="en-US"/>
        </w:rPr>
        <w:t>). Si en una suma por diagonal hay una reserva la llevaremos a la siguiente diagonal.</w:t>
      </w:r>
    </w:p>
    <w:p w14:paraId="25E65FEB" w14:textId="16EA53DB" w:rsidR="008A2DC8" w:rsidRPr="0043280E" w:rsidRDefault="008A2DC8" w:rsidP="00721143">
      <w:pPr>
        <w:jc w:val="both"/>
        <w:rPr>
          <w:rFonts w:asciiTheme="majorHAnsi" w:eastAsiaTheme="minorHAnsi" w:hAnsiTheme="majorHAnsi" w:cstheme="minorBidi"/>
          <w:sz w:val="18"/>
          <w:szCs w:val="22"/>
          <w:lang w:eastAsia="en-US"/>
        </w:rPr>
      </w:pPr>
    </w:p>
    <w:p w14:paraId="4FB3CB3C" w14:textId="782BDECA" w:rsidR="008A2DC8" w:rsidRDefault="008A2DC8" w:rsidP="00721143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szCs w:val="22"/>
          <w:lang w:eastAsia="en-US"/>
        </w:rPr>
        <w:t xml:space="preserve">3) </w:t>
      </w:r>
      <w:r w:rsidR="00022A0A">
        <w:rPr>
          <w:rFonts w:asciiTheme="majorHAnsi" w:eastAsiaTheme="minorHAnsi" w:hAnsiTheme="majorHAnsi" w:cstheme="minorBidi"/>
          <w:szCs w:val="22"/>
          <w:lang w:eastAsia="en-US"/>
        </w:rPr>
        <w:t>El producto</w:t>
      </w:r>
      <w:r w:rsidRPr="008A2DC8">
        <w:rPr>
          <w:rFonts w:asciiTheme="majorHAnsi" w:eastAsiaTheme="minorHAnsi" w:hAnsiTheme="majorHAnsi" w:cstheme="minorBidi"/>
          <w:szCs w:val="22"/>
          <w:lang w:eastAsia="en-US"/>
        </w:rPr>
        <w:t xml:space="preserve"> se lee de arriba a abajo y de izquierda</w:t>
      </w:r>
      <w:r w:rsidR="00022A0A">
        <w:rPr>
          <w:rFonts w:asciiTheme="majorHAnsi" w:eastAsiaTheme="minorHAnsi" w:hAnsiTheme="majorHAnsi" w:cstheme="minorBidi"/>
          <w:szCs w:val="22"/>
          <w:lang w:eastAsia="en-US"/>
        </w:rPr>
        <w:t xml:space="preserve"> a derecha.</w:t>
      </w:r>
    </w:p>
    <w:p w14:paraId="1A005B62" w14:textId="3000C17C" w:rsidR="00F243C4" w:rsidRDefault="00F243C4" w:rsidP="00721143">
      <w:pPr>
        <w:jc w:val="both"/>
        <w:rPr>
          <w:rFonts w:asciiTheme="majorHAnsi" w:eastAsiaTheme="minorHAnsi" w:hAnsiTheme="majorHAnsi" w:cstheme="minorBidi"/>
          <w:szCs w:val="22"/>
          <w:lang w:eastAsia="en-US"/>
        </w:rPr>
      </w:pPr>
    </w:p>
    <w:p w14:paraId="6632414C" w14:textId="77777777" w:rsidR="00F243C4" w:rsidRPr="0043280E" w:rsidRDefault="00F243C4" w:rsidP="00F243C4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</w:p>
    <w:p w14:paraId="76A930E6" w14:textId="2AB5E41F" w:rsidR="00F243C4" w:rsidRPr="001B794F" w:rsidRDefault="00F243C4" w:rsidP="00F243C4">
      <w:pPr>
        <w:rPr>
          <w:rFonts w:asciiTheme="majorHAnsi" w:eastAsiaTheme="minorHAnsi" w:hAnsiTheme="majorHAnsi" w:cstheme="minorBidi"/>
          <w:sz w:val="10"/>
          <w:szCs w:val="22"/>
          <w:lang w:eastAsia="en-US"/>
        </w:rPr>
      </w:pPr>
    </w:p>
    <w:p w14:paraId="67B82D7C" w14:textId="3C7F30E5" w:rsidR="00F243C4" w:rsidRPr="00F243C4" w:rsidRDefault="007274B7" w:rsidP="00F243C4">
      <w:pPr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b/>
          <w:noProof/>
          <w:sz w:val="28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D444E26" wp14:editId="4E6CC015">
                <wp:simplePos x="0" y="0"/>
                <wp:positionH relativeFrom="margin">
                  <wp:align>left</wp:align>
                </wp:positionH>
                <wp:positionV relativeFrom="paragraph">
                  <wp:posOffset>161925</wp:posOffset>
                </wp:positionV>
                <wp:extent cx="6578600" cy="1841500"/>
                <wp:effectExtent l="0" t="0" r="12700" b="2540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0" cy="1841500"/>
                        </a:xfrm>
                        <a:prstGeom prst="rect">
                          <a:avLst/>
                        </a:prstGeom>
                        <a:solidFill>
                          <a:srgbClr val="FFC1C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D05F1" w14:textId="77777777" w:rsidR="00F243C4" w:rsidRDefault="00F243C4" w:rsidP="00F243C4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  <w:r w:rsidRPr="006D5FBF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RESUELVE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:</w:t>
                            </w:r>
                          </w:p>
                          <w:p w14:paraId="62C9AADE" w14:textId="27B398F8" w:rsidR="00F243C4" w:rsidRDefault="00F243C4" w:rsidP="00F243C4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a)</w:t>
                            </w:r>
                            <w:r w:rsidR="00327618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472x</w:t>
                            </w:r>
                            <w:r w:rsidR="00A23F6A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31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ab/>
                              <w:t xml:space="preserve">      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b)</w:t>
                            </w:r>
                            <w:r w:rsidR="00A23F6A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74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x</w:t>
                            </w:r>
                            <w:r w:rsidR="00A23F6A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63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c)</w:t>
                            </w:r>
                            <w:r w:rsidR="00A23F6A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5933x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5</w:t>
                            </w:r>
                            <w:r w:rsidR="00A23F6A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6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 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</w:t>
                            </w:r>
                            <w:r w:rsidR="00A23F6A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d) 841x27</w:t>
                            </w:r>
                          </w:p>
                          <w:p w14:paraId="6DACE8F4" w14:textId="77777777" w:rsidR="00F243C4" w:rsidRDefault="00F243C4" w:rsidP="00F243C4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1D71BE78" w14:textId="77777777" w:rsidR="00F243C4" w:rsidRDefault="00F243C4" w:rsidP="00F243C4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235A0DEA" w14:textId="1C5E9DFC" w:rsidR="001B794F" w:rsidRDefault="00F243C4" w:rsidP="00A55CA3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</w:t>
                            </w:r>
                          </w:p>
                          <w:p w14:paraId="25A96D5C" w14:textId="77777777" w:rsidR="00F243C4" w:rsidRDefault="00F243C4" w:rsidP="00F243C4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6FD52D46" w14:textId="77777777" w:rsidR="00F243C4" w:rsidRDefault="00F243C4" w:rsidP="00F243C4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6036C1E0" w14:textId="77777777" w:rsidR="00F243C4" w:rsidRDefault="00F243C4" w:rsidP="00F243C4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2FB89A7F" w14:textId="77777777" w:rsidR="00F243C4" w:rsidRPr="006D5FBF" w:rsidRDefault="00F243C4" w:rsidP="00F243C4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44E26" id="Rectángulo 38" o:spid="_x0000_s1029" style="position:absolute;margin-left:0;margin-top:12.75pt;width:518pt;height:145pt;z-index:-251624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" fillcolor="#ffc1c1" strokecolor="#1f4d78 [1604]" strokeweight="1pt">
                <v:textbox>
                  <w:txbxContent>
                    <w:p w14:paraId="22AD05F1" w14:textId="77777777" w:rsidR="00F243C4" w:rsidRDefault="00F243C4" w:rsidP="00F243C4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  <w:r w:rsidRPr="006D5FBF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RESUELVE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:</w:t>
                      </w:r>
                    </w:p>
                    <w:p w14:paraId="62C9AADE" w14:textId="27B398F8" w:rsidR="00F243C4" w:rsidRDefault="00F243C4" w:rsidP="00F243C4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a)</w:t>
                      </w:r>
                      <w:r w:rsidR="00327618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472x</w:t>
                      </w:r>
                      <w:r w:rsidR="00A23F6A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31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ab/>
                        <w:t xml:space="preserve">      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b)</w:t>
                      </w:r>
                      <w:r w:rsidR="00A23F6A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74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x</w:t>
                      </w:r>
                      <w:r w:rsidR="00A23F6A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63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     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c)</w:t>
                      </w:r>
                      <w:r w:rsidR="00A23F6A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5933x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5</w:t>
                      </w:r>
                      <w:r w:rsidR="00A23F6A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6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  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</w:t>
                      </w:r>
                      <w:r w:rsidR="00A23F6A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d) 841x27</w:t>
                      </w:r>
                    </w:p>
                    <w:p w14:paraId="6DACE8F4" w14:textId="77777777" w:rsidR="00F243C4" w:rsidRDefault="00F243C4" w:rsidP="00F243C4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1D71BE78" w14:textId="77777777" w:rsidR="00F243C4" w:rsidRDefault="00F243C4" w:rsidP="00F243C4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235A0DEA" w14:textId="1C5E9DFC" w:rsidR="001B794F" w:rsidRDefault="00F243C4" w:rsidP="00A55CA3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</w:t>
                      </w:r>
                    </w:p>
                    <w:p w14:paraId="25A96D5C" w14:textId="77777777" w:rsidR="00F243C4" w:rsidRDefault="00F243C4" w:rsidP="00F243C4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6FD52D46" w14:textId="77777777" w:rsidR="00F243C4" w:rsidRDefault="00F243C4" w:rsidP="00F243C4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6036C1E0" w14:textId="77777777" w:rsidR="00F243C4" w:rsidRDefault="00F243C4" w:rsidP="00F243C4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2FB89A7F" w14:textId="77777777" w:rsidR="00F243C4" w:rsidRPr="006D5FBF" w:rsidRDefault="00F243C4" w:rsidP="00F243C4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2F78F2" w14:textId="6FAE41E5" w:rsidR="00F243C4" w:rsidRDefault="00F243C4" w:rsidP="00F243C4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1D856CD6" w14:textId="6ED35560" w:rsidR="00F243C4" w:rsidRDefault="00F243C4" w:rsidP="00F243C4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551BE607" w14:textId="77777777" w:rsidR="00F61F5F" w:rsidRDefault="00F61F5F" w:rsidP="00F243C4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2A54888A" w14:textId="77777777" w:rsidR="00F61F5F" w:rsidRDefault="00F61F5F" w:rsidP="00F243C4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0806E27D" w14:textId="77777777" w:rsidR="00F61F5F" w:rsidRDefault="00F61F5F" w:rsidP="00F243C4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0B2B8C69" w14:textId="77777777" w:rsidR="00F61F5F" w:rsidRDefault="00F61F5F" w:rsidP="00F243C4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20B65810" w14:textId="77777777" w:rsidR="00F61F5F" w:rsidRDefault="00F61F5F" w:rsidP="00F243C4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0E5D0EF8" w14:textId="77777777" w:rsidR="00F61F5F" w:rsidRDefault="00F61F5F" w:rsidP="00F243C4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2313F991" w14:textId="77777777" w:rsidR="00F61F5F" w:rsidRDefault="00F61F5F" w:rsidP="00F243C4">
      <w:pPr>
        <w:rPr>
          <w:rFonts w:asciiTheme="majorHAnsi" w:eastAsiaTheme="minorHAnsi" w:hAnsiTheme="majorHAnsi" w:cstheme="minorBidi"/>
          <w:szCs w:val="22"/>
          <w:lang w:eastAsia="en-US"/>
        </w:rPr>
      </w:pPr>
    </w:p>
    <w:p w14:paraId="6ED32348" w14:textId="3D11D0C7" w:rsidR="001B794F" w:rsidRPr="00A55CA3" w:rsidRDefault="001B794F" w:rsidP="00F243C4">
      <w:pPr>
        <w:rPr>
          <w:rFonts w:asciiTheme="majorHAnsi" w:eastAsiaTheme="minorHAnsi" w:hAnsiTheme="majorHAnsi" w:cstheme="minorBidi"/>
          <w:color w:val="FF0000"/>
          <w:sz w:val="18"/>
          <w:szCs w:val="22"/>
          <w:lang w:eastAsia="en-US"/>
        </w:rPr>
      </w:pPr>
    </w:p>
    <w:p w14:paraId="78592635" w14:textId="14046292" w:rsidR="001B794F" w:rsidRPr="0043280E" w:rsidRDefault="001B794F" w:rsidP="00F243C4">
      <w:pPr>
        <w:rPr>
          <w:rFonts w:asciiTheme="majorHAnsi" w:eastAsiaTheme="minorHAnsi" w:hAnsiTheme="majorHAnsi" w:cstheme="minorBidi"/>
          <w:color w:val="FF0000"/>
          <w:sz w:val="10"/>
          <w:szCs w:val="22"/>
          <w:lang w:eastAsia="en-US"/>
        </w:rPr>
      </w:pPr>
    </w:p>
    <w:p w14:paraId="3F649A8F" w14:textId="59930FB4" w:rsidR="00A55CA3" w:rsidRDefault="001B794F" w:rsidP="00F243C4">
      <w:pPr>
        <w:rPr>
          <w:rFonts w:asciiTheme="majorHAnsi" w:eastAsiaTheme="minorHAnsi" w:hAnsiTheme="majorHAnsi" w:cstheme="minorBidi"/>
          <w:b/>
          <w:i/>
          <w:sz w:val="28"/>
          <w:szCs w:val="22"/>
          <w:lang w:eastAsia="en-US"/>
        </w:rPr>
      </w:pPr>
      <w:r w:rsidRPr="00BA722C">
        <w:rPr>
          <w:rFonts w:asciiTheme="majorHAnsi" w:eastAsiaTheme="minorHAnsi" w:hAnsiTheme="majorHAnsi" w:cstheme="minorBidi"/>
          <w:b/>
          <w:i/>
          <w:sz w:val="28"/>
          <w:szCs w:val="22"/>
          <w:lang w:eastAsia="en-US"/>
        </w:rPr>
        <w:t xml:space="preserve">4-. MÉTODO </w:t>
      </w:r>
      <w:r>
        <w:rPr>
          <w:rFonts w:asciiTheme="majorHAnsi" w:eastAsiaTheme="minorHAnsi" w:hAnsiTheme="majorHAnsi" w:cstheme="minorBidi"/>
          <w:b/>
          <w:i/>
          <w:sz w:val="28"/>
          <w:szCs w:val="22"/>
          <w:lang w:eastAsia="en-US"/>
        </w:rPr>
        <w:t>POR DESCOMPOSICIÓN.</w:t>
      </w:r>
    </w:p>
    <w:p w14:paraId="018B6369" w14:textId="0541010F" w:rsidR="00F61F5F" w:rsidRPr="0043280E" w:rsidRDefault="00F61F5F" w:rsidP="00F243C4">
      <w:pPr>
        <w:rPr>
          <w:rFonts w:asciiTheme="majorHAnsi" w:eastAsiaTheme="minorHAnsi" w:hAnsiTheme="majorHAnsi" w:cstheme="minorBidi"/>
          <w:color w:val="FF0000"/>
          <w:sz w:val="14"/>
          <w:szCs w:val="22"/>
          <w:lang w:eastAsia="en-US"/>
        </w:rPr>
      </w:pPr>
    </w:p>
    <w:p w14:paraId="288632EB" w14:textId="093FDA99" w:rsidR="00F61F5F" w:rsidRPr="00216673" w:rsidRDefault="00216673" w:rsidP="00F243C4">
      <w:pPr>
        <w:rPr>
          <w:rFonts w:asciiTheme="majorHAnsi" w:eastAsiaTheme="minorHAnsi" w:hAnsiTheme="majorHAnsi" w:cstheme="minorBidi"/>
          <w:b/>
          <w:szCs w:val="22"/>
          <w:lang w:eastAsia="en-US"/>
        </w:rPr>
      </w:pPr>
      <w:r w:rsidRPr="00216673">
        <w:rPr>
          <w:rFonts w:asciiTheme="majorHAnsi" w:eastAsiaTheme="minorHAnsi" w:hAnsiTheme="majorHAnsi" w:cstheme="minorBidi"/>
          <w:b/>
          <w:szCs w:val="22"/>
          <w:lang w:eastAsia="en-US"/>
        </w:rPr>
        <w:t>Ejemplo 1:</w:t>
      </w:r>
      <w:r w:rsidR="0043280E">
        <w:rPr>
          <w:rFonts w:asciiTheme="majorHAnsi" w:eastAsiaTheme="minorHAnsi" w:hAnsiTheme="majorHAnsi" w:cstheme="minorBidi"/>
          <w:b/>
          <w:szCs w:val="22"/>
          <w:lang w:eastAsia="en-US"/>
        </w:rPr>
        <w:t xml:space="preserve"> </w:t>
      </w:r>
      <w:r w:rsidR="0043280E">
        <w:rPr>
          <w:rFonts w:asciiTheme="majorHAnsi" w:eastAsiaTheme="minorHAnsi" w:hAnsiTheme="majorHAnsi" w:cstheme="minorBidi"/>
          <w:b/>
          <w:szCs w:val="22"/>
          <w:lang w:eastAsia="en-US"/>
        </w:rPr>
        <w:tab/>
      </w:r>
      <w:r w:rsidR="0043280E">
        <w:rPr>
          <w:rFonts w:asciiTheme="majorHAnsi" w:eastAsiaTheme="minorHAnsi" w:hAnsiTheme="majorHAnsi" w:cstheme="minorBidi"/>
          <w:b/>
          <w:szCs w:val="22"/>
          <w:lang w:eastAsia="en-US"/>
        </w:rPr>
        <w:tab/>
      </w:r>
      <w:r w:rsidR="0043280E">
        <w:rPr>
          <w:rFonts w:asciiTheme="majorHAnsi" w:eastAsiaTheme="minorHAnsi" w:hAnsiTheme="majorHAnsi" w:cstheme="minorBidi"/>
          <w:b/>
          <w:szCs w:val="22"/>
          <w:lang w:eastAsia="en-US"/>
        </w:rPr>
        <w:tab/>
      </w:r>
      <w:r w:rsidR="0043280E">
        <w:rPr>
          <w:rFonts w:asciiTheme="majorHAnsi" w:eastAsiaTheme="minorHAnsi" w:hAnsiTheme="majorHAnsi" w:cstheme="minorBidi"/>
          <w:b/>
          <w:szCs w:val="22"/>
          <w:lang w:eastAsia="en-US"/>
        </w:rPr>
        <w:tab/>
      </w:r>
      <w:r w:rsidR="0043280E">
        <w:rPr>
          <w:rFonts w:asciiTheme="majorHAnsi" w:eastAsiaTheme="minorHAnsi" w:hAnsiTheme="majorHAnsi" w:cstheme="minorBidi"/>
          <w:b/>
          <w:szCs w:val="22"/>
          <w:lang w:eastAsia="en-US"/>
        </w:rPr>
        <w:tab/>
      </w:r>
      <w:r w:rsidR="0043280E">
        <w:rPr>
          <w:rFonts w:asciiTheme="majorHAnsi" w:eastAsiaTheme="minorHAnsi" w:hAnsiTheme="majorHAnsi" w:cstheme="minorBidi"/>
          <w:b/>
          <w:szCs w:val="22"/>
          <w:lang w:eastAsia="en-US"/>
        </w:rPr>
        <w:tab/>
      </w:r>
      <w:r w:rsidR="0043280E">
        <w:rPr>
          <w:rFonts w:asciiTheme="majorHAnsi" w:eastAsiaTheme="minorHAnsi" w:hAnsiTheme="majorHAnsi" w:cstheme="minorBidi"/>
          <w:b/>
          <w:szCs w:val="22"/>
          <w:lang w:eastAsia="en-US"/>
        </w:rPr>
        <w:tab/>
        <w:t xml:space="preserve">  </w:t>
      </w:r>
      <w:r>
        <w:rPr>
          <w:rFonts w:asciiTheme="majorHAnsi" w:eastAsiaTheme="minorHAnsi" w:hAnsiTheme="majorHAnsi" w:cstheme="minorBidi"/>
          <w:b/>
          <w:szCs w:val="22"/>
          <w:lang w:eastAsia="en-US"/>
        </w:rPr>
        <w:t xml:space="preserve"> </w:t>
      </w:r>
      <w:r w:rsidR="0043280E" w:rsidRPr="0043280E">
        <w:rPr>
          <w:rFonts w:asciiTheme="majorHAnsi" w:eastAsiaTheme="minorHAnsi" w:hAnsiTheme="majorHAnsi" w:cstheme="minorBidi"/>
          <w:b/>
          <w:szCs w:val="22"/>
          <w:lang w:eastAsia="en-US"/>
        </w:rPr>
        <w:t>Ejemplo 2:</w:t>
      </w:r>
      <w:r w:rsidR="0043280E" w:rsidRPr="00E446F8">
        <w:rPr>
          <w:rFonts w:asciiTheme="majorHAnsi" w:eastAsiaTheme="minorHAnsi" w:hAnsiTheme="majorHAnsi" w:cstheme="minorBidi"/>
          <w:color w:val="FF0000"/>
          <w:szCs w:val="22"/>
          <w:lang w:eastAsia="en-US"/>
        </w:rPr>
        <w:t xml:space="preserve">               </w:t>
      </w:r>
    </w:p>
    <w:p w14:paraId="05FBB4DB" w14:textId="77777777" w:rsidR="00F61F5F" w:rsidRPr="0043280E" w:rsidRDefault="00F61F5F" w:rsidP="00F243C4">
      <w:pPr>
        <w:rPr>
          <w:rFonts w:asciiTheme="majorHAnsi" w:eastAsiaTheme="minorHAnsi" w:hAnsiTheme="majorHAnsi" w:cstheme="minorBidi"/>
          <w:color w:val="FF0000"/>
          <w:sz w:val="14"/>
          <w:szCs w:val="22"/>
          <w:lang w:eastAsia="en-US"/>
        </w:rPr>
      </w:pPr>
    </w:p>
    <w:p w14:paraId="7B01F6A7" w14:textId="0C8A9040" w:rsidR="00216673" w:rsidRPr="0043280E" w:rsidRDefault="0043280E" w:rsidP="0043280E">
      <w:pPr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color w:val="FF0000"/>
          <w:szCs w:val="22"/>
          <w:lang w:eastAsia="en-US"/>
        </w:rPr>
        <w:t xml:space="preserve">             </w:t>
      </w:r>
      <w:r w:rsidR="00216673">
        <w:rPr>
          <w:rFonts w:asciiTheme="majorHAnsi" w:eastAsiaTheme="minorHAnsi" w:hAnsiTheme="majorHAnsi" w:cstheme="minorBidi"/>
          <w:szCs w:val="22"/>
          <w:lang w:eastAsia="en-US"/>
        </w:rPr>
        <w:t xml:space="preserve">35 </w:t>
      </w:r>
      <w:r w:rsidR="00F61F5F" w:rsidRPr="00216673">
        <w:rPr>
          <w:rFonts w:asciiTheme="majorHAnsi" w:eastAsiaTheme="minorHAnsi" w:hAnsiTheme="majorHAnsi" w:cstheme="minorBidi"/>
          <w:szCs w:val="22"/>
          <w:lang w:eastAsia="en-US"/>
        </w:rPr>
        <w:t>x 2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 </w:t>
      </w:r>
      <w:r w:rsidR="00F61F5F" w:rsidRPr="00216673">
        <w:rPr>
          <w:rFonts w:asciiTheme="majorHAnsi" w:eastAsiaTheme="minorHAnsi" w:hAnsiTheme="majorHAnsi" w:cstheme="minorBidi"/>
          <w:szCs w:val="22"/>
          <w:lang w:eastAsia="en-US"/>
        </w:rPr>
        <w:t xml:space="preserve"> =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     </w:t>
      </w:r>
      <w:r>
        <w:rPr>
          <w:rFonts w:asciiTheme="majorHAnsi" w:eastAsiaTheme="minorHAnsi" w:hAnsiTheme="majorHAnsi" w:cstheme="minorBidi"/>
          <w:szCs w:val="22"/>
          <w:lang w:eastAsia="en-US"/>
        </w:rPr>
        <w:t>( 30 + 5)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 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 x 2</w:t>
      </w:r>
      <w:r>
        <w:rPr>
          <w:rFonts w:asciiTheme="majorHAnsi" w:eastAsiaTheme="minorHAnsi" w:hAnsiTheme="majorHAnsi" w:cstheme="minorBidi"/>
          <w:szCs w:val="22"/>
          <w:lang w:eastAsia="en-US"/>
        </w:rPr>
        <w:tab/>
      </w:r>
      <w:r>
        <w:rPr>
          <w:rFonts w:asciiTheme="majorHAnsi" w:eastAsiaTheme="minorHAnsi" w:hAnsiTheme="majorHAnsi" w:cstheme="minorBidi"/>
          <w:szCs w:val="22"/>
          <w:lang w:eastAsia="en-US"/>
        </w:rPr>
        <w:tab/>
      </w:r>
      <w:r>
        <w:rPr>
          <w:rFonts w:asciiTheme="majorHAnsi" w:eastAsiaTheme="minorHAnsi" w:hAnsiTheme="majorHAnsi" w:cstheme="minorBidi"/>
          <w:szCs w:val="22"/>
          <w:lang w:eastAsia="en-US"/>
        </w:rPr>
        <w:tab/>
        <w:t xml:space="preserve">             125  </w:t>
      </w:r>
      <w:r w:rsidRPr="0043280E">
        <w:rPr>
          <w:rFonts w:asciiTheme="majorHAnsi" w:eastAsiaTheme="minorHAnsi" w:hAnsiTheme="majorHAnsi" w:cstheme="minorBidi"/>
          <w:szCs w:val="22"/>
          <w:lang w:eastAsia="en-US"/>
        </w:rPr>
        <w:t xml:space="preserve"> x  15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 </w:t>
      </w:r>
      <w:r w:rsidRPr="0043280E">
        <w:rPr>
          <w:rFonts w:asciiTheme="majorHAnsi" w:eastAsiaTheme="minorHAnsi" w:hAnsiTheme="majorHAnsi" w:cstheme="minorBidi"/>
          <w:szCs w:val="22"/>
          <w:lang w:eastAsia="en-US"/>
        </w:rPr>
        <w:t>=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   </w:t>
      </w:r>
      <w:r w:rsidRPr="0043280E">
        <w:rPr>
          <w:rFonts w:asciiTheme="majorHAnsi" w:eastAsiaTheme="minorHAnsi" w:hAnsiTheme="majorHAnsi" w:cstheme="minorBidi"/>
          <w:szCs w:val="22"/>
          <w:lang w:eastAsia="en-US"/>
        </w:rPr>
        <w:t>( 100 + 20 + 5)  x  ( 10  + 5)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  </w:t>
      </w:r>
    </w:p>
    <w:p w14:paraId="3BEE40EB" w14:textId="7EF8286D" w:rsidR="00F61F5F" w:rsidRPr="00216673" w:rsidRDefault="00216673" w:rsidP="00F243C4">
      <w:pPr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szCs w:val="22"/>
          <w:lang w:eastAsia="en-US"/>
        </w:rPr>
        <w:t xml:space="preserve">  </w:t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ab/>
        <w:t xml:space="preserve">           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  =  </w:t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 xml:space="preserve">   </w:t>
      </w:r>
      <w:r>
        <w:rPr>
          <w:rFonts w:asciiTheme="majorHAnsi" w:eastAsiaTheme="minorHAnsi" w:hAnsiTheme="majorHAnsi" w:cstheme="minorBidi"/>
          <w:szCs w:val="22"/>
          <w:lang w:eastAsia="en-US"/>
        </w:rPr>
        <w:t xml:space="preserve">30 x 2 </w:t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 xml:space="preserve"> +   5 x 2 </w:t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ab/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ab/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ab/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ab/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ab/>
        <w:t xml:space="preserve">      =</w:t>
      </w:r>
      <w:r w:rsidR="0043280E" w:rsidRPr="0043280E">
        <w:rPr>
          <w:rFonts w:asciiTheme="majorHAnsi" w:eastAsiaTheme="minorHAnsi" w:hAnsiTheme="majorHAnsi" w:cstheme="minorBidi"/>
          <w:szCs w:val="22"/>
          <w:lang w:eastAsia="en-US"/>
        </w:rPr>
        <w:t xml:space="preserve">   </w:t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 xml:space="preserve">             </w:t>
      </w:r>
      <w:r w:rsidR="0043280E" w:rsidRPr="00A55CA3">
        <w:rPr>
          <w:rFonts w:asciiTheme="majorHAnsi" w:eastAsiaTheme="minorHAnsi" w:hAnsiTheme="majorHAnsi" w:cstheme="minorBidi"/>
          <w:b/>
          <w:color w:val="0070C0"/>
          <w:szCs w:val="22"/>
          <w:lang w:eastAsia="en-US"/>
        </w:rPr>
        <w:t>1250</w:t>
      </w:r>
      <w:r w:rsidR="0043280E" w:rsidRPr="0043280E">
        <w:rPr>
          <w:rFonts w:asciiTheme="majorHAnsi" w:eastAsiaTheme="minorHAnsi" w:hAnsiTheme="majorHAnsi" w:cstheme="minorBidi"/>
          <w:szCs w:val="22"/>
          <w:lang w:eastAsia="en-US"/>
        </w:rPr>
        <w:t xml:space="preserve"> + </w:t>
      </w:r>
      <w:r w:rsidR="0043280E" w:rsidRPr="00A55CA3">
        <w:rPr>
          <w:rFonts w:asciiTheme="majorHAnsi" w:eastAsiaTheme="minorHAnsi" w:hAnsiTheme="majorHAnsi" w:cstheme="minorBidi"/>
          <w:b/>
          <w:color w:val="385623" w:themeColor="accent6" w:themeShade="80"/>
          <w:szCs w:val="22"/>
          <w:lang w:eastAsia="en-US"/>
        </w:rPr>
        <w:t>625</w:t>
      </w:r>
      <w:r w:rsidR="0043280E" w:rsidRPr="0043280E">
        <w:rPr>
          <w:rFonts w:asciiTheme="majorHAnsi" w:eastAsiaTheme="minorHAnsi" w:hAnsiTheme="majorHAnsi" w:cstheme="minorBidi"/>
          <w:szCs w:val="22"/>
          <w:lang w:eastAsia="en-US"/>
        </w:rPr>
        <w:t xml:space="preserve"> </w:t>
      </w:r>
    </w:p>
    <w:tbl>
      <w:tblPr>
        <w:tblStyle w:val="Tablaconcuadrcula"/>
        <w:tblpPr w:leftFromText="141" w:rightFromText="141" w:vertAnchor="text" w:horzAnchor="page" w:tblpX="6161" w:tblpY="447"/>
        <w:tblW w:w="0" w:type="auto"/>
        <w:tblLook w:val="04A0" w:firstRow="1" w:lastRow="0" w:firstColumn="1" w:lastColumn="0" w:noHBand="0" w:noVBand="1"/>
      </w:tblPr>
      <w:tblGrid>
        <w:gridCol w:w="582"/>
        <w:gridCol w:w="565"/>
        <w:gridCol w:w="565"/>
        <w:gridCol w:w="704"/>
      </w:tblGrid>
      <w:tr w:rsidR="00A55CA3" w:rsidRPr="00E446F8" w14:paraId="142DED11" w14:textId="77777777" w:rsidTr="00A55CA3">
        <w:trPr>
          <w:trHeight w:val="256"/>
        </w:trPr>
        <w:tc>
          <w:tcPr>
            <w:tcW w:w="582" w:type="dxa"/>
          </w:tcPr>
          <w:p w14:paraId="46508B0A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100</w:t>
            </w:r>
          </w:p>
        </w:tc>
        <w:tc>
          <w:tcPr>
            <w:tcW w:w="565" w:type="dxa"/>
          </w:tcPr>
          <w:p w14:paraId="1AF2CC43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X</w:t>
            </w:r>
          </w:p>
        </w:tc>
        <w:tc>
          <w:tcPr>
            <w:tcW w:w="565" w:type="dxa"/>
          </w:tcPr>
          <w:p w14:paraId="6F92E0B5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10</w:t>
            </w:r>
          </w:p>
        </w:tc>
        <w:tc>
          <w:tcPr>
            <w:tcW w:w="704" w:type="dxa"/>
          </w:tcPr>
          <w:p w14:paraId="70C36CB2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1000</w:t>
            </w:r>
          </w:p>
        </w:tc>
      </w:tr>
      <w:tr w:rsidR="00A55CA3" w:rsidRPr="00E446F8" w14:paraId="44C30CA8" w14:textId="77777777" w:rsidTr="00A55CA3">
        <w:trPr>
          <w:trHeight w:val="256"/>
        </w:trPr>
        <w:tc>
          <w:tcPr>
            <w:tcW w:w="582" w:type="dxa"/>
          </w:tcPr>
          <w:p w14:paraId="40EC5727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20</w:t>
            </w:r>
          </w:p>
        </w:tc>
        <w:tc>
          <w:tcPr>
            <w:tcW w:w="565" w:type="dxa"/>
          </w:tcPr>
          <w:p w14:paraId="45D852ED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X</w:t>
            </w:r>
          </w:p>
        </w:tc>
        <w:tc>
          <w:tcPr>
            <w:tcW w:w="565" w:type="dxa"/>
          </w:tcPr>
          <w:p w14:paraId="16F22D2F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10</w:t>
            </w:r>
          </w:p>
        </w:tc>
        <w:tc>
          <w:tcPr>
            <w:tcW w:w="704" w:type="dxa"/>
          </w:tcPr>
          <w:p w14:paraId="63BC2ACE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200</w:t>
            </w:r>
          </w:p>
        </w:tc>
      </w:tr>
      <w:tr w:rsidR="00A55CA3" w:rsidRPr="00E446F8" w14:paraId="6469CCB5" w14:textId="77777777" w:rsidTr="00A55CA3">
        <w:trPr>
          <w:trHeight w:val="270"/>
        </w:trPr>
        <w:tc>
          <w:tcPr>
            <w:tcW w:w="582" w:type="dxa"/>
          </w:tcPr>
          <w:p w14:paraId="09C9717C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 xml:space="preserve">   5                       </w:t>
            </w:r>
          </w:p>
        </w:tc>
        <w:tc>
          <w:tcPr>
            <w:tcW w:w="565" w:type="dxa"/>
          </w:tcPr>
          <w:p w14:paraId="10135D78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X</w:t>
            </w:r>
          </w:p>
        </w:tc>
        <w:tc>
          <w:tcPr>
            <w:tcW w:w="565" w:type="dxa"/>
          </w:tcPr>
          <w:p w14:paraId="51F579A4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10</w:t>
            </w:r>
          </w:p>
        </w:tc>
        <w:tc>
          <w:tcPr>
            <w:tcW w:w="704" w:type="dxa"/>
          </w:tcPr>
          <w:p w14:paraId="5148797F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50</w:t>
            </w:r>
          </w:p>
        </w:tc>
      </w:tr>
      <w:tr w:rsidR="00A55CA3" w:rsidRPr="00E446F8" w14:paraId="6669C444" w14:textId="77777777" w:rsidTr="00A55CA3">
        <w:trPr>
          <w:trHeight w:val="243"/>
        </w:trPr>
        <w:tc>
          <w:tcPr>
            <w:tcW w:w="582" w:type="dxa"/>
          </w:tcPr>
          <w:p w14:paraId="49DF3836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 xml:space="preserve">             </w:t>
            </w:r>
          </w:p>
        </w:tc>
        <w:tc>
          <w:tcPr>
            <w:tcW w:w="565" w:type="dxa"/>
          </w:tcPr>
          <w:p w14:paraId="137C3E25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</w:p>
        </w:tc>
        <w:tc>
          <w:tcPr>
            <w:tcW w:w="565" w:type="dxa"/>
          </w:tcPr>
          <w:p w14:paraId="2068D2B5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+</w:t>
            </w:r>
          </w:p>
        </w:tc>
        <w:tc>
          <w:tcPr>
            <w:tcW w:w="704" w:type="dxa"/>
          </w:tcPr>
          <w:p w14:paraId="7068253F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A55CA3">
              <w:rPr>
                <w:rFonts w:asciiTheme="majorHAnsi" w:eastAsiaTheme="minorHAnsi" w:hAnsiTheme="majorHAnsi" w:cstheme="minorBidi"/>
                <w:b/>
                <w:color w:val="0070C0"/>
                <w:szCs w:val="22"/>
                <w:lang w:eastAsia="en-US"/>
              </w:rPr>
              <w:t>1250</w:t>
            </w:r>
          </w:p>
        </w:tc>
      </w:tr>
    </w:tbl>
    <w:p w14:paraId="68B0A59F" w14:textId="6EA78893" w:rsidR="0043280E" w:rsidRPr="0043280E" w:rsidRDefault="00F61F5F" w:rsidP="0043280E">
      <w:pPr>
        <w:rPr>
          <w:rFonts w:asciiTheme="majorHAnsi" w:eastAsiaTheme="minorHAnsi" w:hAnsiTheme="majorHAnsi" w:cstheme="minorBidi"/>
          <w:szCs w:val="22"/>
          <w:lang w:eastAsia="en-US"/>
        </w:rPr>
      </w:pPr>
      <w:r w:rsidRPr="00216673">
        <w:rPr>
          <w:rFonts w:asciiTheme="majorHAnsi" w:eastAsiaTheme="minorHAnsi" w:hAnsiTheme="majorHAnsi" w:cstheme="minorBidi"/>
          <w:szCs w:val="22"/>
          <w:lang w:eastAsia="en-US"/>
        </w:rPr>
        <w:t xml:space="preserve">      </w:t>
      </w:r>
      <w:r w:rsidR="00216673">
        <w:rPr>
          <w:rFonts w:asciiTheme="majorHAnsi" w:eastAsiaTheme="minorHAnsi" w:hAnsiTheme="majorHAnsi" w:cstheme="minorBidi"/>
          <w:szCs w:val="22"/>
          <w:lang w:eastAsia="en-US"/>
        </w:rPr>
        <w:t xml:space="preserve">             </w:t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 xml:space="preserve"> </w:t>
      </w:r>
      <w:r w:rsidR="00216673">
        <w:rPr>
          <w:rFonts w:asciiTheme="majorHAnsi" w:eastAsiaTheme="minorHAnsi" w:hAnsiTheme="majorHAnsi" w:cstheme="minorBidi"/>
          <w:szCs w:val="22"/>
          <w:lang w:eastAsia="en-US"/>
        </w:rPr>
        <w:t xml:space="preserve">      =</w:t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 xml:space="preserve">     </w:t>
      </w:r>
      <w:r w:rsidRPr="00216673">
        <w:rPr>
          <w:rFonts w:asciiTheme="majorHAnsi" w:eastAsiaTheme="minorHAnsi" w:hAnsiTheme="majorHAnsi" w:cstheme="minorBidi"/>
          <w:szCs w:val="22"/>
          <w:lang w:eastAsia="en-US"/>
        </w:rPr>
        <w:t xml:space="preserve">  60      + </w:t>
      </w:r>
      <w:r w:rsidR="00216673">
        <w:rPr>
          <w:rFonts w:asciiTheme="majorHAnsi" w:eastAsiaTheme="minorHAnsi" w:hAnsiTheme="majorHAnsi" w:cstheme="minorBidi"/>
          <w:szCs w:val="22"/>
          <w:lang w:eastAsia="en-US"/>
        </w:rPr>
        <w:t xml:space="preserve">   </w:t>
      </w:r>
      <w:r w:rsidRPr="00216673">
        <w:rPr>
          <w:rFonts w:asciiTheme="majorHAnsi" w:eastAsiaTheme="minorHAnsi" w:hAnsiTheme="majorHAnsi" w:cstheme="minorBidi"/>
          <w:szCs w:val="22"/>
          <w:lang w:eastAsia="en-US"/>
        </w:rPr>
        <w:t xml:space="preserve">10  </w:t>
      </w:r>
      <w:r w:rsidR="00216673">
        <w:rPr>
          <w:rFonts w:asciiTheme="majorHAnsi" w:eastAsiaTheme="minorHAnsi" w:hAnsiTheme="majorHAnsi" w:cstheme="minorBidi"/>
          <w:szCs w:val="22"/>
          <w:lang w:eastAsia="en-US"/>
        </w:rPr>
        <w:t xml:space="preserve">  </w:t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ab/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ab/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ab/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ab/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ab/>
        <w:t xml:space="preserve">      </w:t>
      </w:r>
      <w:r w:rsidR="0043280E" w:rsidRPr="0043280E">
        <w:rPr>
          <w:rFonts w:asciiTheme="majorHAnsi" w:eastAsiaTheme="minorHAnsi" w:hAnsiTheme="majorHAnsi" w:cstheme="minorBidi"/>
          <w:szCs w:val="22"/>
          <w:lang w:eastAsia="en-US"/>
        </w:rPr>
        <w:t>=</w:t>
      </w:r>
      <w:r w:rsidR="0043280E">
        <w:rPr>
          <w:rFonts w:asciiTheme="majorHAnsi" w:eastAsiaTheme="minorHAnsi" w:hAnsiTheme="majorHAnsi" w:cstheme="minorBidi"/>
          <w:szCs w:val="22"/>
          <w:lang w:eastAsia="en-US"/>
        </w:rPr>
        <w:tab/>
        <w:t xml:space="preserve">                  </w:t>
      </w:r>
      <w:r w:rsidR="0043280E" w:rsidRPr="0043280E">
        <w:rPr>
          <w:rFonts w:asciiTheme="majorHAnsi" w:eastAsiaTheme="minorHAnsi" w:hAnsiTheme="majorHAnsi" w:cstheme="minorBidi"/>
          <w:szCs w:val="22"/>
          <w:lang w:eastAsia="en-US"/>
        </w:rPr>
        <w:t xml:space="preserve"> 1875</w:t>
      </w:r>
    </w:p>
    <w:tbl>
      <w:tblPr>
        <w:tblStyle w:val="Tablaconcuadrcula"/>
        <w:tblpPr w:leftFromText="141" w:rightFromText="141" w:vertAnchor="text" w:horzAnchor="margin" w:tblpXSpec="right" w:tblpY="124"/>
        <w:tblW w:w="0" w:type="auto"/>
        <w:tblLook w:val="04A0" w:firstRow="1" w:lastRow="0" w:firstColumn="1" w:lastColumn="0" w:noHBand="0" w:noVBand="1"/>
      </w:tblPr>
      <w:tblGrid>
        <w:gridCol w:w="582"/>
        <w:gridCol w:w="565"/>
        <w:gridCol w:w="565"/>
        <w:gridCol w:w="582"/>
      </w:tblGrid>
      <w:tr w:rsidR="00A55CA3" w:rsidRPr="00E446F8" w14:paraId="4F57AB8F" w14:textId="77777777" w:rsidTr="00A55CA3">
        <w:trPr>
          <w:trHeight w:val="256"/>
        </w:trPr>
        <w:tc>
          <w:tcPr>
            <w:tcW w:w="582" w:type="dxa"/>
          </w:tcPr>
          <w:p w14:paraId="135FC556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100</w:t>
            </w:r>
          </w:p>
        </w:tc>
        <w:tc>
          <w:tcPr>
            <w:tcW w:w="565" w:type="dxa"/>
          </w:tcPr>
          <w:p w14:paraId="5C223700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X</w:t>
            </w:r>
          </w:p>
        </w:tc>
        <w:tc>
          <w:tcPr>
            <w:tcW w:w="565" w:type="dxa"/>
          </w:tcPr>
          <w:p w14:paraId="27A4F523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5</w:t>
            </w:r>
          </w:p>
        </w:tc>
        <w:tc>
          <w:tcPr>
            <w:tcW w:w="582" w:type="dxa"/>
          </w:tcPr>
          <w:p w14:paraId="7E5CF609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500</w:t>
            </w:r>
          </w:p>
        </w:tc>
      </w:tr>
      <w:tr w:rsidR="00A55CA3" w:rsidRPr="00E446F8" w14:paraId="0E94F1AF" w14:textId="77777777" w:rsidTr="00A55CA3">
        <w:trPr>
          <w:trHeight w:val="256"/>
        </w:trPr>
        <w:tc>
          <w:tcPr>
            <w:tcW w:w="582" w:type="dxa"/>
          </w:tcPr>
          <w:p w14:paraId="715D6330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20</w:t>
            </w:r>
          </w:p>
        </w:tc>
        <w:tc>
          <w:tcPr>
            <w:tcW w:w="565" w:type="dxa"/>
          </w:tcPr>
          <w:p w14:paraId="26B32B44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X</w:t>
            </w:r>
          </w:p>
        </w:tc>
        <w:tc>
          <w:tcPr>
            <w:tcW w:w="565" w:type="dxa"/>
          </w:tcPr>
          <w:p w14:paraId="428F88E0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5</w:t>
            </w:r>
          </w:p>
        </w:tc>
        <w:tc>
          <w:tcPr>
            <w:tcW w:w="582" w:type="dxa"/>
          </w:tcPr>
          <w:p w14:paraId="1782C38F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100</w:t>
            </w:r>
          </w:p>
        </w:tc>
      </w:tr>
      <w:tr w:rsidR="00A55CA3" w:rsidRPr="00E446F8" w14:paraId="5A4DD080" w14:textId="77777777" w:rsidTr="00A55CA3">
        <w:trPr>
          <w:trHeight w:val="270"/>
        </w:trPr>
        <w:tc>
          <w:tcPr>
            <w:tcW w:w="582" w:type="dxa"/>
          </w:tcPr>
          <w:p w14:paraId="03088AEA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5</w:t>
            </w:r>
          </w:p>
        </w:tc>
        <w:tc>
          <w:tcPr>
            <w:tcW w:w="565" w:type="dxa"/>
          </w:tcPr>
          <w:p w14:paraId="79C5D94B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X</w:t>
            </w:r>
          </w:p>
        </w:tc>
        <w:tc>
          <w:tcPr>
            <w:tcW w:w="565" w:type="dxa"/>
          </w:tcPr>
          <w:p w14:paraId="362E0B7C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5</w:t>
            </w:r>
          </w:p>
        </w:tc>
        <w:tc>
          <w:tcPr>
            <w:tcW w:w="582" w:type="dxa"/>
          </w:tcPr>
          <w:p w14:paraId="1F7B5A8F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25</w:t>
            </w:r>
          </w:p>
        </w:tc>
      </w:tr>
      <w:tr w:rsidR="00A55CA3" w:rsidRPr="00E446F8" w14:paraId="54BB5F58" w14:textId="77777777" w:rsidTr="00A55CA3">
        <w:trPr>
          <w:trHeight w:val="243"/>
        </w:trPr>
        <w:tc>
          <w:tcPr>
            <w:tcW w:w="582" w:type="dxa"/>
          </w:tcPr>
          <w:p w14:paraId="7644B34F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</w:p>
        </w:tc>
        <w:tc>
          <w:tcPr>
            <w:tcW w:w="565" w:type="dxa"/>
          </w:tcPr>
          <w:p w14:paraId="449FE4B8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</w:p>
        </w:tc>
        <w:tc>
          <w:tcPr>
            <w:tcW w:w="565" w:type="dxa"/>
          </w:tcPr>
          <w:p w14:paraId="45164CF9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43280E"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  <w:t>+</w:t>
            </w:r>
          </w:p>
        </w:tc>
        <w:tc>
          <w:tcPr>
            <w:tcW w:w="582" w:type="dxa"/>
          </w:tcPr>
          <w:p w14:paraId="0393B60A" w14:textId="77777777" w:rsidR="00A55CA3" w:rsidRPr="0043280E" w:rsidRDefault="00A55CA3" w:rsidP="00A55CA3">
            <w:pPr>
              <w:rPr>
                <w:rFonts w:asciiTheme="majorHAnsi" w:eastAsiaTheme="minorHAnsi" w:hAnsiTheme="majorHAnsi" w:cstheme="minorBidi"/>
                <w:b/>
                <w:color w:val="FF0000"/>
                <w:szCs w:val="22"/>
                <w:lang w:eastAsia="en-US"/>
              </w:rPr>
            </w:pPr>
            <w:r w:rsidRPr="00A55CA3">
              <w:rPr>
                <w:rFonts w:asciiTheme="majorHAnsi" w:eastAsiaTheme="minorHAnsi" w:hAnsiTheme="majorHAnsi" w:cstheme="minorBidi"/>
                <w:b/>
                <w:color w:val="385623" w:themeColor="accent6" w:themeShade="80"/>
                <w:szCs w:val="22"/>
                <w:lang w:eastAsia="en-US"/>
              </w:rPr>
              <w:t>625</w:t>
            </w:r>
          </w:p>
        </w:tc>
      </w:tr>
    </w:tbl>
    <w:p w14:paraId="3E3D5050" w14:textId="530998B7" w:rsidR="00F61F5F" w:rsidRPr="00216673" w:rsidRDefault="0043280E" w:rsidP="00F243C4">
      <w:pPr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szCs w:val="22"/>
          <w:lang w:eastAsia="en-US"/>
        </w:rPr>
        <w:tab/>
      </w:r>
      <w:r>
        <w:rPr>
          <w:rFonts w:asciiTheme="majorHAnsi" w:eastAsiaTheme="minorHAnsi" w:hAnsiTheme="majorHAnsi" w:cstheme="minorBidi"/>
          <w:szCs w:val="22"/>
          <w:lang w:eastAsia="en-US"/>
        </w:rPr>
        <w:tab/>
        <w:t>=           70</w:t>
      </w:r>
    </w:p>
    <w:p w14:paraId="233A6544" w14:textId="1D85182B" w:rsidR="00F61F5F" w:rsidRPr="00E446F8" w:rsidRDefault="00A55CA3" w:rsidP="00F243C4">
      <w:pPr>
        <w:rPr>
          <w:rFonts w:asciiTheme="majorHAnsi" w:eastAsiaTheme="minorHAnsi" w:hAnsiTheme="majorHAnsi" w:cstheme="minorBidi"/>
          <w:color w:val="FF0000"/>
          <w:szCs w:val="22"/>
          <w:lang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99200" behindDoc="1" locked="0" layoutInCell="1" allowOverlap="1" wp14:anchorId="595312CF" wp14:editId="2EDEA12C">
            <wp:simplePos x="0" y="0"/>
            <wp:positionH relativeFrom="column">
              <wp:posOffset>297180</wp:posOffset>
            </wp:positionH>
            <wp:positionV relativeFrom="paragraph">
              <wp:posOffset>5715</wp:posOffset>
            </wp:positionV>
            <wp:extent cx="2400300" cy="791210"/>
            <wp:effectExtent l="0" t="0" r="0" b="8890"/>
            <wp:wrapTight wrapText="bothSides">
              <wp:wrapPolygon edited="0">
                <wp:start x="0" y="0"/>
                <wp:lineTo x="0" y="21323"/>
                <wp:lineTo x="21429" y="21323"/>
                <wp:lineTo x="21429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F5584" w14:textId="062DB3DF" w:rsidR="00F61F5F" w:rsidRPr="00E446F8" w:rsidRDefault="00E446F8" w:rsidP="00F243C4">
      <w:pPr>
        <w:rPr>
          <w:rFonts w:asciiTheme="majorHAnsi" w:eastAsiaTheme="minorHAnsi" w:hAnsiTheme="majorHAnsi" w:cstheme="minorBidi"/>
          <w:color w:val="FF0000"/>
          <w:szCs w:val="22"/>
          <w:lang w:eastAsia="en-US"/>
        </w:rPr>
      </w:pPr>
      <w:r w:rsidRPr="00E446F8">
        <w:rPr>
          <w:rFonts w:asciiTheme="majorHAnsi" w:eastAsiaTheme="minorHAnsi" w:hAnsiTheme="majorHAnsi" w:cstheme="minorBidi"/>
          <w:color w:val="FF0000"/>
          <w:szCs w:val="22"/>
          <w:lang w:eastAsia="en-US"/>
        </w:rPr>
        <w:t xml:space="preserve">   </w:t>
      </w:r>
      <w:r w:rsidR="00F61F5F" w:rsidRPr="00E446F8">
        <w:rPr>
          <w:rFonts w:asciiTheme="majorHAnsi" w:eastAsiaTheme="minorHAnsi" w:hAnsiTheme="majorHAnsi" w:cstheme="minorBidi"/>
          <w:color w:val="FF0000"/>
          <w:szCs w:val="22"/>
          <w:lang w:eastAsia="en-US"/>
        </w:rPr>
        <w:t xml:space="preserve">                                                                                        </w:t>
      </w:r>
    </w:p>
    <w:p w14:paraId="718643DF" w14:textId="44A25076" w:rsidR="0043280E" w:rsidRDefault="00F61F5F" w:rsidP="00F243C4">
      <w:pPr>
        <w:rPr>
          <w:rFonts w:asciiTheme="majorHAnsi" w:eastAsiaTheme="minorHAnsi" w:hAnsiTheme="majorHAnsi" w:cstheme="minorBidi"/>
          <w:color w:val="FF0000"/>
          <w:szCs w:val="22"/>
          <w:lang w:eastAsia="en-US"/>
        </w:rPr>
      </w:pPr>
      <w:r w:rsidRPr="00E446F8">
        <w:rPr>
          <w:rFonts w:asciiTheme="majorHAnsi" w:eastAsiaTheme="minorHAnsi" w:hAnsiTheme="majorHAnsi" w:cstheme="minorBidi"/>
          <w:color w:val="FF0000"/>
          <w:szCs w:val="22"/>
          <w:lang w:eastAsia="en-US"/>
        </w:rPr>
        <w:t xml:space="preserve">      </w:t>
      </w:r>
    </w:p>
    <w:p w14:paraId="1C4B5A06" w14:textId="1060CEEB" w:rsidR="0043280E" w:rsidRDefault="0043280E" w:rsidP="00F243C4">
      <w:pPr>
        <w:rPr>
          <w:rFonts w:asciiTheme="majorHAnsi" w:eastAsiaTheme="minorHAnsi" w:hAnsiTheme="majorHAnsi" w:cstheme="minorBidi"/>
          <w:color w:val="FF0000"/>
          <w:szCs w:val="22"/>
          <w:lang w:eastAsia="en-US"/>
        </w:rPr>
      </w:pPr>
    </w:p>
    <w:p w14:paraId="3D7E2B62" w14:textId="5D61075B" w:rsidR="00A55CA3" w:rsidRPr="00A55CA3" w:rsidRDefault="00A55CA3" w:rsidP="00A55CA3">
      <w:pPr>
        <w:rPr>
          <w:rFonts w:asciiTheme="majorHAnsi" w:eastAsiaTheme="minorHAnsi" w:hAnsiTheme="majorHAnsi" w:cstheme="minorBidi"/>
          <w:b/>
          <w:color w:val="000000" w:themeColor="text1"/>
          <w:szCs w:val="22"/>
          <w:u w:val="single"/>
          <w:lang w:eastAsia="en-US"/>
        </w:rPr>
      </w:pPr>
      <w:r>
        <w:rPr>
          <w:rFonts w:asciiTheme="majorHAnsi" w:eastAsiaTheme="minorHAnsi" w:hAnsiTheme="majorHAnsi" w:cstheme="minorBidi"/>
          <w:b/>
          <w:noProof/>
          <w:sz w:val="28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4C4D7A5" wp14:editId="670AE4F3">
                <wp:simplePos x="0" y="0"/>
                <wp:positionH relativeFrom="margin">
                  <wp:align>left</wp:align>
                </wp:positionH>
                <wp:positionV relativeFrom="paragraph">
                  <wp:posOffset>116840</wp:posOffset>
                </wp:positionV>
                <wp:extent cx="6578600" cy="1917700"/>
                <wp:effectExtent l="0" t="0" r="12700" b="254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0" cy="1917700"/>
                        </a:xfrm>
                        <a:prstGeom prst="rect">
                          <a:avLst/>
                        </a:prstGeom>
                        <a:solidFill>
                          <a:srgbClr val="D1F2C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CBFAD" w14:textId="77777777" w:rsidR="00A55CA3" w:rsidRDefault="00A55CA3" w:rsidP="00A55CA3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  <w:r w:rsidRPr="006D5FBF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RESUELVE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:</w:t>
                            </w:r>
                          </w:p>
                          <w:p w14:paraId="6C12188E" w14:textId="30068AAA" w:rsidR="00A55CA3" w:rsidRDefault="00A55CA3" w:rsidP="00A55CA3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a)</w:t>
                            </w:r>
                            <w:r w:rsidR="00D738D8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234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x</w:t>
                            </w:r>
                            <w:r w:rsidR="00D738D8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6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ab/>
                              <w:t xml:space="preserve">      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b)</w:t>
                            </w:r>
                            <w:r w:rsidR="00D738D8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52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x</w:t>
                            </w:r>
                            <w:r w:rsidR="00D738D8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18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c)</w:t>
                            </w:r>
                            <w:r w:rsidR="00D738D8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1458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x</w:t>
                            </w:r>
                            <w:r w:rsidR="00D738D8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>3</w:t>
                            </w:r>
                            <w:r w:rsidRPr="00C136ED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    </w:t>
                            </w: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</w:t>
                            </w:r>
                            <w:r w:rsidR="00D738D8"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d) 69x27</w:t>
                            </w:r>
                          </w:p>
                          <w:p w14:paraId="0D44E830" w14:textId="77777777" w:rsidR="00A55CA3" w:rsidRDefault="00A55CA3" w:rsidP="00A55CA3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278C42CB" w14:textId="77777777" w:rsidR="00A55CA3" w:rsidRDefault="00A55CA3" w:rsidP="00A55CA3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4AEB38EB" w14:textId="6F833264" w:rsidR="00A55CA3" w:rsidRDefault="00A55CA3" w:rsidP="00A55CA3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  <w:t xml:space="preserve">    </w:t>
                            </w:r>
                          </w:p>
                          <w:p w14:paraId="173106D7" w14:textId="4EE017C8" w:rsidR="00A55CA3" w:rsidRDefault="00A55CA3" w:rsidP="00A55CA3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05FD3DE9" w14:textId="77777777" w:rsidR="00A55CA3" w:rsidRDefault="00A55CA3" w:rsidP="00A55CA3">
                            <w:pPr>
                              <w:spacing w:line="360" w:lineRule="auto"/>
                              <w:contextualSpacing/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3CF35AAD" w14:textId="77777777" w:rsidR="00A55CA3" w:rsidRDefault="00A55CA3" w:rsidP="00A55CA3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5EEA6760" w14:textId="77777777" w:rsidR="00A55CA3" w:rsidRDefault="00A55CA3" w:rsidP="00A55CA3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618CC77B" w14:textId="77777777" w:rsidR="00A55CA3" w:rsidRDefault="00A55CA3" w:rsidP="00A55CA3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70CDB251" w14:textId="77777777" w:rsidR="00A55CA3" w:rsidRDefault="00A55CA3" w:rsidP="00A55CA3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  <w:p w14:paraId="1E3EB833" w14:textId="77777777" w:rsidR="00A55CA3" w:rsidRPr="006D5FBF" w:rsidRDefault="00A55CA3" w:rsidP="00A55CA3">
                            <w:pPr>
                              <w:rPr>
                                <w:rFonts w:ascii="Arial Rounded MT Bold" w:eastAsiaTheme="minorHAnsi" w:hAnsi="Arial Rounded MT Bold" w:cstheme="minorBidi"/>
                                <w:b/>
                                <w:color w:val="000000" w:themeColor="text1"/>
                                <w:sz w:val="28"/>
                                <w:szCs w:val="22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4D7A5" id="Rectángulo 8" o:spid="_x0000_s1030" style="position:absolute;margin-left:0;margin-top:9.2pt;width:518pt;height:151pt;z-index:-251615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" fillcolor="#d1f2ce" strokecolor="#1f4d78 [1604]" strokeweight="1pt">
                <v:textbox>
                  <w:txbxContent>
                    <w:p w14:paraId="28BCBFAD" w14:textId="77777777" w:rsidR="00A55CA3" w:rsidRDefault="00A55CA3" w:rsidP="00A55CA3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  <w:r w:rsidRPr="006D5FBF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RESUELVE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:</w:t>
                      </w:r>
                    </w:p>
                    <w:p w14:paraId="6C12188E" w14:textId="30068AAA" w:rsidR="00A55CA3" w:rsidRDefault="00A55CA3" w:rsidP="00A55CA3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a)</w:t>
                      </w:r>
                      <w:r w:rsidR="00D738D8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234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x</w:t>
                      </w:r>
                      <w:r w:rsidR="00D738D8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6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ab/>
                        <w:t xml:space="preserve">      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b)</w:t>
                      </w:r>
                      <w:r w:rsidR="00D738D8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52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x</w:t>
                      </w:r>
                      <w:r w:rsidR="00D738D8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18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     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c)</w:t>
                      </w:r>
                      <w:r w:rsidR="00D738D8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1458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x</w:t>
                      </w:r>
                      <w:r w:rsidR="00D738D8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>3</w:t>
                      </w:r>
                      <w:r w:rsidRPr="00C136ED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    </w:t>
                      </w: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</w:t>
                      </w:r>
                      <w:r w:rsidR="00D738D8"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d) 69x27</w:t>
                      </w:r>
                    </w:p>
                    <w:p w14:paraId="0D44E830" w14:textId="77777777" w:rsidR="00A55CA3" w:rsidRDefault="00A55CA3" w:rsidP="00A55CA3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278C42CB" w14:textId="77777777" w:rsidR="00A55CA3" w:rsidRDefault="00A55CA3" w:rsidP="00A55CA3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4AEB38EB" w14:textId="6F833264" w:rsidR="00A55CA3" w:rsidRDefault="00A55CA3" w:rsidP="00A55CA3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  <w: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  <w:t xml:space="preserve">    </w:t>
                      </w:r>
                    </w:p>
                    <w:p w14:paraId="173106D7" w14:textId="4EE017C8" w:rsidR="00A55CA3" w:rsidRDefault="00A55CA3" w:rsidP="00A55CA3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05FD3DE9" w14:textId="77777777" w:rsidR="00A55CA3" w:rsidRDefault="00A55CA3" w:rsidP="00A55CA3">
                      <w:pPr>
                        <w:spacing w:line="360" w:lineRule="auto"/>
                        <w:contextualSpacing/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3CF35AAD" w14:textId="77777777" w:rsidR="00A55CA3" w:rsidRDefault="00A55CA3" w:rsidP="00A55CA3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5EEA6760" w14:textId="77777777" w:rsidR="00A55CA3" w:rsidRDefault="00A55CA3" w:rsidP="00A55CA3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618CC77B" w14:textId="77777777" w:rsidR="00A55CA3" w:rsidRDefault="00A55CA3" w:rsidP="00A55CA3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70CDB251" w14:textId="77777777" w:rsidR="00A55CA3" w:rsidRDefault="00A55CA3" w:rsidP="00A55CA3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  <w:p w14:paraId="1E3EB833" w14:textId="77777777" w:rsidR="00A55CA3" w:rsidRPr="006D5FBF" w:rsidRDefault="00A55CA3" w:rsidP="00A55CA3">
                      <w:pPr>
                        <w:rPr>
                          <w:rFonts w:ascii="Arial Rounded MT Bold" w:eastAsiaTheme="minorHAnsi" w:hAnsi="Arial Rounded MT Bold" w:cstheme="minorBidi"/>
                          <w:b/>
                          <w:color w:val="000000" w:themeColor="text1"/>
                          <w:sz w:val="28"/>
                          <w:szCs w:val="22"/>
                          <w:lang w:eastAsia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D1F021" w14:textId="105664AD" w:rsidR="00E446F8" w:rsidRPr="00A55CA3" w:rsidRDefault="00E446F8" w:rsidP="00F243C4">
      <w:pPr>
        <w:rPr>
          <w:rFonts w:asciiTheme="majorHAnsi" w:eastAsiaTheme="minorHAnsi" w:hAnsiTheme="majorHAnsi" w:cstheme="minorBidi"/>
          <w:color w:val="000000" w:themeColor="text1"/>
          <w:szCs w:val="22"/>
          <w:lang w:eastAsia="en-US"/>
        </w:rPr>
      </w:pPr>
      <w:bookmarkStart w:id="0" w:name="_GoBack"/>
      <w:bookmarkEnd w:id="0"/>
    </w:p>
    <w:sectPr w:rsidR="00E446F8" w:rsidRPr="00A55CA3" w:rsidSect="00A14191">
      <w:type w:val="continuous"/>
      <w:pgSz w:w="12247" w:h="18711" w:code="5"/>
      <w:pgMar w:top="720" w:right="1043" w:bottom="426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F518B2" w14:textId="77777777" w:rsidR="007E2242" w:rsidRDefault="007E2242" w:rsidP="00D11670">
      <w:r>
        <w:separator/>
      </w:r>
    </w:p>
  </w:endnote>
  <w:endnote w:type="continuationSeparator" w:id="0">
    <w:p w14:paraId="102EBC0F" w14:textId="77777777" w:rsidR="007E2242" w:rsidRDefault="007E2242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E449D" w14:textId="77777777" w:rsidR="007E2242" w:rsidRDefault="007E2242" w:rsidP="00D11670">
      <w:r>
        <w:separator/>
      </w:r>
    </w:p>
  </w:footnote>
  <w:footnote w:type="continuationSeparator" w:id="0">
    <w:p w14:paraId="4A38056C" w14:textId="77777777" w:rsidR="007E2242" w:rsidRDefault="007E2242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A3D99"/>
    <w:multiLevelType w:val="hybridMultilevel"/>
    <w:tmpl w:val="B5981E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31C47"/>
    <w:multiLevelType w:val="hybridMultilevel"/>
    <w:tmpl w:val="803E722A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E24B39"/>
    <w:multiLevelType w:val="hybridMultilevel"/>
    <w:tmpl w:val="60449E5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62171"/>
    <w:multiLevelType w:val="hybridMultilevel"/>
    <w:tmpl w:val="39EA45C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D5B5A"/>
    <w:multiLevelType w:val="hybridMultilevel"/>
    <w:tmpl w:val="4FB6578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94951"/>
    <w:multiLevelType w:val="hybridMultilevel"/>
    <w:tmpl w:val="D51AE01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240511"/>
    <w:multiLevelType w:val="hybridMultilevel"/>
    <w:tmpl w:val="8724F69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C46AA6"/>
    <w:multiLevelType w:val="hybridMultilevel"/>
    <w:tmpl w:val="99FCDDB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7E3A2A"/>
    <w:multiLevelType w:val="hybridMultilevel"/>
    <w:tmpl w:val="151C2D3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9745D0"/>
    <w:multiLevelType w:val="hybridMultilevel"/>
    <w:tmpl w:val="2D4629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31387"/>
    <w:multiLevelType w:val="hybridMultilevel"/>
    <w:tmpl w:val="2D4629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7F300C"/>
    <w:multiLevelType w:val="hybridMultilevel"/>
    <w:tmpl w:val="F1CA615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4B7F36"/>
    <w:multiLevelType w:val="hybridMultilevel"/>
    <w:tmpl w:val="507E8A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10"/>
  </w:num>
  <w:num w:numId="5">
    <w:abstractNumId w:val="6"/>
  </w:num>
  <w:num w:numId="6">
    <w:abstractNumId w:val="13"/>
  </w:num>
  <w:num w:numId="7">
    <w:abstractNumId w:val="9"/>
  </w:num>
  <w:num w:numId="8">
    <w:abstractNumId w:val="0"/>
  </w:num>
  <w:num w:numId="9">
    <w:abstractNumId w:val="3"/>
  </w:num>
  <w:num w:numId="10">
    <w:abstractNumId w:val="5"/>
  </w:num>
  <w:num w:numId="11">
    <w:abstractNumId w:val="2"/>
  </w:num>
  <w:num w:numId="12">
    <w:abstractNumId w:val="4"/>
  </w:num>
  <w:num w:numId="13">
    <w:abstractNumId w:val="8"/>
  </w:num>
  <w:num w:numId="14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0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EC"/>
    <w:rsid w:val="0000103F"/>
    <w:rsid w:val="00002A82"/>
    <w:rsid w:val="000033DE"/>
    <w:rsid w:val="00007353"/>
    <w:rsid w:val="000074DA"/>
    <w:rsid w:val="0001073E"/>
    <w:rsid w:val="000109D6"/>
    <w:rsid w:val="0001108A"/>
    <w:rsid w:val="0001244B"/>
    <w:rsid w:val="00012AEB"/>
    <w:rsid w:val="00013504"/>
    <w:rsid w:val="00013A3F"/>
    <w:rsid w:val="00017A88"/>
    <w:rsid w:val="0002195E"/>
    <w:rsid w:val="00022A0A"/>
    <w:rsid w:val="00027A92"/>
    <w:rsid w:val="000307C2"/>
    <w:rsid w:val="00030B2A"/>
    <w:rsid w:val="00031BC9"/>
    <w:rsid w:val="000325DD"/>
    <w:rsid w:val="00034375"/>
    <w:rsid w:val="00035AC6"/>
    <w:rsid w:val="000400FB"/>
    <w:rsid w:val="00044595"/>
    <w:rsid w:val="00044E9B"/>
    <w:rsid w:val="0004592C"/>
    <w:rsid w:val="0004728A"/>
    <w:rsid w:val="00050CA9"/>
    <w:rsid w:val="00051F28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28D"/>
    <w:rsid w:val="0008152E"/>
    <w:rsid w:val="00081C0F"/>
    <w:rsid w:val="00083B59"/>
    <w:rsid w:val="000865EA"/>
    <w:rsid w:val="00087119"/>
    <w:rsid w:val="000877D6"/>
    <w:rsid w:val="00087D8C"/>
    <w:rsid w:val="000906F1"/>
    <w:rsid w:val="000939C6"/>
    <w:rsid w:val="0009401B"/>
    <w:rsid w:val="00094F32"/>
    <w:rsid w:val="00095594"/>
    <w:rsid w:val="000A34D8"/>
    <w:rsid w:val="000A4922"/>
    <w:rsid w:val="000A5087"/>
    <w:rsid w:val="000B16ED"/>
    <w:rsid w:val="000B21D5"/>
    <w:rsid w:val="000B2934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3959"/>
    <w:rsid w:val="000C52E9"/>
    <w:rsid w:val="000C68EE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4109"/>
    <w:rsid w:val="000F59A7"/>
    <w:rsid w:val="000F6BAE"/>
    <w:rsid w:val="00105354"/>
    <w:rsid w:val="0011074F"/>
    <w:rsid w:val="00110823"/>
    <w:rsid w:val="00112A0D"/>
    <w:rsid w:val="001138DD"/>
    <w:rsid w:val="001140F3"/>
    <w:rsid w:val="00116348"/>
    <w:rsid w:val="00121579"/>
    <w:rsid w:val="00121FCD"/>
    <w:rsid w:val="001277B6"/>
    <w:rsid w:val="00135E7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5D34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3950"/>
    <w:rsid w:val="00185234"/>
    <w:rsid w:val="00185323"/>
    <w:rsid w:val="0018542E"/>
    <w:rsid w:val="0018557F"/>
    <w:rsid w:val="00185C48"/>
    <w:rsid w:val="00186D17"/>
    <w:rsid w:val="00187E88"/>
    <w:rsid w:val="00194DAF"/>
    <w:rsid w:val="00194EFB"/>
    <w:rsid w:val="00195823"/>
    <w:rsid w:val="001A183B"/>
    <w:rsid w:val="001A5760"/>
    <w:rsid w:val="001A7EE9"/>
    <w:rsid w:val="001B1980"/>
    <w:rsid w:val="001B55C6"/>
    <w:rsid w:val="001B5D28"/>
    <w:rsid w:val="001B794F"/>
    <w:rsid w:val="001C1D98"/>
    <w:rsid w:val="001C286C"/>
    <w:rsid w:val="001C46D5"/>
    <w:rsid w:val="001C4BC3"/>
    <w:rsid w:val="001C4C32"/>
    <w:rsid w:val="001C4F19"/>
    <w:rsid w:val="001D2A56"/>
    <w:rsid w:val="001D5A2D"/>
    <w:rsid w:val="001E3528"/>
    <w:rsid w:val="001E452B"/>
    <w:rsid w:val="00200CCD"/>
    <w:rsid w:val="00201813"/>
    <w:rsid w:val="002021FD"/>
    <w:rsid w:val="00203B02"/>
    <w:rsid w:val="002065C5"/>
    <w:rsid w:val="00206661"/>
    <w:rsid w:val="00211D24"/>
    <w:rsid w:val="00212EFF"/>
    <w:rsid w:val="00214FF9"/>
    <w:rsid w:val="00216673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1CC0"/>
    <w:rsid w:val="00253E38"/>
    <w:rsid w:val="002540A8"/>
    <w:rsid w:val="0025687F"/>
    <w:rsid w:val="00257F77"/>
    <w:rsid w:val="00260CC1"/>
    <w:rsid w:val="00261817"/>
    <w:rsid w:val="00261955"/>
    <w:rsid w:val="00262134"/>
    <w:rsid w:val="00262AA1"/>
    <w:rsid w:val="00267ABC"/>
    <w:rsid w:val="00273F0D"/>
    <w:rsid w:val="00276F0F"/>
    <w:rsid w:val="00277655"/>
    <w:rsid w:val="00277A5D"/>
    <w:rsid w:val="00282008"/>
    <w:rsid w:val="002859DD"/>
    <w:rsid w:val="00287AB2"/>
    <w:rsid w:val="0029270A"/>
    <w:rsid w:val="00294CB2"/>
    <w:rsid w:val="0029596A"/>
    <w:rsid w:val="002976EA"/>
    <w:rsid w:val="002A2198"/>
    <w:rsid w:val="002B007E"/>
    <w:rsid w:val="002B0778"/>
    <w:rsid w:val="002B14A6"/>
    <w:rsid w:val="002B3FE7"/>
    <w:rsid w:val="002B481A"/>
    <w:rsid w:val="002B51BB"/>
    <w:rsid w:val="002B64AA"/>
    <w:rsid w:val="002B6EA5"/>
    <w:rsid w:val="002B72D7"/>
    <w:rsid w:val="002B77AF"/>
    <w:rsid w:val="002C1E09"/>
    <w:rsid w:val="002C33C3"/>
    <w:rsid w:val="002C3AFE"/>
    <w:rsid w:val="002C639A"/>
    <w:rsid w:val="002D2C6B"/>
    <w:rsid w:val="002D6E00"/>
    <w:rsid w:val="002D77C6"/>
    <w:rsid w:val="002D7B8A"/>
    <w:rsid w:val="002E1252"/>
    <w:rsid w:val="002E2778"/>
    <w:rsid w:val="002E4470"/>
    <w:rsid w:val="002E5D35"/>
    <w:rsid w:val="002E60AE"/>
    <w:rsid w:val="002F03A0"/>
    <w:rsid w:val="002F3FD1"/>
    <w:rsid w:val="002F5011"/>
    <w:rsid w:val="002F5D25"/>
    <w:rsid w:val="002F5DC7"/>
    <w:rsid w:val="002F6DB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22778"/>
    <w:rsid w:val="00327618"/>
    <w:rsid w:val="00330C31"/>
    <w:rsid w:val="00336968"/>
    <w:rsid w:val="00336C61"/>
    <w:rsid w:val="003403D3"/>
    <w:rsid w:val="00340977"/>
    <w:rsid w:val="00346205"/>
    <w:rsid w:val="003476BD"/>
    <w:rsid w:val="00347F4E"/>
    <w:rsid w:val="00350DF7"/>
    <w:rsid w:val="003520DD"/>
    <w:rsid w:val="00353461"/>
    <w:rsid w:val="0035396B"/>
    <w:rsid w:val="00353BBE"/>
    <w:rsid w:val="00355A26"/>
    <w:rsid w:val="00355AC7"/>
    <w:rsid w:val="003603EF"/>
    <w:rsid w:val="003612DE"/>
    <w:rsid w:val="00362C4D"/>
    <w:rsid w:val="003635C5"/>
    <w:rsid w:val="003653FD"/>
    <w:rsid w:val="00365FAD"/>
    <w:rsid w:val="0037015E"/>
    <w:rsid w:val="00370AF1"/>
    <w:rsid w:val="00371A6C"/>
    <w:rsid w:val="0037384A"/>
    <w:rsid w:val="003748CD"/>
    <w:rsid w:val="00381F19"/>
    <w:rsid w:val="0038229F"/>
    <w:rsid w:val="00383685"/>
    <w:rsid w:val="00391AC3"/>
    <w:rsid w:val="00392477"/>
    <w:rsid w:val="00394E26"/>
    <w:rsid w:val="00397CEE"/>
    <w:rsid w:val="003A00E0"/>
    <w:rsid w:val="003A2788"/>
    <w:rsid w:val="003A2A94"/>
    <w:rsid w:val="003A6C97"/>
    <w:rsid w:val="003B1564"/>
    <w:rsid w:val="003B4ADD"/>
    <w:rsid w:val="003B7CF7"/>
    <w:rsid w:val="003C1529"/>
    <w:rsid w:val="003C182C"/>
    <w:rsid w:val="003C1B8B"/>
    <w:rsid w:val="003C1D2A"/>
    <w:rsid w:val="003C244E"/>
    <w:rsid w:val="003C29B4"/>
    <w:rsid w:val="003C5182"/>
    <w:rsid w:val="003C63C9"/>
    <w:rsid w:val="003D55E6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03CF1"/>
    <w:rsid w:val="00410CF7"/>
    <w:rsid w:val="00413449"/>
    <w:rsid w:val="00414097"/>
    <w:rsid w:val="00416FAA"/>
    <w:rsid w:val="00417BFD"/>
    <w:rsid w:val="00417D02"/>
    <w:rsid w:val="00421CFA"/>
    <w:rsid w:val="00426097"/>
    <w:rsid w:val="00427223"/>
    <w:rsid w:val="00427B34"/>
    <w:rsid w:val="00427C8E"/>
    <w:rsid w:val="0043054E"/>
    <w:rsid w:val="00430A10"/>
    <w:rsid w:val="004323C8"/>
    <w:rsid w:val="00432536"/>
    <w:rsid w:val="0043280E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532"/>
    <w:rsid w:val="0047013F"/>
    <w:rsid w:val="0047452B"/>
    <w:rsid w:val="0048084C"/>
    <w:rsid w:val="0048427E"/>
    <w:rsid w:val="0049021C"/>
    <w:rsid w:val="00490AD8"/>
    <w:rsid w:val="00492429"/>
    <w:rsid w:val="00492659"/>
    <w:rsid w:val="00494E82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1A42"/>
    <w:rsid w:val="004C2A1A"/>
    <w:rsid w:val="004C300D"/>
    <w:rsid w:val="004C4B3A"/>
    <w:rsid w:val="004C5BE4"/>
    <w:rsid w:val="004C6D26"/>
    <w:rsid w:val="004D0B81"/>
    <w:rsid w:val="004D1BBE"/>
    <w:rsid w:val="004D2752"/>
    <w:rsid w:val="004D56AC"/>
    <w:rsid w:val="004D72FC"/>
    <w:rsid w:val="004E4AC6"/>
    <w:rsid w:val="004E65E3"/>
    <w:rsid w:val="004E6F97"/>
    <w:rsid w:val="004F0061"/>
    <w:rsid w:val="004F41A1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0815"/>
    <w:rsid w:val="00541642"/>
    <w:rsid w:val="00542234"/>
    <w:rsid w:val="005432D4"/>
    <w:rsid w:val="00543C58"/>
    <w:rsid w:val="005460E5"/>
    <w:rsid w:val="0054768A"/>
    <w:rsid w:val="00556132"/>
    <w:rsid w:val="00560F39"/>
    <w:rsid w:val="00561EBF"/>
    <w:rsid w:val="005621AB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A5E25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0684A"/>
    <w:rsid w:val="00611A73"/>
    <w:rsid w:val="0061375F"/>
    <w:rsid w:val="00614609"/>
    <w:rsid w:val="00615645"/>
    <w:rsid w:val="0061671E"/>
    <w:rsid w:val="00620308"/>
    <w:rsid w:val="006203B1"/>
    <w:rsid w:val="00620B07"/>
    <w:rsid w:val="00620FBC"/>
    <w:rsid w:val="0062288B"/>
    <w:rsid w:val="00623F9A"/>
    <w:rsid w:val="006244D9"/>
    <w:rsid w:val="0062723F"/>
    <w:rsid w:val="00632CB3"/>
    <w:rsid w:val="006331A8"/>
    <w:rsid w:val="00633614"/>
    <w:rsid w:val="00633F91"/>
    <w:rsid w:val="006368CD"/>
    <w:rsid w:val="00636AE3"/>
    <w:rsid w:val="006434DE"/>
    <w:rsid w:val="00652D85"/>
    <w:rsid w:val="00652E1F"/>
    <w:rsid w:val="00654B38"/>
    <w:rsid w:val="00654C6F"/>
    <w:rsid w:val="00655E50"/>
    <w:rsid w:val="0066197C"/>
    <w:rsid w:val="0066394D"/>
    <w:rsid w:val="00664196"/>
    <w:rsid w:val="006649C4"/>
    <w:rsid w:val="0066523B"/>
    <w:rsid w:val="00671BE6"/>
    <w:rsid w:val="00673C39"/>
    <w:rsid w:val="00674A5C"/>
    <w:rsid w:val="00676D62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32EF"/>
    <w:rsid w:val="006D422F"/>
    <w:rsid w:val="006D49BB"/>
    <w:rsid w:val="006D5FBF"/>
    <w:rsid w:val="006D6445"/>
    <w:rsid w:val="006D7961"/>
    <w:rsid w:val="006E0EDA"/>
    <w:rsid w:val="006E1010"/>
    <w:rsid w:val="006E129C"/>
    <w:rsid w:val="006E436E"/>
    <w:rsid w:val="006E5463"/>
    <w:rsid w:val="006E6951"/>
    <w:rsid w:val="006F1331"/>
    <w:rsid w:val="006F167F"/>
    <w:rsid w:val="006F1DBF"/>
    <w:rsid w:val="006F23D0"/>
    <w:rsid w:val="006F4C93"/>
    <w:rsid w:val="006F6BF5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43"/>
    <w:rsid w:val="007211C7"/>
    <w:rsid w:val="007216DE"/>
    <w:rsid w:val="00721DCB"/>
    <w:rsid w:val="00722DE8"/>
    <w:rsid w:val="00723B5F"/>
    <w:rsid w:val="00723FAC"/>
    <w:rsid w:val="00725285"/>
    <w:rsid w:val="0072596F"/>
    <w:rsid w:val="007274B7"/>
    <w:rsid w:val="0072753B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5F6"/>
    <w:rsid w:val="00793BBB"/>
    <w:rsid w:val="00794306"/>
    <w:rsid w:val="00794682"/>
    <w:rsid w:val="00795C41"/>
    <w:rsid w:val="007A0320"/>
    <w:rsid w:val="007A4472"/>
    <w:rsid w:val="007A59F9"/>
    <w:rsid w:val="007A7DCA"/>
    <w:rsid w:val="007B15AB"/>
    <w:rsid w:val="007B19E7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E2242"/>
    <w:rsid w:val="007E2289"/>
    <w:rsid w:val="007F3404"/>
    <w:rsid w:val="007F3E88"/>
    <w:rsid w:val="007F6A33"/>
    <w:rsid w:val="007F71C3"/>
    <w:rsid w:val="00800318"/>
    <w:rsid w:val="0080240B"/>
    <w:rsid w:val="00806118"/>
    <w:rsid w:val="008132DB"/>
    <w:rsid w:val="00813F90"/>
    <w:rsid w:val="00817FA9"/>
    <w:rsid w:val="00830408"/>
    <w:rsid w:val="00837B0E"/>
    <w:rsid w:val="008410CB"/>
    <w:rsid w:val="008410D9"/>
    <w:rsid w:val="00841DB3"/>
    <w:rsid w:val="0084432C"/>
    <w:rsid w:val="00852D3C"/>
    <w:rsid w:val="0085327D"/>
    <w:rsid w:val="00853B77"/>
    <w:rsid w:val="00854433"/>
    <w:rsid w:val="008562F0"/>
    <w:rsid w:val="00872DE8"/>
    <w:rsid w:val="00875E18"/>
    <w:rsid w:val="0089340C"/>
    <w:rsid w:val="008934B3"/>
    <w:rsid w:val="00896726"/>
    <w:rsid w:val="00897FBC"/>
    <w:rsid w:val="008A2DC8"/>
    <w:rsid w:val="008A5CFF"/>
    <w:rsid w:val="008B330A"/>
    <w:rsid w:val="008B60F6"/>
    <w:rsid w:val="008B6227"/>
    <w:rsid w:val="008C2114"/>
    <w:rsid w:val="008C240A"/>
    <w:rsid w:val="008C2532"/>
    <w:rsid w:val="008C3083"/>
    <w:rsid w:val="008C4E13"/>
    <w:rsid w:val="008D1B0D"/>
    <w:rsid w:val="008D2548"/>
    <w:rsid w:val="008D3244"/>
    <w:rsid w:val="008D58E5"/>
    <w:rsid w:val="008D72EC"/>
    <w:rsid w:val="008D7ACB"/>
    <w:rsid w:val="008E2EA8"/>
    <w:rsid w:val="008E3088"/>
    <w:rsid w:val="008E375B"/>
    <w:rsid w:val="008E45F6"/>
    <w:rsid w:val="008E52EE"/>
    <w:rsid w:val="008E59FF"/>
    <w:rsid w:val="008E7C5B"/>
    <w:rsid w:val="008F55AD"/>
    <w:rsid w:val="00900590"/>
    <w:rsid w:val="009013B7"/>
    <w:rsid w:val="00902396"/>
    <w:rsid w:val="00902A2A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3FEC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250"/>
    <w:rsid w:val="00966981"/>
    <w:rsid w:val="0097113B"/>
    <w:rsid w:val="009712CF"/>
    <w:rsid w:val="00972312"/>
    <w:rsid w:val="009723C0"/>
    <w:rsid w:val="009732EA"/>
    <w:rsid w:val="0097348F"/>
    <w:rsid w:val="0097418F"/>
    <w:rsid w:val="009741C0"/>
    <w:rsid w:val="00974C67"/>
    <w:rsid w:val="00980F60"/>
    <w:rsid w:val="00981AFD"/>
    <w:rsid w:val="009831B4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1A4F"/>
    <w:rsid w:val="009C24B6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4191"/>
    <w:rsid w:val="00A14A3C"/>
    <w:rsid w:val="00A1512B"/>
    <w:rsid w:val="00A15E36"/>
    <w:rsid w:val="00A20A8A"/>
    <w:rsid w:val="00A20EED"/>
    <w:rsid w:val="00A219DA"/>
    <w:rsid w:val="00A21ABA"/>
    <w:rsid w:val="00A232A1"/>
    <w:rsid w:val="00A23DAF"/>
    <w:rsid w:val="00A23F6A"/>
    <w:rsid w:val="00A244ED"/>
    <w:rsid w:val="00A25482"/>
    <w:rsid w:val="00A32987"/>
    <w:rsid w:val="00A33876"/>
    <w:rsid w:val="00A34D44"/>
    <w:rsid w:val="00A35C9A"/>
    <w:rsid w:val="00A36A5A"/>
    <w:rsid w:val="00A37FDF"/>
    <w:rsid w:val="00A42842"/>
    <w:rsid w:val="00A4416F"/>
    <w:rsid w:val="00A46322"/>
    <w:rsid w:val="00A47840"/>
    <w:rsid w:val="00A525EC"/>
    <w:rsid w:val="00A55468"/>
    <w:rsid w:val="00A55CA3"/>
    <w:rsid w:val="00A567C7"/>
    <w:rsid w:val="00A57E91"/>
    <w:rsid w:val="00A6135F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976"/>
    <w:rsid w:val="00AA4B6C"/>
    <w:rsid w:val="00AA517E"/>
    <w:rsid w:val="00AA7B9A"/>
    <w:rsid w:val="00AA7EDD"/>
    <w:rsid w:val="00AB21B3"/>
    <w:rsid w:val="00AB266E"/>
    <w:rsid w:val="00AB2E03"/>
    <w:rsid w:val="00AB3DF1"/>
    <w:rsid w:val="00AB52E5"/>
    <w:rsid w:val="00AB5331"/>
    <w:rsid w:val="00AB786C"/>
    <w:rsid w:val="00AB7AF9"/>
    <w:rsid w:val="00AC7F10"/>
    <w:rsid w:val="00AD4631"/>
    <w:rsid w:val="00AD4A44"/>
    <w:rsid w:val="00AE3600"/>
    <w:rsid w:val="00AF0740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790"/>
    <w:rsid w:val="00B27B14"/>
    <w:rsid w:val="00B31C9D"/>
    <w:rsid w:val="00B33E1D"/>
    <w:rsid w:val="00B351FD"/>
    <w:rsid w:val="00B375A2"/>
    <w:rsid w:val="00B402BE"/>
    <w:rsid w:val="00B426E7"/>
    <w:rsid w:val="00B5063F"/>
    <w:rsid w:val="00B53B34"/>
    <w:rsid w:val="00B54305"/>
    <w:rsid w:val="00B56ABB"/>
    <w:rsid w:val="00B56D0A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857CB"/>
    <w:rsid w:val="00B9099D"/>
    <w:rsid w:val="00B93FE1"/>
    <w:rsid w:val="00B9402D"/>
    <w:rsid w:val="00BA0088"/>
    <w:rsid w:val="00BA033F"/>
    <w:rsid w:val="00BA0D95"/>
    <w:rsid w:val="00BA0FA8"/>
    <w:rsid w:val="00BA1C97"/>
    <w:rsid w:val="00BA1F0B"/>
    <w:rsid w:val="00BA5817"/>
    <w:rsid w:val="00BA722C"/>
    <w:rsid w:val="00BA7734"/>
    <w:rsid w:val="00BB1D11"/>
    <w:rsid w:val="00BB3CBB"/>
    <w:rsid w:val="00BB60D3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6ED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0DAB"/>
    <w:rsid w:val="00C43618"/>
    <w:rsid w:val="00C43C76"/>
    <w:rsid w:val="00C455B1"/>
    <w:rsid w:val="00C4770A"/>
    <w:rsid w:val="00C50BAF"/>
    <w:rsid w:val="00C51419"/>
    <w:rsid w:val="00C52B17"/>
    <w:rsid w:val="00C55CE7"/>
    <w:rsid w:val="00C56ED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A5C8E"/>
    <w:rsid w:val="00CA7283"/>
    <w:rsid w:val="00CB0151"/>
    <w:rsid w:val="00CB0BE2"/>
    <w:rsid w:val="00CB0FDD"/>
    <w:rsid w:val="00CB3129"/>
    <w:rsid w:val="00CB3959"/>
    <w:rsid w:val="00CB3C5A"/>
    <w:rsid w:val="00CB69E4"/>
    <w:rsid w:val="00CB7974"/>
    <w:rsid w:val="00CC16C6"/>
    <w:rsid w:val="00CC2822"/>
    <w:rsid w:val="00CC59D9"/>
    <w:rsid w:val="00CD1382"/>
    <w:rsid w:val="00CD6E83"/>
    <w:rsid w:val="00CE021E"/>
    <w:rsid w:val="00CE11D2"/>
    <w:rsid w:val="00CE40AD"/>
    <w:rsid w:val="00CE4BC1"/>
    <w:rsid w:val="00CE5076"/>
    <w:rsid w:val="00CE7304"/>
    <w:rsid w:val="00CE74D7"/>
    <w:rsid w:val="00CF000B"/>
    <w:rsid w:val="00CF0AEB"/>
    <w:rsid w:val="00CF0CA5"/>
    <w:rsid w:val="00CF1504"/>
    <w:rsid w:val="00CF1A35"/>
    <w:rsid w:val="00CF2581"/>
    <w:rsid w:val="00CF3EBE"/>
    <w:rsid w:val="00CF45A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128"/>
    <w:rsid w:val="00D30458"/>
    <w:rsid w:val="00D30659"/>
    <w:rsid w:val="00D317C1"/>
    <w:rsid w:val="00D3221B"/>
    <w:rsid w:val="00D32A26"/>
    <w:rsid w:val="00D35250"/>
    <w:rsid w:val="00D36D49"/>
    <w:rsid w:val="00D37110"/>
    <w:rsid w:val="00D371AD"/>
    <w:rsid w:val="00D42B42"/>
    <w:rsid w:val="00D43F74"/>
    <w:rsid w:val="00D459BC"/>
    <w:rsid w:val="00D47B21"/>
    <w:rsid w:val="00D47E41"/>
    <w:rsid w:val="00D503BE"/>
    <w:rsid w:val="00D52482"/>
    <w:rsid w:val="00D55F21"/>
    <w:rsid w:val="00D645FD"/>
    <w:rsid w:val="00D66871"/>
    <w:rsid w:val="00D67AA5"/>
    <w:rsid w:val="00D7130D"/>
    <w:rsid w:val="00D72F9A"/>
    <w:rsid w:val="00D738D8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541D"/>
    <w:rsid w:val="00D96957"/>
    <w:rsid w:val="00D97229"/>
    <w:rsid w:val="00DA0F73"/>
    <w:rsid w:val="00DA1769"/>
    <w:rsid w:val="00DA42DC"/>
    <w:rsid w:val="00DA57FA"/>
    <w:rsid w:val="00DA5992"/>
    <w:rsid w:val="00DB28C4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149F"/>
    <w:rsid w:val="00DD4E44"/>
    <w:rsid w:val="00DE1050"/>
    <w:rsid w:val="00DE132C"/>
    <w:rsid w:val="00DE14A1"/>
    <w:rsid w:val="00DE19F2"/>
    <w:rsid w:val="00DE2631"/>
    <w:rsid w:val="00DE3FFE"/>
    <w:rsid w:val="00DF18B4"/>
    <w:rsid w:val="00DF478B"/>
    <w:rsid w:val="00DF594C"/>
    <w:rsid w:val="00E009E7"/>
    <w:rsid w:val="00E0136B"/>
    <w:rsid w:val="00E01CA9"/>
    <w:rsid w:val="00E026CE"/>
    <w:rsid w:val="00E029FA"/>
    <w:rsid w:val="00E038CD"/>
    <w:rsid w:val="00E05E66"/>
    <w:rsid w:val="00E14504"/>
    <w:rsid w:val="00E14E67"/>
    <w:rsid w:val="00E14FC8"/>
    <w:rsid w:val="00E20FBD"/>
    <w:rsid w:val="00E2141B"/>
    <w:rsid w:val="00E22983"/>
    <w:rsid w:val="00E24616"/>
    <w:rsid w:val="00E3053E"/>
    <w:rsid w:val="00E31512"/>
    <w:rsid w:val="00E37091"/>
    <w:rsid w:val="00E40BAC"/>
    <w:rsid w:val="00E419D4"/>
    <w:rsid w:val="00E446F8"/>
    <w:rsid w:val="00E54612"/>
    <w:rsid w:val="00E56A1F"/>
    <w:rsid w:val="00E60424"/>
    <w:rsid w:val="00E60AED"/>
    <w:rsid w:val="00E62290"/>
    <w:rsid w:val="00E62E15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96180"/>
    <w:rsid w:val="00EA4701"/>
    <w:rsid w:val="00EB0664"/>
    <w:rsid w:val="00EB1C4C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E46EE"/>
    <w:rsid w:val="00EE66EF"/>
    <w:rsid w:val="00EE7F8D"/>
    <w:rsid w:val="00EF0E06"/>
    <w:rsid w:val="00EF300C"/>
    <w:rsid w:val="00EF3AA6"/>
    <w:rsid w:val="00EF3C8A"/>
    <w:rsid w:val="00EF45F9"/>
    <w:rsid w:val="00EF7A7E"/>
    <w:rsid w:val="00F01483"/>
    <w:rsid w:val="00F01796"/>
    <w:rsid w:val="00F019EC"/>
    <w:rsid w:val="00F02213"/>
    <w:rsid w:val="00F05724"/>
    <w:rsid w:val="00F10142"/>
    <w:rsid w:val="00F10600"/>
    <w:rsid w:val="00F168CC"/>
    <w:rsid w:val="00F201CC"/>
    <w:rsid w:val="00F21D91"/>
    <w:rsid w:val="00F2356C"/>
    <w:rsid w:val="00F240D9"/>
    <w:rsid w:val="00F243C4"/>
    <w:rsid w:val="00F246C2"/>
    <w:rsid w:val="00F26CC1"/>
    <w:rsid w:val="00F301B1"/>
    <w:rsid w:val="00F31E86"/>
    <w:rsid w:val="00F32A38"/>
    <w:rsid w:val="00F408BE"/>
    <w:rsid w:val="00F41E39"/>
    <w:rsid w:val="00F430D1"/>
    <w:rsid w:val="00F43442"/>
    <w:rsid w:val="00F4422F"/>
    <w:rsid w:val="00F44FA5"/>
    <w:rsid w:val="00F45C6F"/>
    <w:rsid w:val="00F4644A"/>
    <w:rsid w:val="00F46933"/>
    <w:rsid w:val="00F46B16"/>
    <w:rsid w:val="00F51F87"/>
    <w:rsid w:val="00F52179"/>
    <w:rsid w:val="00F53BC3"/>
    <w:rsid w:val="00F57552"/>
    <w:rsid w:val="00F576D8"/>
    <w:rsid w:val="00F61674"/>
    <w:rsid w:val="00F61F5F"/>
    <w:rsid w:val="00F657D1"/>
    <w:rsid w:val="00F734E5"/>
    <w:rsid w:val="00F7772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154C"/>
    <w:rsid w:val="00FB2F20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E6FB6"/>
    <w:rsid w:val="00FF25F6"/>
    <w:rsid w:val="00FF3E12"/>
    <w:rsid w:val="00FF6B7B"/>
    <w:rsid w:val="00FF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E9737A"/>
  <w15:docId w15:val="{464FB038-CACB-4BF3-956F-598338582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1FED11-2732-4CE0-8B9C-72C661DB7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0</TotalTime>
  <Pages>3</Pages>
  <Words>548</Words>
  <Characters>3020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Barby</cp:lastModifiedBy>
  <cp:revision>2</cp:revision>
  <dcterms:created xsi:type="dcterms:W3CDTF">2020-05-06T17:24:00Z</dcterms:created>
  <dcterms:modified xsi:type="dcterms:W3CDTF">2020-05-06T17:24:00Z</dcterms:modified>
</cp:coreProperties>
</file>