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1337"/>
        <w:gridCol w:w="1483"/>
        <w:gridCol w:w="1857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67ABD24B" w:rsidR="00CB0FDD" w:rsidRPr="00964725" w:rsidRDefault="00FC089A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3</w:t>
            </w:r>
            <w:r w:rsidR="00664CC2"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23B8FE5C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8FAE9AE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4A713D" w:rsidRPr="007E037B" w:rsidRDefault="004A713D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466C37B4" w:rsidR="004A713D" w:rsidRPr="007E037B" w:rsidRDefault="004A713D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FC089A">
                              <w:rPr>
                                <w:rFonts w:ascii="Calibri" w:hAnsi="Calibri"/>
                                <w:sz w:val="18"/>
                              </w:rPr>
                              <w:t>Inglés</w:t>
                            </w:r>
                          </w:p>
                          <w:p w14:paraId="5001D9A6" w14:textId="4F6C6C7D" w:rsidR="004A713D" w:rsidRDefault="004A713D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2079EA7" w14:textId="7F5ECA18" w:rsidR="004A713D" w:rsidRPr="00A6384D" w:rsidRDefault="00FC089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1ero y 2do básico</w:t>
                            </w:r>
                            <w:r w:rsidR="004A713D" w:rsidRPr="00A6384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FD48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4A713D" w:rsidRPr="007E037B" w:rsidRDefault="004A713D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466C37B4" w:rsidR="004A713D" w:rsidRPr="007E037B" w:rsidRDefault="004A713D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FC089A">
                        <w:rPr>
                          <w:rFonts w:ascii="Calibri" w:hAnsi="Calibri"/>
                          <w:sz w:val="18"/>
                        </w:rPr>
                        <w:t>Inglés</w:t>
                      </w:r>
                    </w:p>
                    <w:p w14:paraId="5001D9A6" w14:textId="4F6C6C7D" w:rsidR="004A713D" w:rsidRDefault="004A713D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2079EA7" w14:textId="7F5ECA18" w:rsidR="004A713D" w:rsidRPr="00A6384D" w:rsidRDefault="00FC089A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1ero y 2do básico</w:t>
                      </w:r>
                      <w:r w:rsidR="004A713D" w:rsidRPr="00A6384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val="es-ES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A02F570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685164F9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3442CE8E" w:rsidR="00714785" w:rsidRPr="00843D33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n-US"/>
        </w:rPr>
      </w:pPr>
      <w:r w:rsidRPr="00843D33">
        <w:rPr>
          <w:rFonts w:asciiTheme="majorHAnsi" w:hAnsiTheme="majorHAnsi"/>
          <w:b/>
          <w:sz w:val="28"/>
          <w:szCs w:val="28"/>
          <w:lang w:val="en-US"/>
        </w:rPr>
        <w:t xml:space="preserve">EVALUACIÓN </w:t>
      </w:r>
      <w:r w:rsidR="001A55E1" w:rsidRPr="00843D33">
        <w:rPr>
          <w:rFonts w:asciiTheme="majorHAnsi" w:hAnsiTheme="majorHAnsi"/>
          <w:b/>
          <w:sz w:val="28"/>
          <w:szCs w:val="28"/>
          <w:lang w:val="en-US"/>
        </w:rPr>
        <w:t xml:space="preserve">FORMATIVA </w:t>
      </w:r>
      <w:r w:rsidR="00200CCD" w:rsidRPr="00843D33">
        <w:rPr>
          <w:rFonts w:asciiTheme="majorHAnsi" w:hAnsiTheme="majorHAnsi"/>
          <w:b/>
          <w:sz w:val="28"/>
          <w:szCs w:val="28"/>
          <w:lang w:val="en-US"/>
        </w:rPr>
        <w:t xml:space="preserve">UNIDAD 1 </w:t>
      </w:r>
      <w:r w:rsidR="006A46F7" w:rsidRPr="00843D33">
        <w:rPr>
          <w:rFonts w:asciiTheme="majorHAnsi" w:hAnsiTheme="majorHAnsi"/>
          <w:b/>
          <w:sz w:val="28"/>
          <w:szCs w:val="28"/>
          <w:lang w:val="en-US"/>
        </w:rPr>
        <w:t>“</w:t>
      </w:r>
      <w:r w:rsidR="002F5761" w:rsidRPr="00843D33">
        <w:rPr>
          <w:rFonts w:asciiTheme="majorHAnsi" w:hAnsiTheme="majorHAnsi"/>
          <w:b/>
          <w:sz w:val="28"/>
          <w:szCs w:val="28"/>
          <w:lang w:val="en-US"/>
        </w:rPr>
        <w:t>Back to school”</w:t>
      </w:r>
    </w:p>
    <w:p w14:paraId="15325538" w14:textId="43F941D4" w:rsidR="00964725" w:rsidRPr="00964725" w:rsidRDefault="002F5761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Inglés</w:t>
      </w: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FAFD8F0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577"/>
        <w:gridCol w:w="582"/>
        <w:gridCol w:w="2423"/>
        <w:gridCol w:w="4016"/>
      </w:tblGrid>
      <w:tr w:rsidR="00F32A38" w:rsidRPr="00964725" w14:paraId="62E01547" w14:textId="77777777" w:rsidTr="00751AC5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598" w:type="dxa"/>
            <w:gridSpan w:val="4"/>
            <w:shd w:val="clear" w:color="auto" w:fill="auto"/>
            <w:vAlign w:val="center"/>
          </w:tcPr>
          <w:p w14:paraId="5B8044E6" w14:textId="29EFED69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0B2D8F" w:rsidRPr="00964725" w14:paraId="2F0C87AD" w14:textId="77777777" w:rsidTr="00A6384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2D5F0AFF" w14:textId="2BB82B0D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780" w:type="dxa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A6384D" w:rsidRPr="00964725" w14:paraId="6ED143C7" w14:textId="77777777" w:rsidTr="00A6384D">
        <w:trPr>
          <w:trHeight w:val="3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926F82" w:rsidRPr="00714DC5" w14:paraId="50EE36E8" w14:textId="77777777" w:rsidTr="00A6384D">
        <w:trPr>
          <w:trHeight w:val="713"/>
          <w:jc w:val="center"/>
        </w:trPr>
        <w:tc>
          <w:tcPr>
            <w:tcW w:w="3567" w:type="dxa"/>
            <w:gridSpan w:val="2"/>
            <w:shd w:val="clear" w:color="auto" w:fill="auto"/>
            <w:vAlign w:val="center"/>
          </w:tcPr>
          <w:p w14:paraId="15612C89" w14:textId="0030C3A6" w:rsidR="0019322D" w:rsidRDefault="00FC089A" w:rsidP="0019322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s-ES"/>
              </w:rPr>
            </w:pPr>
            <w:r w:rsidRPr="00843D33">
              <w:rPr>
                <w:rFonts w:asciiTheme="majorHAnsi" w:hAnsiTheme="majorHAnsi"/>
                <w:lang w:val="es-ES"/>
              </w:rPr>
              <w:t>OA13:Escribir (por ejemplo: copiar o completar) palabras y oraciones simples de acuerdo a un modelo</w:t>
            </w:r>
          </w:p>
          <w:p w14:paraId="69CE7A97" w14:textId="77777777" w:rsidR="0019322D" w:rsidRDefault="0019322D" w:rsidP="0019322D">
            <w:pPr>
              <w:pStyle w:val="Sinespaciado"/>
              <w:rPr>
                <w:rFonts w:asciiTheme="majorHAnsi" w:hAnsiTheme="majorHAnsi"/>
                <w:lang w:val="es-ES"/>
              </w:rPr>
            </w:pPr>
          </w:p>
          <w:p w14:paraId="3141D10B" w14:textId="77777777" w:rsidR="0019322D" w:rsidRPr="0019322D" w:rsidRDefault="0019322D" w:rsidP="0019322D">
            <w:pPr>
              <w:pStyle w:val="Sinespaciado"/>
              <w:rPr>
                <w:rFonts w:asciiTheme="majorHAnsi" w:hAnsiTheme="majorHAnsi"/>
                <w:lang w:val="es-ES"/>
              </w:rPr>
            </w:pPr>
            <w:bookmarkStart w:id="0" w:name="_GoBack"/>
            <w:bookmarkEnd w:id="0"/>
          </w:p>
          <w:p w14:paraId="6B2B65E5" w14:textId="77777777" w:rsidR="00843D33" w:rsidRDefault="00843D33" w:rsidP="00843D33">
            <w:pPr>
              <w:pStyle w:val="Sinespaciado"/>
              <w:rPr>
                <w:rFonts w:asciiTheme="majorHAnsi" w:hAnsiTheme="majorHAnsi"/>
                <w:sz w:val="18"/>
                <w:szCs w:val="18"/>
                <w:lang w:val="es-ES"/>
              </w:rPr>
            </w:pPr>
          </w:p>
          <w:p w14:paraId="7AF0E5C5" w14:textId="77777777" w:rsidR="00843D33" w:rsidRDefault="00843D33" w:rsidP="00843D33">
            <w:pPr>
              <w:pStyle w:val="Sinespaciado"/>
              <w:rPr>
                <w:rFonts w:asciiTheme="majorHAnsi" w:hAnsiTheme="majorHAnsi"/>
                <w:sz w:val="18"/>
                <w:szCs w:val="18"/>
                <w:lang w:val="es-ES"/>
              </w:rPr>
            </w:pPr>
          </w:p>
          <w:p w14:paraId="06ABB6C6" w14:textId="77777777" w:rsidR="00843D33" w:rsidRDefault="00843D33" w:rsidP="00843D33">
            <w:pPr>
              <w:pStyle w:val="Sinespaciado"/>
              <w:rPr>
                <w:rFonts w:asciiTheme="majorHAnsi" w:hAnsiTheme="majorHAnsi"/>
                <w:sz w:val="18"/>
                <w:szCs w:val="18"/>
                <w:lang w:val="es-ES"/>
              </w:rPr>
            </w:pPr>
          </w:p>
          <w:p w14:paraId="048F7551" w14:textId="77777777" w:rsidR="00843D33" w:rsidRDefault="00843D33" w:rsidP="00843D33">
            <w:pPr>
              <w:pStyle w:val="Sinespaciado"/>
              <w:rPr>
                <w:rFonts w:asciiTheme="majorHAnsi" w:hAnsiTheme="majorHAnsi"/>
                <w:sz w:val="18"/>
                <w:szCs w:val="18"/>
                <w:lang w:val="es-ES"/>
              </w:rPr>
            </w:pPr>
          </w:p>
          <w:p w14:paraId="6D221590" w14:textId="06C1234B" w:rsidR="00843D33" w:rsidRPr="00843D33" w:rsidRDefault="00843D33" w:rsidP="00843D33">
            <w:pPr>
              <w:pStyle w:val="Sinespaciado"/>
              <w:rPr>
                <w:rFonts w:asciiTheme="majorHAnsi" w:hAnsiTheme="majorHAnsi"/>
                <w:lang w:val="es-ES"/>
              </w:rPr>
            </w:pPr>
          </w:p>
        </w:tc>
        <w:tc>
          <w:tcPr>
            <w:tcW w:w="3264" w:type="dxa"/>
            <w:gridSpan w:val="2"/>
            <w:shd w:val="clear" w:color="auto" w:fill="auto"/>
            <w:vAlign w:val="center"/>
          </w:tcPr>
          <w:p w14:paraId="56ED5D39" w14:textId="77777777" w:rsidR="006A46F7" w:rsidRPr="00843D33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Identifican números del 0-20</w:t>
            </w:r>
          </w:p>
          <w:p w14:paraId="08E89171" w14:textId="7CA7DFB2" w:rsidR="00FC089A" w:rsidRPr="00843D33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Identifican vocabulario correspondientes a útiles escolares</w:t>
            </w:r>
          </w:p>
          <w:p w14:paraId="295F9364" w14:textId="4E2703B6" w:rsidR="00FC089A" w:rsidRPr="00843D33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Identifican nombre de los col</w:t>
            </w:r>
            <w:r w:rsidR="001A55E1" w:rsidRPr="00843D33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res</w:t>
            </w:r>
          </w:p>
          <w:p w14:paraId="49C64CC3" w14:textId="21CBDF76" w:rsidR="001A55E1" w:rsidRPr="00843D33" w:rsidRDefault="001A55E1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Reconocen vocabulario de la familia</w:t>
            </w:r>
          </w:p>
          <w:p w14:paraId="4FA22149" w14:textId="480F70AA" w:rsidR="00FC089A" w:rsidRPr="000114E5" w:rsidRDefault="00FC089A" w:rsidP="007E4F9D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rPr>
                <w:sz w:val="18"/>
              </w:rPr>
            </w:pP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Asocian imágenes a voc</w:t>
            </w:r>
            <w:r w:rsidR="00843D33" w:rsidRPr="00843D33"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843D33">
              <w:rPr>
                <w:rFonts w:asciiTheme="majorHAnsi" w:hAnsiTheme="majorHAnsi" w:cstheme="majorHAnsi"/>
                <w:sz w:val="22"/>
                <w:szCs w:val="22"/>
              </w:rPr>
              <w:t>bulario</w:t>
            </w:r>
          </w:p>
        </w:tc>
        <w:tc>
          <w:tcPr>
            <w:tcW w:w="3479" w:type="dxa"/>
            <w:shd w:val="clear" w:color="auto" w:fill="auto"/>
            <w:vAlign w:val="center"/>
          </w:tcPr>
          <w:p w14:paraId="1A995DA0" w14:textId="77777777" w:rsidR="000114E5" w:rsidRDefault="00FC089A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Números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0-20</w:t>
            </w:r>
          </w:p>
          <w:p w14:paraId="524FE769" w14:textId="77777777" w:rsidR="00FC089A" w:rsidRDefault="00FC089A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Colores</w:t>
            </w:r>
            <w:proofErr w:type="spellEnd"/>
          </w:p>
          <w:p w14:paraId="65F46C2C" w14:textId="77777777" w:rsidR="00FC089A" w:rsidRDefault="00FC089A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Útiles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escolares</w:t>
            </w:r>
            <w:proofErr w:type="spellEnd"/>
          </w:p>
          <w:p w14:paraId="0E945E6C" w14:textId="77777777" w:rsidR="001A55E1" w:rsidRDefault="001A55E1" w:rsidP="00A6384D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Miembros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la </w:t>
            </w:r>
            <w:proofErr w:type="spellStart"/>
            <w:r>
              <w:rPr>
                <w:rFonts w:asciiTheme="majorHAnsi" w:hAnsiTheme="majorHAnsi"/>
                <w:lang w:val="en-US"/>
              </w:rPr>
              <w:t>familia</w:t>
            </w:r>
            <w:proofErr w:type="spellEnd"/>
          </w:p>
          <w:p w14:paraId="0D1A05CE" w14:textId="77777777" w:rsidR="00843D33" w:rsidRDefault="00843D33" w:rsidP="00843D33">
            <w:pPr>
              <w:pStyle w:val="Sinespaciado"/>
              <w:ind w:left="720"/>
              <w:rPr>
                <w:rFonts w:asciiTheme="majorHAnsi" w:hAnsiTheme="majorHAnsi"/>
                <w:lang w:val="en-US"/>
              </w:rPr>
            </w:pPr>
          </w:p>
          <w:p w14:paraId="6CF71F56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5F7A18BB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6A13ACC0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0FD73465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4E01B6B8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32CB9B3E" w14:textId="77777777" w:rsidR="00843D33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  <w:p w14:paraId="19E3BD9F" w14:textId="52BC07B1" w:rsidR="00843D33" w:rsidRPr="00CF2581" w:rsidRDefault="00843D33" w:rsidP="00843D33">
            <w:pPr>
              <w:pStyle w:val="Sinespaciado"/>
              <w:rPr>
                <w:rFonts w:asciiTheme="majorHAnsi" w:hAnsiTheme="majorHAnsi"/>
                <w:lang w:val="en-US"/>
              </w:rPr>
            </w:pP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4452B6D6" w14:textId="18579146" w:rsidR="005C0D1F" w:rsidRDefault="00EC3E4D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  <w:r>
        <w:rPr>
          <w:rFonts w:asciiTheme="majorHAnsi" w:hAnsiTheme="majorHAnsi"/>
          <w:b/>
          <w:i/>
          <w:lang w:val="en-US"/>
        </w:rPr>
        <w:t xml:space="preserve">ÍTEM </w:t>
      </w:r>
      <w:r w:rsidR="00926F82">
        <w:rPr>
          <w:rFonts w:asciiTheme="majorHAnsi" w:hAnsiTheme="majorHAnsi"/>
          <w:b/>
          <w:i/>
          <w:lang w:val="en-US"/>
        </w:rPr>
        <w:t>I SELECCIÓN MULTIPLE</w:t>
      </w:r>
    </w:p>
    <w:p w14:paraId="726CE060" w14:textId="77777777" w:rsidR="00B529B5" w:rsidRDefault="00B529B5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</w:p>
    <w:p w14:paraId="3B6CF91F" w14:textId="65E1A66E" w:rsidR="00305C5E" w:rsidRPr="00843D33" w:rsidRDefault="00305C5E" w:rsidP="00305C5E">
      <w:pPr>
        <w:pStyle w:val="Prrafodelista"/>
        <w:numPr>
          <w:ilvl w:val="0"/>
          <w:numId w:val="21"/>
        </w:numPr>
        <w:tabs>
          <w:tab w:val="left" w:pos="1938"/>
        </w:tabs>
        <w:rPr>
          <w:rFonts w:asciiTheme="majorHAnsi" w:hAnsiTheme="majorHAnsi"/>
          <w:bCs/>
          <w:iCs/>
          <w:lang w:val="es-ES"/>
        </w:rPr>
      </w:pPr>
      <w:r w:rsidRPr="00843D33">
        <w:rPr>
          <w:rFonts w:asciiTheme="majorHAnsi" w:hAnsiTheme="majorHAnsi"/>
          <w:bCs/>
          <w:iCs/>
          <w:lang w:val="es-ES"/>
        </w:rPr>
        <w:t xml:space="preserve">Selecciona la alternativa </w:t>
      </w:r>
      <w:r>
        <w:rPr>
          <w:rFonts w:asciiTheme="majorHAnsi" w:hAnsiTheme="majorHAnsi"/>
          <w:bCs/>
          <w:iCs/>
        </w:rPr>
        <w:t>correcta (1pto c/u)</w:t>
      </w:r>
    </w:p>
    <w:p w14:paraId="4BCD26D5" w14:textId="127FFE2D" w:rsidR="00B529B5" w:rsidRPr="00843D33" w:rsidRDefault="00B529B5" w:rsidP="00B529B5">
      <w:pPr>
        <w:pStyle w:val="Prrafodelista"/>
        <w:tabs>
          <w:tab w:val="left" w:pos="1938"/>
        </w:tabs>
        <w:rPr>
          <w:rFonts w:asciiTheme="majorHAnsi" w:hAnsiTheme="majorHAnsi"/>
          <w:bCs/>
          <w:iCs/>
          <w:lang w:val="es-ES"/>
        </w:rPr>
      </w:pPr>
    </w:p>
    <w:p w14:paraId="5346B4E6" w14:textId="77777777" w:rsidR="00B529B5" w:rsidRPr="00843D33" w:rsidRDefault="00B529B5" w:rsidP="00B529B5">
      <w:pPr>
        <w:pStyle w:val="Prrafodelista"/>
        <w:tabs>
          <w:tab w:val="left" w:pos="1938"/>
        </w:tabs>
        <w:rPr>
          <w:rFonts w:asciiTheme="majorHAnsi" w:hAnsiTheme="majorHAnsi"/>
          <w:bCs/>
          <w:iCs/>
          <w:lang w:val="es-ES"/>
        </w:rPr>
      </w:pPr>
    </w:p>
    <w:p w14:paraId="6BD930C5" w14:textId="398B2968" w:rsidR="003C1B8B" w:rsidRPr="00644084" w:rsidRDefault="00305C5E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5762DA01" wp14:editId="2527F37F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6076950" cy="406971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54"/>
                    <a:stretch/>
                  </pic:blipFill>
                  <pic:spPr bwMode="auto">
                    <a:xfrm>
                      <a:off x="0" y="0"/>
                      <a:ext cx="6076950" cy="406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975B" w14:textId="4107F02E" w:rsidR="00CF1504" w:rsidRDefault="00CF1504" w:rsidP="00454433">
      <w:pPr>
        <w:tabs>
          <w:tab w:val="left" w:pos="1938"/>
        </w:tabs>
        <w:rPr>
          <w:noProof/>
        </w:rPr>
      </w:pPr>
    </w:p>
    <w:p w14:paraId="0387B02D" w14:textId="447AB311" w:rsidR="00305C5E" w:rsidRPr="00305C5E" w:rsidRDefault="00305C5E" w:rsidP="00305C5E">
      <w:pPr>
        <w:rPr>
          <w:rFonts w:asciiTheme="minorHAnsi" w:hAnsiTheme="minorHAnsi" w:cstheme="minorHAns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60EF23A6" wp14:editId="31E4E6F1">
            <wp:simplePos x="0" y="0"/>
            <wp:positionH relativeFrom="margin">
              <wp:align>center</wp:align>
            </wp:positionH>
            <wp:positionV relativeFrom="paragraph">
              <wp:posOffset>3774440</wp:posOffset>
            </wp:positionV>
            <wp:extent cx="6059805" cy="20097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0930"/>
                    <a:stretch/>
                  </pic:blipFill>
                  <pic:spPr bwMode="auto">
                    <a:xfrm>
                      <a:off x="0" y="0"/>
                      <a:ext cx="605980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A3D0C" w14:textId="0C7A5EC3" w:rsidR="00305C5E" w:rsidRDefault="00843D33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lastRenderedPageBreak/>
        <w:t>ÍTEM II</w:t>
      </w:r>
      <w:r w:rsidR="00305C5E" w:rsidRPr="00644084">
        <w:rPr>
          <w:rFonts w:asciiTheme="minorHAnsi" w:hAnsiTheme="minorHAnsi" w:cstheme="minorHAnsi"/>
          <w:b/>
          <w:lang w:val="es-ES"/>
        </w:rPr>
        <w:t xml:space="preserve"> CONCEPTUALIZACIÓN Y/O VOCABULARIO</w:t>
      </w:r>
    </w:p>
    <w:p w14:paraId="5C4EB67F" w14:textId="77777777" w:rsidR="00B529B5" w:rsidRPr="00644084" w:rsidRDefault="00B529B5" w:rsidP="00305C5E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175063C2" w14:textId="4D92275F" w:rsidR="00305C5E" w:rsidRPr="00B529B5" w:rsidRDefault="00B529B5" w:rsidP="00305C5E">
      <w:pPr>
        <w:pStyle w:val="Prrafodelista"/>
        <w:numPr>
          <w:ilvl w:val="0"/>
          <w:numId w:val="22"/>
        </w:numPr>
        <w:rPr>
          <w:rFonts w:asciiTheme="minorHAnsi" w:hAnsiTheme="minorHAnsi" w:cstheme="minorHAnsi"/>
          <w:bCs/>
          <w:lang w:val="es-ES"/>
        </w:rPr>
      </w:pPr>
      <w:r w:rsidRPr="00B529B5">
        <w:rPr>
          <w:rFonts w:asciiTheme="minorHAnsi" w:hAnsiTheme="minorHAnsi" w:cstheme="minorHAnsi"/>
          <w:bCs/>
          <w:sz w:val="22"/>
        </w:rPr>
        <w:t>Cuenta los objetos y une las piezas de</w:t>
      </w:r>
      <w:r w:rsidR="00843D33">
        <w:rPr>
          <w:rFonts w:asciiTheme="minorHAnsi" w:hAnsiTheme="minorHAnsi" w:cstheme="minorHAnsi"/>
          <w:bCs/>
          <w:sz w:val="22"/>
        </w:rPr>
        <w:t xml:space="preserve">l </w:t>
      </w:r>
      <w:r w:rsidRPr="00B529B5">
        <w:rPr>
          <w:rFonts w:asciiTheme="minorHAnsi" w:hAnsiTheme="minorHAnsi" w:cstheme="minorHAnsi"/>
          <w:bCs/>
          <w:sz w:val="22"/>
        </w:rPr>
        <w:t xml:space="preserve"> </w:t>
      </w:r>
      <w:proofErr w:type="spellStart"/>
      <w:r w:rsidRPr="00B529B5">
        <w:rPr>
          <w:rFonts w:asciiTheme="minorHAnsi" w:hAnsiTheme="minorHAnsi" w:cstheme="minorHAnsi"/>
          <w:bCs/>
          <w:sz w:val="22"/>
        </w:rPr>
        <w:t>puzz</w:t>
      </w:r>
      <w:r>
        <w:rPr>
          <w:rFonts w:asciiTheme="minorHAnsi" w:hAnsiTheme="minorHAnsi" w:cstheme="minorHAnsi"/>
          <w:bCs/>
          <w:sz w:val="22"/>
        </w:rPr>
        <w:t>le</w:t>
      </w:r>
      <w:proofErr w:type="spellEnd"/>
      <w:r>
        <w:rPr>
          <w:rFonts w:asciiTheme="minorHAnsi" w:hAnsiTheme="minorHAnsi" w:cstheme="minorHAnsi"/>
          <w:bCs/>
          <w:sz w:val="22"/>
        </w:rPr>
        <w:t xml:space="preserve"> de acuerdo con su cantidad</w:t>
      </w:r>
      <w:r w:rsidR="00305C5E" w:rsidRPr="00B529B5">
        <w:rPr>
          <w:rFonts w:asciiTheme="minorHAnsi" w:hAnsiTheme="minorHAnsi" w:cstheme="minorHAnsi"/>
          <w:bCs/>
          <w:lang w:val="es-ES"/>
        </w:rPr>
        <w:t xml:space="preserve"> (1pto c/u)</w:t>
      </w:r>
    </w:p>
    <w:p w14:paraId="0E44F5A8" w14:textId="3F653DCD" w:rsidR="00B529B5" w:rsidRDefault="00B529B5" w:rsidP="00B529B5">
      <w:pPr>
        <w:rPr>
          <w:rFonts w:asciiTheme="minorHAnsi" w:hAnsiTheme="minorHAnsi" w:cstheme="minorHAns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1792" behindDoc="1" locked="0" layoutInCell="1" allowOverlap="1" wp14:anchorId="2FB83E48" wp14:editId="7E673ED5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743450" cy="285051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53A94" w14:textId="1434F4D1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4EA0ABA6" w14:textId="2249BCE9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02240278" w14:textId="3A7F68B2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44E049DC" w14:textId="6B7E5B8E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698B403C" w14:textId="1E2C1C22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1D401221" w14:textId="3E04444B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44BCD5F3" w14:textId="5753CF2F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194B394C" w14:textId="75E1D06E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7305F229" w14:textId="478CF811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087393DE" w14:textId="7A6AB7E3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73AB9FD5" w14:textId="2302002B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799A582C" w14:textId="13255B32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1B285972" w14:textId="75FC1A71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638F4B72" w14:textId="0B4E51EC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56A987BA" w14:textId="77777777" w:rsidR="00B529B5" w:rsidRDefault="00B529B5" w:rsidP="00B529B5">
      <w:pPr>
        <w:rPr>
          <w:rFonts w:asciiTheme="minorHAnsi" w:hAnsiTheme="minorHAnsi" w:cstheme="minorHAnsi"/>
          <w:lang w:val="es-ES"/>
        </w:rPr>
      </w:pPr>
    </w:p>
    <w:p w14:paraId="058A0EA9" w14:textId="05B053F8" w:rsidR="001A55E1" w:rsidRPr="001A55E1" w:rsidRDefault="001A55E1" w:rsidP="001A55E1">
      <w:pPr>
        <w:pStyle w:val="Prrafodelista"/>
        <w:numPr>
          <w:ilvl w:val="0"/>
          <w:numId w:val="22"/>
        </w:numPr>
      </w:pPr>
      <w:r w:rsidRPr="001A55E1">
        <w:rPr>
          <w:rFonts w:asciiTheme="minorHAnsi" w:hAnsiTheme="minorHAnsi" w:cstheme="minorHAnsi"/>
        </w:rPr>
        <w:t>Mira y une la imagen con la palabra correspondiente</w:t>
      </w:r>
      <w:r>
        <w:rPr>
          <w:rFonts w:asciiTheme="minorHAnsi" w:hAnsiTheme="minorHAnsi" w:cstheme="minorHAnsi"/>
        </w:rPr>
        <w:t xml:space="preserve"> (1pto c/u)</w:t>
      </w:r>
    </w:p>
    <w:p w14:paraId="03B7EF0B" w14:textId="51735689" w:rsidR="001A55E1" w:rsidRDefault="00B529B5" w:rsidP="001A55E1">
      <w:pPr>
        <w:pStyle w:val="Prrafodelista"/>
        <w:ind w:left="644"/>
        <w:rPr>
          <w:rFonts w:asciiTheme="minorHAnsi" w:hAnsiTheme="minorHAnsi" w:cstheme="minorHAnsi"/>
        </w:rPr>
      </w:pPr>
      <w:r w:rsidRPr="001A55E1"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77F38607" wp14:editId="50CBAC15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4953000" cy="289750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438C" w14:textId="2FCFC989" w:rsidR="001A55E1" w:rsidRDefault="00B529B5" w:rsidP="001A55E1">
      <w:pPr>
        <w:pStyle w:val="Prrafodelista"/>
        <w:ind w:left="644"/>
        <w:rPr>
          <w:rFonts w:asciiTheme="minorHAnsi" w:hAnsiTheme="minorHAnsi" w:cstheme="minorHAnsi"/>
        </w:rPr>
      </w:pPr>
      <w:r w:rsidRPr="001A55E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674E6" wp14:editId="131884CB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303020" cy="525145"/>
                <wp:effectExtent l="0" t="0" r="11430" b="2730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525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F27C0" w14:textId="77777777" w:rsidR="001A55E1" w:rsidRPr="0048054F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8054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Father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5674E6" id="Rectángulo: esquinas redondeadas 40" o:spid="_x0000_s1027" style="position:absolute;left:0;text-align:left;margin-left:0;margin-top:1.15pt;width:102.6pt;height:41.3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" fillcolor="white [3201]" strokecolor="#70ad47 [3209]" strokeweight="1pt">
                <v:stroke joinstyle="miter"/>
                <v:textbox>
                  <w:txbxContent>
                    <w:p w14:paraId="7B2F27C0" w14:textId="77777777" w:rsidR="001A55E1" w:rsidRPr="0048054F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8054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8162BC" w14:textId="5D4C21D9" w:rsidR="001A55E1" w:rsidRDefault="001A55E1" w:rsidP="001A55E1">
      <w:pPr>
        <w:pStyle w:val="Prrafodelista"/>
        <w:ind w:left="644"/>
        <w:rPr>
          <w:rFonts w:asciiTheme="minorHAnsi" w:hAnsiTheme="minorHAnsi" w:cstheme="minorHAnsi"/>
        </w:rPr>
      </w:pPr>
    </w:p>
    <w:p w14:paraId="6939BD81" w14:textId="4702DF06" w:rsidR="001A55E1" w:rsidRDefault="00B529B5" w:rsidP="001A55E1">
      <w:pPr>
        <w:pStyle w:val="Prrafodelista"/>
        <w:ind w:left="644"/>
        <w:rPr>
          <w:rFonts w:asciiTheme="minorHAnsi" w:hAnsiTheme="minorHAnsi" w:cstheme="minorHAnsi"/>
        </w:rPr>
      </w:pPr>
      <w:r w:rsidRPr="001A55E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36A98A" wp14:editId="1E5BC0B3">
                <wp:simplePos x="0" y="0"/>
                <wp:positionH relativeFrom="margin">
                  <wp:align>center</wp:align>
                </wp:positionH>
                <wp:positionV relativeFrom="paragraph">
                  <wp:posOffset>1891665</wp:posOffset>
                </wp:positionV>
                <wp:extent cx="1303507" cy="525294"/>
                <wp:effectExtent l="0" t="0" r="11430" b="27305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D7261" w14:textId="77777777" w:rsidR="001A55E1" w:rsidRPr="0048054F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Sister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36A98A" id="Rectángulo: esquinas redondeadas 43" o:spid="_x0000_s1028" style="position:absolute;left:0;text-align:left;margin-left:0;margin-top:148.95pt;width:102.65pt;height:41.3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71ED7261" w14:textId="77777777" w:rsidR="001A55E1" w:rsidRPr="0048054F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Sister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A55E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A8C2B" wp14:editId="4A2B51D5">
                <wp:simplePos x="0" y="0"/>
                <wp:positionH relativeFrom="margin">
                  <wp:align>center</wp:align>
                </wp:positionH>
                <wp:positionV relativeFrom="paragraph">
                  <wp:posOffset>1167765</wp:posOffset>
                </wp:positionV>
                <wp:extent cx="1303507" cy="525294"/>
                <wp:effectExtent l="0" t="0" r="11430" b="2730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9FC6A" w14:textId="77777777" w:rsidR="001A55E1" w:rsidRPr="0048054F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Brother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1A8C2B" id="Rectángulo: esquinas redondeadas 42" o:spid="_x0000_s1029" style="position:absolute;left:0;text-align:left;margin-left:0;margin-top:91.95pt;width:102.65pt;height:41.3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5A09FC6A" w14:textId="77777777" w:rsidR="001A55E1" w:rsidRPr="0048054F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Brother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A55E1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31877" wp14:editId="7755D7D2">
                <wp:simplePos x="0" y="0"/>
                <wp:positionH relativeFrom="margin">
                  <wp:align>center</wp:align>
                </wp:positionH>
                <wp:positionV relativeFrom="paragraph">
                  <wp:posOffset>370840</wp:posOffset>
                </wp:positionV>
                <wp:extent cx="1303507" cy="525294"/>
                <wp:effectExtent l="0" t="0" r="11430" b="27305"/>
                <wp:wrapNone/>
                <wp:docPr id="41" name="Rectángulo: esquinas redondead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5252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4408A" w14:textId="77777777" w:rsidR="001A55E1" w:rsidRPr="0048054F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Mother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831877" id="Rectángulo: esquinas redondeadas 41" o:spid="_x0000_s1030" style="position:absolute;left:0;text-align:left;margin-left:0;margin-top:29.2pt;width:102.65pt;height:41.3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5174408A" w14:textId="77777777" w:rsidR="001A55E1" w:rsidRPr="0048054F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F6A532" w14:textId="395D2B44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46518F8B" w14:textId="41FC980B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1261C1F4" w14:textId="4B5A6CF4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6712B922" w14:textId="54554E27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67A41139" w14:textId="1C35967E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4EDB30FF" w14:textId="49F37C94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1CFF20B8" w14:textId="0296FC5A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755BC370" w14:textId="5C65891D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3E49FDD2" w14:textId="379B246D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55D139D8" w14:textId="56A501E9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13473DCF" w14:textId="2F1AF2D6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37E2BDE8" w14:textId="109C2FAC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52DD8A69" w14:textId="77777777" w:rsidR="00664CC2" w:rsidRDefault="00664CC2" w:rsidP="00664CC2">
      <w:pPr>
        <w:pStyle w:val="Prrafodelista"/>
        <w:ind w:left="1068"/>
        <w:rPr>
          <w:rFonts w:asciiTheme="minorHAnsi" w:hAnsiTheme="minorHAnsi" w:cstheme="minorHAnsi"/>
        </w:rPr>
      </w:pPr>
    </w:p>
    <w:p w14:paraId="2C00E44B" w14:textId="5FC3F6BF" w:rsidR="00664CC2" w:rsidRDefault="00664CC2" w:rsidP="00664CC2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1A55E1">
        <w:rPr>
          <w:rFonts w:asciiTheme="minorHAnsi" w:hAnsiTheme="minorHAnsi" w:cstheme="minorHAnsi"/>
        </w:rPr>
        <w:t>Completa</w:t>
      </w:r>
      <w:r w:rsidRPr="00AD6C73">
        <w:rPr>
          <w:rFonts w:asciiTheme="minorHAnsi" w:hAnsiTheme="minorHAnsi" w:cstheme="minorHAnsi"/>
          <w:b/>
          <w:bCs/>
        </w:rPr>
        <w:t xml:space="preserve"> </w:t>
      </w:r>
      <w:r w:rsidRPr="00AD6C73">
        <w:rPr>
          <w:rFonts w:asciiTheme="minorHAnsi" w:hAnsiTheme="minorHAnsi" w:cstheme="minorHAnsi"/>
        </w:rPr>
        <w:t>el árbol genealógico de Charlie</w:t>
      </w:r>
      <w:r w:rsidR="00843D33">
        <w:rPr>
          <w:rFonts w:asciiTheme="minorHAnsi" w:hAnsiTheme="minorHAnsi" w:cstheme="minorHAnsi"/>
        </w:rPr>
        <w:t xml:space="preserve"> (3 </w:t>
      </w:r>
      <w:proofErr w:type="spellStart"/>
      <w:r w:rsidR="00843D33">
        <w:rPr>
          <w:rFonts w:asciiTheme="minorHAnsi" w:hAnsiTheme="minorHAnsi" w:cstheme="minorHAnsi"/>
        </w:rPr>
        <w:t>pt</w:t>
      </w:r>
      <w:r>
        <w:rPr>
          <w:rFonts w:asciiTheme="minorHAnsi" w:hAnsiTheme="minorHAnsi" w:cstheme="minorHAnsi"/>
        </w:rPr>
        <w:t>s</w:t>
      </w:r>
      <w:proofErr w:type="spellEnd"/>
      <w:r>
        <w:rPr>
          <w:rFonts w:asciiTheme="minorHAnsi" w:hAnsiTheme="minorHAnsi" w:cstheme="minorHAnsi"/>
        </w:rPr>
        <w:t xml:space="preserve"> c/u)</w:t>
      </w:r>
    </w:p>
    <w:p w14:paraId="14FCF0E9" w14:textId="77777777" w:rsidR="00664CC2" w:rsidRDefault="00664CC2" w:rsidP="001A55E1">
      <w:pPr>
        <w:pStyle w:val="Prrafodelista"/>
        <w:ind w:left="644"/>
      </w:pPr>
    </w:p>
    <w:p w14:paraId="2837644E" w14:textId="6F26DDEA" w:rsidR="001A55E1" w:rsidRPr="00AD6C73" w:rsidRDefault="00B529B5" w:rsidP="001A55E1"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54B18DB" wp14:editId="3BCB829C">
            <wp:simplePos x="0" y="0"/>
            <wp:positionH relativeFrom="margin">
              <wp:posOffset>1293495</wp:posOffset>
            </wp:positionH>
            <wp:positionV relativeFrom="paragraph">
              <wp:posOffset>8255</wp:posOffset>
            </wp:positionV>
            <wp:extent cx="4873625" cy="4238625"/>
            <wp:effectExtent l="0" t="0" r="3175" b="952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FCB37" w14:textId="5F429E5B" w:rsidR="001A55E1" w:rsidRPr="00AD6C73" w:rsidRDefault="001A55E1" w:rsidP="001A55E1"/>
    <w:p w14:paraId="28F3F6BE" w14:textId="3A444D78" w:rsidR="001A55E1" w:rsidRPr="00AD6C73" w:rsidRDefault="00B529B5" w:rsidP="001A55E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1E14F" wp14:editId="23D521C5">
                <wp:simplePos x="0" y="0"/>
                <wp:positionH relativeFrom="column">
                  <wp:posOffset>4368165</wp:posOffset>
                </wp:positionH>
                <wp:positionV relativeFrom="paragraph">
                  <wp:posOffset>8255</wp:posOffset>
                </wp:positionV>
                <wp:extent cx="1284051" cy="496110"/>
                <wp:effectExtent l="0" t="0" r="11430" b="18415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C1602" w14:textId="0D608DB4" w:rsidR="001A55E1" w:rsidRPr="00AD6C73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C1E14F" id="Rectángulo: esquinas redondeadas 45" o:spid="_x0000_s1031" style="position:absolute;margin-left:343.95pt;margin-top:.65pt;width:101.1pt;height:39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" fillcolor="#ffc000 [3207]" strokecolor="#7f5f00 [1607]" strokeweight="1pt">
                <v:stroke joinstyle="miter"/>
                <v:textbox>
                  <w:txbxContent>
                    <w:p w14:paraId="4D1C1602" w14:textId="0D608DB4" w:rsidR="001A55E1" w:rsidRPr="00AD6C73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45DEB2" wp14:editId="55F85738">
                <wp:simplePos x="0" y="0"/>
                <wp:positionH relativeFrom="margin">
                  <wp:posOffset>76200</wp:posOffset>
                </wp:positionH>
                <wp:positionV relativeFrom="paragraph">
                  <wp:posOffset>13970</wp:posOffset>
                </wp:positionV>
                <wp:extent cx="1284051" cy="496110"/>
                <wp:effectExtent l="0" t="0" r="11430" b="1841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0F8A3E" id="Rectángulo: esquinas redondeadas 46" o:spid="_x0000_s1026" style="position:absolute;margin-left:6pt;margin-top:1.1pt;width:101.1pt;height:39.0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" fillcolor="#ffc000 [3207]" strokecolor="#7f5f00 [1607]" strokeweight="1pt">
                <v:stroke joinstyle="miter"/>
                <w10:wrap anchorx="margin"/>
              </v:roundrect>
            </w:pict>
          </mc:Fallback>
        </mc:AlternateContent>
      </w:r>
    </w:p>
    <w:p w14:paraId="324D90F2" w14:textId="4CB99722" w:rsidR="001A55E1" w:rsidRPr="00AD6C73" w:rsidRDefault="001A55E1" w:rsidP="001A55E1"/>
    <w:p w14:paraId="64BE570C" w14:textId="120FB690" w:rsidR="001A55E1" w:rsidRPr="00AD6C73" w:rsidRDefault="001A55E1" w:rsidP="001A55E1"/>
    <w:p w14:paraId="751E5DF8" w14:textId="7BE302F3" w:rsidR="001A55E1" w:rsidRPr="00AD6C73" w:rsidRDefault="001A55E1" w:rsidP="001A55E1"/>
    <w:p w14:paraId="2907E18A" w14:textId="77777777" w:rsidR="001A55E1" w:rsidRDefault="001A55E1" w:rsidP="001A55E1"/>
    <w:p w14:paraId="2E643B15" w14:textId="415B25C1" w:rsidR="001A55E1" w:rsidRDefault="001A55E1" w:rsidP="001A55E1"/>
    <w:p w14:paraId="563B6733" w14:textId="77777777" w:rsidR="001A55E1" w:rsidRPr="00AD6C73" w:rsidRDefault="001A55E1" w:rsidP="001A55E1"/>
    <w:p w14:paraId="3FF2EFCF" w14:textId="77777777" w:rsidR="001A55E1" w:rsidRPr="00AD6C73" w:rsidRDefault="001A55E1" w:rsidP="001A55E1"/>
    <w:p w14:paraId="65E6C1B2" w14:textId="242FEE9A" w:rsidR="001A55E1" w:rsidRPr="00AD6C73" w:rsidRDefault="00B529B5" w:rsidP="001A55E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46D542" wp14:editId="13A20ED6">
                <wp:simplePos x="0" y="0"/>
                <wp:positionH relativeFrom="column">
                  <wp:posOffset>5273040</wp:posOffset>
                </wp:positionH>
                <wp:positionV relativeFrom="paragraph">
                  <wp:posOffset>5080</wp:posOffset>
                </wp:positionV>
                <wp:extent cx="1284051" cy="496110"/>
                <wp:effectExtent l="0" t="0" r="11430" b="18415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881953" id="Rectángulo: esquinas redondeadas 48" o:spid="_x0000_s1026" style="position:absolute;margin-left:415.2pt;margin-top:.4pt;width:101.1pt;height:39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" fillcolor="#70ad47 [3209]" strokecolor="white [3201]" strokeweight="1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3B9C4" wp14:editId="0E45F448">
                <wp:simplePos x="0" y="0"/>
                <wp:positionH relativeFrom="column">
                  <wp:posOffset>928370</wp:posOffset>
                </wp:positionH>
                <wp:positionV relativeFrom="paragraph">
                  <wp:posOffset>8890</wp:posOffset>
                </wp:positionV>
                <wp:extent cx="1284051" cy="496110"/>
                <wp:effectExtent l="0" t="0" r="11430" b="1841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F23331" id="Rectángulo: esquinas redondeadas 47" o:spid="_x0000_s1026" style="position:absolute;margin-left:73.1pt;margin-top:.7pt;width:101.1pt;height:39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" fillcolor="#70ad47 [3209]" strokecolor="white [3201]" strokeweight="1.5pt">
                <v:stroke joinstyle="miter"/>
              </v:roundrect>
            </w:pict>
          </mc:Fallback>
        </mc:AlternateContent>
      </w:r>
    </w:p>
    <w:p w14:paraId="60A1C046" w14:textId="409B62F4" w:rsidR="001A55E1" w:rsidRPr="00AD6C73" w:rsidRDefault="001A55E1" w:rsidP="001A55E1"/>
    <w:p w14:paraId="385A2BE0" w14:textId="69C2FA21" w:rsidR="001A55E1" w:rsidRPr="00AD6C73" w:rsidRDefault="001A55E1" w:rsidP="001A55E1"/>
    <w:p w14:paraId="7652002C" w14:textId="77777777" w:rsidR="001A55E1" w:rsidRPr="00AD6C73" w:rsidRDefault="001A55E1" w:rsidP="001A55E1"/>
    <w:p w14:paraId="42DD82FB" w14:textId="77777777" w:rsidR="001A55E1" w:rsidRPr="00AD6C73" w:rsidRDefault="001A55E1" w:rsidP="001A55E1"/>
    <w:p w14:paraId="46F6BFB5" w14:textId="77777777" w:rsidR="001A55E1" w:rsidRPr="00AD6C73" w:rsidRDefault="001A55E1" w:rsidP="001A55E1"/>
    <w:p w14:paraId="03256B82" w14:textId="77777777" w:rsidR="001A55E1" w:rsidRPr="00AD6C73" w:rsidRDefault="001A55E1" w:rsidP="001A55E1"/>
    <w:p w14:paraId="4D9A0B27" w14:textId="77777777" w:rsidR="001A55E1" w:rsidRPr="00AD6C73" w:rsidRDefault="001A55E1" w:rsidP="001A55E1"/>
    <w:p w14:paraId="29AAC877" w14:textId="77777777" w:rsidR="001A55E1" w:rsidRPr="00AD6C73" w:rsidRDefault="001A55E1" w:rsidP="001A55E1"/>
    <w:p w14:paraId="17D939ED" w14:textId="77777777" w:rsidR="001A55E1" w:rsidRPr="00AD6C73" w:rsidRDefault="001A55E1" w:rsidP="001A55E1"/>
    <w:p w14:paraId="038FF186" w14:textId="2C04598B" w:rsidR="001A55E1" w:rsidRPr="00AD6C73" w:rsidRDefault="001A55E1" w:rsidP="001A55E1"/>
    <w:p w14:paraId="44314C8A" w14:textId="2AEEC5CA" w:rsidR="001A55E1" w:rsidRPr="00AD6C73" w:rsidRDefault="00B529B5" w:rsidP="001A55E1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CA63E3" wp14:editId="1960D6D0">
                <wp:simplePos x="0" y="0"/>
                <wp:positionH relativeFrom="column">
                  <wp:posOffset>4838065</wp:posOffset>
                </wp:positionH>
                <wp:positionV relativeFrom="paragraph">
                  <wp:posOffset>15875</wp:posOffset>
                </wp:positionV>
                <wp:extent cx="1284051" cy="496110"/>
                <wp:effectExtent l="0" t="0" r="11430" b="18415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D62DB23" id="Rectángulo: esquinas redondeadas 50" o:spid="_x0000_s1026" style="position:absolute;margin-left:380.95pt;margin-top:1.25pt;width:101.1pt;height:39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" fillcolor="#4472c4 [3208]" strokecolor="white [3201]" strokeweight="1.5pt">
                <v:stroke joinstyle="miter"/>
              </v:round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D222D" wp14:editId="28C1E93B">
                <wp:simplePos x="0" y="0"/>
                <wp:positionH relativeFrom="column">
                  <wp:posOffset>1316355</wp:posOffset>
                </wp:positionH>
                <wp:positionV relativeFrom="paragraph">
                  <wp:posOffset>15875</wp:posOffset>
                </wp:positionV>
                <wp:extent cx="1284051" cy="496110"/>
                <wp:effectExtent l="0" t="0" r="11430" b="18415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051" cy="49611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E3495" w14:textId="4C28D814" w:rsidR="001A55E1" w:rsidRPr="00AD6C73" w:rsidRDefault="001A55E1" w:rsidP="001A55E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5D222D" id="Rectángulo: esquinas redondeadas 49" o:spid="_x0000_s1032" style="position:absolute;margin-left:103.65pt;margin-top:1.25pt;width:101.1pt;height:3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" fillcolor="#4472c4 [3208]" strokecolor="white [3201]" strokeweight="1.5pt">
                <v:stroke joinstyle="miter"/>
                <v:textbox>
                  <w:txbxContent>
                    <w:p w14:paraId="14DE3495" w14:textId="4C28D814" w:rsidR="001A55E1" w:rsidRPr="00AD6C73" w:rsidRDefault="001A55E1" w:rsidP="001A55E1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522014" w14:textId="2C2BE76C" w:rsidR="001A55E1" w:rsidRPr="00AD6C73" w:rsidRDefault="001A55E1" w:rsidP="001A55E1"/>
    <w:p w14:paraId="36BB38D8" w14:textId="50A09225" w:rsidR="00FC089A" w:rsidRPr="00305C5E" w:rsidRDefault="00FC089A" w:rsidP="00FC089A">
      <w:pPr>
        <w:pStyle w:val="Prrafodelista"/>
        <w:ind w:left="1068"/>
        <w:rPr>
          <w:rFonts w:asciiTheme="minorHAnsi" w:hAnsiTheme="minorHAnsi" w:cstheme="minorHAnsi"/>
          <w:lang w:val="es-ES"/>
        </w:rPr>
      </w:pPr>
    </w:p>
    <w:sectPr w:rsidR="00FC089A" w:rsidRPr="00305C5E" w:rsidSect="00305C5E">
      <w:footerReference w:type="default" r:id="rId16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80E3E6" w14:textId="77777777" w:rsidR="0060516F" w:rsidRDefault="0060516F" w:rsidP="00D11670">
      <w:r>
        <w:separator/>
      </w:r>
    </w:p>
  </w:endnote>
  <w:endnote w:type="continuationSeparator" w:id="0">
    <w:p w14:paraId="53FC294C" w14:textId="77777777" w:rsidR="0060516F" w:rsidRDefault="0060516F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4A713D" w:rsidRDefault="004A713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22D" w:rsidRPr="0019322D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4A713D" w:rsidRDefault="004A71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E3147" w14:textId="77777777" w:rsidR="0060516F" w:rsidRDefault="0060516F" w:rsidP="00D11670">
      <w:r>
        <w:separator/>
      </w:r>
    </w:p>
  </w:footnote>
  <w:footnote w:type="continuationSeparator" w:id="0">
    <w:p w14:paraId="13AE0E3E" w14:textId="77777777" w:rsidR="0060516F" w:rsidRDefault="0060516F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684"/>
    <w:multiLevelType w:val="hybridMultilevel"/>
    <w:tmpl w:val="4B64C11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D782C"/>
    <w:multiLevelType w:val="hybridMultilevel"/>
    <w:tmpl w:val="BF969796"/>
    <w:lvl w:ilvl="0" w:tplc="6082F8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F04FC3"/>
    <w:multiLevelType w:val="hybridMultilevel"/>
    <w:tmpl w:val="AC12A72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01F"/>
    <w:multiLevelType w:val="hybridMultilevel"/>
    <w:tmpl w:val="98F09E8C"/>
    <w:lvl w:ilvl="0" w:tplc="6EFAC5B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DB1EB9"/>
    <w:multiLevelType w:val="hybridMultilevel"/>
    <w:tmpl w:val="B8485804"/>
    <w:lvl w:ilvl="0" w:tplc="25F6CA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17906"/>
    <w:multiLevelType w:val="hybridMultilevel"/>
    <w:tmpl w:val="2A5EDA7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09C3"/>
    <w:multiLevelType w:val="hybridMultilevel"/>
    <w:tmpl w:val="68666C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91884"/>
    <w:multiLevelType w:val="multilevel"/>
    <w:tmpl w:val="9164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0C2D35"/>
    <w:multiLevelType w:val="hybridMultilevel"/>
    <w:tmpl w:val="B608E6C0"/>
    <w:lvl w:ilvl="0" w:tplc="03A411CE">
      <w:start w:val="1"/>
      <w:numFmt w:val="lowerLetter"/>
      <w:lvlText w:val="%1."/>
      <w:lvlJc w:val="right"/>
      <w:pPr>
        <w:ind w:left="1440" w:hanging="360"/>
      </w:pPr>
      <w:rPr>
        <w:rFonts w:asciiTheme="minorHAnsi" w:eastAsia="Calibri" w:hAnsiTheme="minorHAnsi" w:cstheme="minorHAnsi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AB871EB"/>
    <w:multiLevelType w:val="hybridMultilevel"/>
    <w:tmpl w:val="60DC4CBE"/>
    <w:lvl w:ilvl="0" w:tplc="9C4C80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AB33D0"/>
    <w:multiLevelType w:val="hybridMultilevel"/>
    <w:tmpl w:val="A4888FA0"/>
    <w:lvl w:ilvl="0" w:tplc="8294D48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927C5"/>
    <w:multiLevelType w:val="hybridMultilevel"/>
    <w:tmpl w:val="438240B6"/>
    <w:lvl w:ilvl="0" w:tplc="0AAA56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9044B8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4">
    <w:nsid w:val="519C213A"/>
    <w:multiLevelType w:val="hybridMultilevel"/>
    <w:tmpl w:val="7682F60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7C31A5B"/>
    <w:multiLevelType w:val="hybridMultilevel"/>
    <w:tmpl w:val="5A88934E"/>
    <w:lvl w:ilvl="0" w:tplc="AE20AE96">
      <w:start w:val="2"/>
      <w:numFmt w:val="lowerLetter"/>
      <w:lvlText w:val="%1."/>
      <w:lvlJc w:val="left"/>
      <w:pPr>
        <w:ind w:left="1004" w:hanging="360"/>
      </w:pPr>
      <w:rPr>
        <w:rFonts w:asciiTheme="minorHAnsi" w:hAnsiTheme="minorHAnsi" w:cs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8A55CF"/>
    <w:multiLevelType w:val="hybridMultilevel"/>
    <w:tmpl w:val="EF96EADC"/>
    <w:lvl w:ilvl="0" w:tplc="7B40D39E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B1E51"/>
    <w:multiLevelType w:val="hybridMultilevel"/>
    <w:tmpl w:val="BEF6936A"/>
    <w:lvl w:ilvl="0" w:tplc="B9A0A1DA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A624DAC"/>
    <w:multiLevelType w:val="hybridMultilevel"/>
    <w:tmpl w:val="24540F1E"/>
    <w:lvl w:ilvl="0" w:tplc="69D233E6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A5DB4"/>
    <w:multiLevelType w:val="hybridMultilevel"/>
    <w:tmpl w:val="772AFD1C"/>
    <w:lvl w:ilvl="0" w:tplc="D8F26F90">
      <w:start w:val="1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16"/>
  </w:num>
  <w:num w:numId="5">
    <w:abstractNumId w:val="11"/>
  </w:num>
  <w:num w:numId="6">
    <w:abstractNumId w:val="13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7"/>
  </w:num>
  <w:num w:numId="15">
    <w:abstractNumId w:val="22"/>
  </w:num>
  <w:num w:numId="16">
    <w:abstractNumId w:val="14"/>
  </w:num>
  <w:num w:numId="17">
    <w:abstractNumId w:val="5"/>
  </w:num>
  <w:num w:numId="18">
    <w:abstractNumId w:val="0"/>
  </w:num>
  <w:num w:numId="19">
    <w:abstractNumId w:val="1"/>
  </w:num>
  <w:num w:numId="20">
    <w:abstractNumId w:val="21"/>
  </w:num>
  <w:num w:numId="21">
    <w:abstractNumId w:val="2"/>
  </w:num>
  <w:num w:numId="22">
    <w:abstractNumId w:val="3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AR" w:vendorID="64" w:dllVersion="0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14E5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189C"/>
    <w:rsid w:val="0006387D"/>
    <w:rsid w:val="00065FCF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0045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579"/>
    <w:rsid w:val="001277B6"/>
    <w:rsid w:val="0014232B"/>
    <w:rsid w:val="0014357E"/>
    <w:rsid w:val="0014786D"/>
    <w:rsid w:val="001529FA"/>
    <w:rsid w:val="001530B4"/>
    <w:rsid w:val="001541B7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322D"/>
    <w:rsid w:val="00194EFB"/>
    <w:rsid w:val="001A183B"/>
    <w:rsid w:val="001A55E1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4744D"/>
    <w:rsid w:val="0025027A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11AB"/>
    <w:rsid w:val="002B3FE7"/>
    <w:rsid w:val="002B481A"/>
    <w:rsid w:val="002B64AA"/>
    <w:rsid w:val="002B72D7"/>
    <w:rsid w:val="002B77AF"/>
    <w:rsid w:val="002C0FAB"/>
    <w:rsid w:val="002C33C3"/>
    <w:rsid w:val="002C5CB4"/>
    <w:rsid w:val="002C639A"/>
    <w:rsid w:val="002D2C6B"/>
    <w:rsid w:val="002D6E00"/>
    <w:rsid w:val="002D77C6"/>
    <w:rsid w:val="002D7B8A"/>
    <w:rsid w:val="002E1252"/>
    <w:rsid w:val="002E2532"/>
    <w:rsid w:val="002E4470"/>
    <w:rsid w:val="002E5D35"/>
    <w:rsid w:val="002F3FD1"/>
    <w:rsid w:val="002F5761"/>
    <w:rsid w:val="002F5D25"/>
    <w:rsid w:val="002F5DC7"/>
    <w:rsid w:val="00301DE1"/>
    <w:rsid w:val="003026B9"/>
    <w:rsid w:val="003027D5"/>
    <w:rsid w:val="003048C4"/>
    <w:rsid w:val="00305C5E"/>
    <w:rsid w:val="00305C6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87ABA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50313"/>
    <w:rsid w:val="0045443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64A"/>
    <w:rsid w:val="004A2D29"/>
    <w:rsid w:val="004A3942"/>
    <w:rsid w:val="004A713D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549"/>
    <w:rsid w:val="004D2752"/>
    <w:rsid w:val="004D56AC"/>
    <w:rsid w:val="004D72FC"/>
    <w:rsid w:val="004E4AC6"/>
    <w:rsid w:val="004E65E3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0AEE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1AC2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6F"/>
    <w:rsid w:val="006051E3"/>
    <w:rsid w:val="00611A73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084"/>
    <w:rsid w:val="00652D85"/>
    <w:rsid w:val="00652E1F"/>
    <w:rsid w:val="00654C6F"/>
    <w:rsid w:val="00655E50"/>
    <w:rsid w:val="0066197C"/>
    <w:rsid w:val="00664196"/>
    <w:rsid w:val="006649C4"/>
    <w:rsid w:val="00664CC2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46F7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6A5F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E4F9D"/>
    <w:rsid w:val="007F3404"/>
    <w:rsid w:val="007F3E88"/>
    <w:rsid w:val="007F6A33"/>
    <w:rsid w:val="00800318"/>
    <w:rsid w:val="00806118"/>
    <w:rsid w:val="00813F90"/>
    <w:rsid w:val="008154CF"/>
    <w:rsid w:val="00817FA9"/>
    <w:rsid w:val="00830408"/>
    <w:rsid w:val="00837B0E"/>
    <w:rsid w:val="008410D9"/>
    <w:rsid w:val="00841DB3"/>
    <w:rsid w:val="00843D3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878D1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29B5"/>
    <w:rsid w:val="00B56ABB"/>
    <w:rsid w:val="00B61F09"/>
    <w:rsid w:val="00B662DE"/>
    <w:rsid w:val="00B703BA"/>
    <w:rsid w:val="00B7206C"/>
    <w:rsid w:val="00B76107"/>
    <w:rsid w:val="00B77695"/>
    <w:rsid w:val="00B812F2"/>
    <w:rsid w:val="00B8219F"/>
    <w:rsid w:val="00B83169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F0B"/>
    <w:rsid w:val="00BA5817"/>
    <w:rsid w:val="00BA6FE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BC0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478"/>
    <w:rsid w:val="00CF7594"/>
    <w:rsid w:val="00D004DA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2482"/>
    <w:rsid w:val="00D55F21"/>
    <w:rsid w:val="00D645FD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46E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2F4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47E9"/>
    <w:rsid w:val="00F408BE"/>
    <w:rsid w:val="00F41291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59DF"/>
    <w:rsid w:val="00F96310"/>
    <w:rsid w:val="00F9754A"/>
    <w:rsid w:val="00FA550B"/>
    <w:rsid w:val="00FB5122"/>
    <w:rsid w:val="00FB53A6"/>
    <w:rsid w:val="00FB5C18"/>
    <w:rsid w:val="00FB74EA"/>
    <w:rsid w:val="00FB7BAE"/>
    <w:rsid w:val="00FC089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99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iPriority w:val="99"/>
    <w:unhideWhenUsed/>
    <w:rsid w:val="00CF7478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CF7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1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2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C31E29-F1DF-42AE-A31F-096D11F6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(1).dotx</Template>
  <TotalTime>1</TotalTime>
  <Pages>2</Pages>
  <Words>151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PDV</cp:lastModifiedBy>
  <cp:revision>2</cp:revision>
  <dcterms:created xsi:type="dcterms:W3CDTF">2020-04-05T21:36:00Z</dcterms:created>
  <dcterms:modified xsi:type="dcterms:W3CDTF">2020-04-05T21:36:00Z</dcterms:modified>
</cp:coreProperties>
</file>