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77777777" w:rsidR="00716059" w:rsidRDefault="00716059" w:rsidP="00716059">
      <w:pPr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532599" w:rsidRDefault="0053259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DB20C51" w:rsidR="00532599" w:rsidRDefault="0053259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</w:t>
                            </w:r>
                          </w:p>
                          <w:p w14:paraId="0E485830" w14:textId="507B282C" w:rsidR="00532599" w:rsidRDefault="00532599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Carolina Cañón</w:t>
                            </w:r>
                          </w:p>
                          <w:p w14:paraId="086BD80C" w14:textId="476E1A25" w:rsidR="00532599" w:rsidRDefault="0053259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5°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" filled="f" stroked="f">
                <v:textbox>
                  <w:txbxContent>
                    <w:p w14:paraId="6D03B6F8" w14:textId="77777777" w:rsidR="00532599" w:rsidRDefault="0053259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DB20C51" w:rsidR="00532599" w:rsidRDefault="0053259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Artes Visuales</w:t>
                      </w:r>
                    </w:p>
                    <w:p w14:paraId="0E485830" w14:textId="507B282C" w:rsidR="00532599" w:rsidRDefault="00532599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Carolina Cañón</w:t>
                      </w:r>
                    </w:p>
                    <w:p w14:paraId="086BD80C" w14:textId="476E1A25" w:rsidR="00532599" w:rsidRDefault="0053259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5° Básico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1C818C54" w14:textId="77777777" w:rsidR="00716059" w:rsidRDefault="00716059" w:rsidP="0071605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FCC819E" w14:textId="04420B9A" w:rsidR="00716059" w:rsidRDefault="00814594" w:rsidP="00117652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117652">
        <w:rPr>
          <w:rFonts w:asciiTheme="majorHAnsi" w:hAnsiTheme="majorHAnsi"/>
          <w:b/>
          <w:sz w:val="28"/>
          <w:szCs w:val="28"/>
          <w:lang w:val="es-ES"/>
        </w:rPr>
        <w:t>IMPRESIONISMO Y POSTIMPRESIONISMO</w:t>
      </w:r>
    </w:p>
    <w:p w14:paraId="72098413" w14:textId="52941D8E" w:rsidR="00117652" w:rsidRDefault="00117652" w:rsidP="0011765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ARTES VISUALES</w:t>
      </w:r>
    </w:p>
    <w:p w14:paraId="293F312E" w14:textId="7E937341" w:rsidR="00933623" w:rsidRDefault="00933623" w:rsidP="0071605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56"/>
        <w:gridCol w:w="1930"/>
        <w:gridCol w:w="2464"/>
        <w:gridCol w:w="1614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Pr="00D85503" w:rsidRDefault="00716059">
            <w:pPr>
              <w:pStyle w:val="Sinespaciado"/>
              <w:spacing w:line="256" w:lineRule="auto"/>
            </w:pPr>
          </w:p>
        </w:tc>
      </w:tr>
      <w:tr w:rsidR="00716059" w14:paraId="2A4A8326" w14:textId="77777777" w:rsidTr="00FC6D93">
        <w:trPr>
          <w:trHeight w:hRule="exact" w:val="616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5EE3C3C1" w:rsidR="00716059" w:rsidRPr="00D85503" w:rsidRDefault="00117652">
            <w:pPr>
              <w:pStyle w:val="Sinespaciado"/>
              <w:spacing w:line="256" w:lineRule="auto"/>
            </w:pPr>
            <w:r w:rsidRPr="00D85503">
              <w:t>5</w:t>
            </w:r>
            <w:r w:rsidR="00716059" w:rsidRPr="00D85503"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DFCACF9" w:rsidR="00716059" w:rsidRPr="00D85503" w:rsidRDefault="00F3752A">
            <w:pPr>
              <w:pStyle w:val="Sinespaciado"/>
              <w:spacing w:line="256" w:lineRule="auto"/>
            </w:pPr>
            <w:r>
              <w:t>10</w:t>
            </w:r>
            <w:r w:rsidR="00FD5077">
              <w:t xml:space="preserve"> DE ABRIL</w:t>
            </w:r>
            <w:r w:rsidR="00716059" w:rsidRPr="00D85503">
              <w:t xml:space="preserve"> DE 2020</w:t>
            </w:r>
          </w:p>
        </w:tc>
      </w:tr>
      <w:tr w:rsidR="00195823" w14:paraId="54A0AB03" w14:textId="4F8609BD" w:rsidTr="00E47FDB">
        <w:trPr>
          <w:trHeight w:val="251"/>
          <w:jc w:val="center"/>
        </w:trPr>
        <w:tc>
          <w:tcPr>
            <w:tcW w:w="43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6D774DCE" w:rsidR="00195823" w:rsidRPr="00D85503" w:rsidRDefault="00195823">
            <w:pPr>
              <w:spacing w:line="256" w:lineRule="auto"/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  <w:p w14:paraId="241DF83D" w14:textId="77777777" w:rsidR="00195823" w:rsidRPr="00D8550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/>
                <w:b/>
                <w:sz w:val="6"/>
                <w:szCs w:val="6"/>
                <w:lang w:val="en-US"/>
              </w:rPr>
            </w:pPr>
          </w:p>
          <w:p w14:paraId="3A24CDA8" w14:textId="04BC86ED" w:rsidR="00D85503" w:rsidRPr="00D85503" w:rsidRDefault="00D85503" w:rsidP="00D85503">
            <w:pPr>
              <w:tabs>
                <w:tab w:val="left" w:pos="1938"/>
              </w:tabs>
              <w:spacing w:line="256" w:lineRule="auto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 xml:space="preserve">   </w:t>
            </w:r>
            <w:r w:rsidR="00195823" w:rsidRPr="00D85503">
              <w:rPr>
                <w:rFonts w:asciiTheme="minorHAnsi" w:hAnsiTheme="minorHAnsi"/>
                <w:b/>
                <w:lang w:val="en-US"/>
              </w:rPr>
              <w:t xml:space="preserve">OBJETIVO DE APRENDIZAJE </w:t>
            </w:r>
          </w:p>
          <w:p w14:paraId="628D9AC4" w14:textId="11065A7F" w:rsidR="00D85503" w:rsidRDefault="00FD5077" w:rsidP="00D85503">
            <w:pPr>
              <w:pStyle w:val="Sinespaciado"/>
              <w:spacing w:line="256" w:lineRule="auto"/>
              <w:rPr>
                <w:color w:val="000000"/>
              </w:rPr>
            </w:pPr>
            <w:r>
              <w:t xml:space="preserve">- </w:t>
            </w:r>
            <w:r w:rsidR="00195823" w:rsidRPr="00D85503">
              <w:t>OA Nº</w:t>
            </w:r>
            <w:r w:rsidR="00D85503" w:rsidRPr="00D85503">
              <w:t>1</w:t>
            </w:r>
            <w:r w:rsidR="00E47FDB">
              <w:rPr>
                <w:lang w:val="en-US"/>
              </w:rPr>
              <w:t xml:space="preserve">: </w:t>
            </w:r>
            <w:r w:rsidR="00D85503" w:rsidRPr="00D85503">
              <w:rPr>
                <w:color w:val="000000"/>
              </w:rPr>
              <w:t>Crear trabajos artísticos a partir de la observación de obras impresionistas y postimpresionistas</w:t>
            </w:r>
          </w:p>
          <w:p w14:paraId="06B9DECC" w14:textId="3BCA7B66" w:rsidR="00FD5077" w:rsidRPr="00FD5077" w:rsidRDefault="00FD5077" w:rsidP="00FD5077">
            <w:pPr>
              <w:pStyle w:val="Sinespaciado"/>
              <w:spacing w:line="256" w:lineRule="auto"/>
              <w:rPr>
                <w:color w:val="000000"/>
                <w:lang w:val="es-ES_tradnl"/>
              </w:rPr>
            </w:pPr>
            <w:r>
              <w:rPr>
                <w:color w:val="000000"/>
              </w:rPr>
              <w:t xml:space="preserve">- OA Nº2: </w:t>
            </w:r>
            <w:r w:rsidRPr="00FD5077">
              <w:rPr>
                <w:color w:val="000000"/>
                <w:lang w:val="es-ES_tradnl"/>
              </w:rPr>
              <w:t>Aplicar y combinar elementos del lenguaje visual</w:t>
            </w:r>
            <w:r>
              <w:rPr>
                <w:color w:val="000000"/>
                <w:lang w:val="es-ES_tradnl"/>
              </w:rPr>
              <w:t>.</w:t>
            </w:r>
          </w:p>
          <w:p w14:paraId="203B74CB" w14:textId="22CACF6E" w:rsidR="00FD5077" w:rsidRPr="00D85503" w:rsidRDefault="00FD5077" w:rsidP="00D85503">
            <w:pPr>
              <w:pStyle w:val="Sinespaciado"/>
              <w:spacing w:line="256" w:lineRule="auto"/>
              <w:rPr>
                <w:lang w:val="en-US"/>
              </w:rPr>
            </w:pPr>
          </w:p>
          <w:p w14:paraId="14B5B59F" w14:textId="77777777" w:rsidR="00195823" w:rsidRPr="00D85503" w:rsidRDefault="00195823" w:rsidP="002376B7">
            <w:pPr>
              <w:pStyle w:val="Sinespaciado"/>
              <w:spacing w:line="256" w:lineRule="auto"/>
              <w:rPr>
                <w:b/>
              </w:rPr>
            </w:pPr>
          </w:p>
          <w:p w14:paraId="25AF641E" w14:textId="77777777" w:rsidR="00195823" w:rsidRPr="00D85503" w:rsidRDefault="00195823" w:rsidP="00195823">
            <w:pPr>
              <w:pStyle w:val="Sinespaciado"/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E47FDB" w:rsidRDefault="00195823" w:rsidP="002376B7">
            <w:pPr>
              <w:pStyle w:val="Sinespaciado"/>
              <w:spacing w:line="256" w:lineRule="auto"/>
              <w:rPr>
                <w:b/>
                <w:szCs w:val="24"/>
                <w:lang w:val="en-US"/>
              </w:rPr>
            </w:pPr>
            <w:r w:rsidRPr="00E47FDB">
              <w:rPr>
                <w:b/>
                <w:szCs w:val="24"/>
                <w:lang w:val="en-US"/>
              </w:rPr>
              <w:t>HABILIDADES DEL O.A</w:t>
            </w:r>
          </w:p>
          <w:p w14:paraId="0C983655" w14:textId="710B6C3F" w:rsidR="00195823" w:rsidRPr="00D85503" w:rsidRDefault="00195823" w:rsidP="002376B7">
            <w:pPr>
              <w:pStyle w:val="Sinespaciado"/>
              <w:spacing w:line="256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D85503" w:rsidRDefault="00195823" w:rsidP="002376B7">
            <w:pPr>
              <w:pStyle w:val="Sinespaciado"/>
              <w:spacing w:line="256" w:lineRule="auto"/>
              <w:rPr>
                <w:b/>
                <w:sz w:val="24"/>
                <w:szCs w:val="24"/>
                <w:lang w:val="en-US"/>
              </w:rPr>
            </w:pPr>
            <w:r w:rsidRPr="00E47FDB">
              <w:rPr>
                <w:b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E47FDB">
        <w:trPr>
          <w:trHeight w:val="255"/>
          <w:jc w:val="center"/>
        </w:trPr>
        <w:tc>
          <w:tcPr>
            <w:tcW w:w="430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D85503" w:rsidRDefault="00195823">
            <w:pPr>
              <w:spacing w:line="256" w:lineRule="auto"/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1E0EABE4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Observar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variaciones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de color y </w:t>
            </w:r>
            <w:proofErr w:type="spellStart"/>
            <w:r>
              <w:rPr>
                <w:sz w:val="20"/>
                <w:szCs w:val="20"/>
                <w:lang w:val="en-US"/>
              </w:rPr>
              <w:t>luz</w:t>
            </w:r>
            <w:proofErr w:type="spellEnd"/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Pr="00D85503" w:rsidRDefault="00B54305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 w:rsidRPr="00D85503">
              <w:rPr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E47FDB">
        <w:trPr>
          <w:trHeight w:val="253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1A4747CE" w:rsidR="00195823" w:rsidRPr="00D85503" w:rsidRDefault="00E47FDB" w:rsidP="00195823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Observar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 el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uso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sz w:val="20"/>
                <w:szCs w:val="20"/>
                <w:lang w:val="en-US"/>
              </w:rPr>
              <w:t>formas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abiertas</w:t>
            </w:r>
            <w:proofErr w:type="spellEnd"/>
            <w:r w:rsidR="00FD5077">
              <w:rPr>
                <w:sz w:val="20"/>
                <w:szCs w:val="20"/>
                <w:lang w:val="en-US"/>
              </w:rPr>
              <w:t xml:space="preserve"> en </w:t>
            </w:r>
            <w:proofErr w:type="spellStart"/>
            <w:r w:rsidR="00FD5077">
              <w:rPr>
                <w:sz w:val="20"/>
                <w:szCs w:val="20"/>
                <w:lang w:val="en-US"/>
              </w:rPr>
              <w:t>obras</w:t>
            </w:r>
            <w:proofErr w:type="spellEnd"/>
            <w:r w:rsidR="00FD507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5077">
              <w:rPr>
                <w:sz w:val="20"/>
                <w:szCs w:val="20"/>
                <w:lang w:val="en-US"/>
              </w:rPr>
              <w:t>impresionistas</w:t>
            </w:r>
            <w:proofErr w:type="spellEnd"/>
            <w:r w:rsidR="00FD5077">
              <w:rPr>
                <w:sz w:val="20"/>
                <w:szCs w:val="20"/>
                <w:lang w:val="en-US"/>
              </w:rPr>
              <w:t xml:space="preserve"> y </w:t>
            </w:r>
            <w:proofErr w:type="spellStart"/>
            <w:r w:rsidR="00FD5077">
              <w:rPr>
                <w:sz w:val="20"/>
                <w:szCs w:val="20"/>
                <w:lang w:val="en-US"/>
              </w:rPr>
              <w:t>postimpresionistas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Pr="00D85503" w:rsidRDefault="00B54305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 w:rsidRPr="00D85503">
              <w:rPr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E47FDB">
        <w:trPr>
          <w:trHeight w:val="435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6CA3BAF4" w:rsidR="00195823" w:rsidRPr="00D85503" w:rsidRDefault="00E47FDB" w:rsidP="00195823">
            <w:pPr>
              <w:pStyle w:val="Sinespaciado"/>
              <w:spacing w:line="256" w:lineRule="auto"/>
            </w:pPr>
            <w:r>
              <w:t xml:space="preserve">Aplicar formas abiertas en una obra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B9A6CAC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03872756" w14:textId="77777777" w:rsidTr="00E47FDB">
        <w:trPr>
          <w:trHeight w:val="217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6623C7BA" w:rsidR="00195823" w:rsidRPr="00D85503" w:rsidRDefault="00FD5077" w:rsidP="00195823">
            <w:pPr>
              <w:pStyle w:val="Sinespaciado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Crear obra inspirada en el estilo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10031B7F" w:rsidR="00195823" w:rsidRPr="00D85503" w:rsidRDefault="00933623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 w:rsidRPr="00D85503"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4B8A2E7C" w14:textId="77777777" w:rsidTr="00E47FDB">
        <w:trPr>
          <w:trHeight w:val="345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A9C" w14:textId="607085BF" w:rsidR="00195823" w:rsidRPr="00D85503" w:rsidRDefault="00E47FDB" w:rsidP="002376B7">
            <w:pPr>
              <w:pStyle w:val="Sinespaciado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Conocer técnica pictórica con plastiscina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23BAACF6" w14:textId="05B223A9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72E1160E" w14:textId="77777777" w:rsidTr="00E47FDB">
        <w:trPr>
          <w:trHeight w:val="360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B920" w14:textId="77777777" w:rsidR="00195823" w:rsidRPr="00D85503" w:rsidRDefault="00195823" w:rsidP="002376B7">
            <w:pPr>
              <w:pStyle w:val="Sinespaciado"/>
              <w:spacing w:line="256" w:lineRule="auto"/>
              <w:rPr>
                <w:color w:val="FF0000"/>
                <w:sz w:val="18"/>
              </w:rPr>
            </w:pP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DC1C" w14:textId="77777777" w:rsidR="00195823" w:rsidRPr="00D85503" w:rsidRDefault="00195823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6B149ACC" w:rsidR="00770DE1" w:rsidRDefault="00770DE1" w:rsidP="00770DE1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</w:t>
            </w:r>
          </w:p>
          <w:p w14:paraId="0893A38D" w14:textId="5573C7CF" w:rsidR="00770DE1" w:rsidRPr="000E218D" w:rsidRDefault="00E47FDB" w:rsidP="00EC566F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1. </w:t>
            </w:r>
            <w:r w:rsidR="00EC566F">
              <w:rPr>
                <w:rFonts w:asciiTheme="minorHAnsi" w:hAnsiTheme="minorHAnsi" w:cstheme="minorHAnsi"/>
                <w:b/>
                <w:sz w:val="22"/>
              </w:rPr>
              <w:t>Ya debes haber realizado tu boceto de la guía 1 y recibido la retroalimentación de tu trabajo.</w:t>
            </w:r>
            <w:r w:rsidR="000E218D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0E218D" w:rsidRPr="00EC566F">
              <w:rPr>
                <w:rFonts w:asciiTheme="minorHAnsi" w:hAnsiTheme="minorHAnsi" w:cstheme="minorHAnsi"/>
                <w:b/>
                <w:sz w:val="22"/>
                <w:lang w:val="es-ES_tradnl"/>
              </w:rPr>
              <w:t xml:space="preserve">Recuerda que un boceto no es tu trabajo definitivo, sino que es un borrador previo a la obra final. </w:t>
            </w:r>
          </w:p>
          <w:p w14:paraId="2A4B0F83" w14:textId="72806D8D" w:rsidR="00E47FDB" w:rsidRDefault="00E47FDB" w:rsidP="00EC566F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2. </w:t>
            </w:r>
            <w:r w:rsidR="00EC566F">
              <w:rPr>
                <w:rFonts w:asciiTheme="minorHAnsi" w:hAnsiTheme="minorHAnsi" w:cstheme="minorHAnsi"/>
                <w:b/>
                <w:sz w:val="22"/>
              </w:rPr>
              <w:t xml:space="preserve">Observa atentamente el siguiente video en youtube para comprender la técnica de pintar con plasticina       </w:t>
            </w:r>
            <w:hyperlink r:id="rId10" w:history="1">
              <w:r w:rsidR="00EC566F" w:rsidRPr="00A40B78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https://youtu.be/djo1ACSDvFI</w:t>
              </w:r>
            </w:hyperlink>
            <w:r w:rsidR="00EC566F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14:paraId="5499EB24" w14:textId="3229A7DF" w:rsidR="008D5B69" w:rsidRPr="001A52A8" w:rsidRDefault="00EC566F" w:rsidP="008D5B69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 3. </w:t>
            </w:r>
            <w:r w:rsidR="001806CD">
              <w:rPr>
                <w:rFonts w:asciiTheme="minorHAnsi" w:hAnsiTheme="minorHAnsi" w:cstheme="minorHAnsi"/>
                <w:b/>
                <w:sz w:val="22"/>
              </w:rPr>
              <w:t>Si tie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 xml:space="preserve">nes dudas o consultas, </w:t>
            </w:r>
            <w:r w:rsidR="00644D3E">
              <w:rPr>
                <w:rFonts w:asciiTheme="minorHAnsi" w:hAnsiTheme="minorHAnsi" w:cstheme="minorHAnsi"/>
                <w:b/>
                <w:sz w:val="22"/>
              </w:rPr>
              <w:t xml:space="preserve">puedes 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>revisa</w:t>
            </w:r>
            <w:r w:rsidR="00644D3E">
              <w:rPr>
                <w:rFonts w:asciiTheme="minorHAnsi" w:hAnsiTheme="minorHAnsi" w:cstheme="minorHAnsi"/>
                <w:b/>
                <w:sz w:val="22"/>
              </w:rPr>
              <w:t>r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 xml:space="preserve"> la</w:t>
            </w:r>
            <w:r w:rsidR="001806CD">
              <w:rPr>
                <w:rFonts w:asciiTheme="minorHAnsi" w:hAnsiTheme="minorHAnsi" w:cstheme="minorHAnsi"/>
                <w:b/>
                <w:sz w:val="22"/>
              </w:rPr>
              <w:t xml:space="preserve"> página </w:t>
            </w:r>
            <w:r w:rsidR="00FD5077">
              <w:fldChar w:fldCharType="begin"/>
            </w:r>
            <w:r w:rsidR="00FD5077">
              <w:instrText xml:space="preserve"> HYPERLINK "https://profecarocanon.wixsite.com/colegiopdv" </w:instrText>
            </w:r>
            <w:r w:rsidR="00FD5077">
              <w:fldChar w:fldCharType="separate"/>
            </w:r>
            <w:r w:rsidR="008D5B69" w:rsidRPr="008D5B69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t>https://profecarocanon.wixsite.com/colegiopdv</w:t>
            </w:r>
            <w:r w:rsidR="00FD5077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fldChar w:fldCharType="end"/>
            </w:r>
            <w:r w:rsidR="001A52A8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t xml:space="preserve"> </w:t>
            </w:r>
            <w:r w:rsidR="001A52A8" w:rsidRPr="001A52A8">
              <w:rPr>
                <w:rStyle w:val="Hipervnculo"/>
                <w:rFonts w:asciiTheme="minorHAnsi" w:hAnsiTheme="minorHAnsi" w:cstheme="minorHAnsi"/>
                <w:b/>
                <w:color w:val="auto"/>
                <w:sz w:val="22"/>
                <w:u w:val="none"/>
                <w:lang w:val="es-ES_tradnl"/>
              </w:rPr>
              <w:t>donde encontrarás las guías y videos de la asignatura.</w:t>
            </w:r>
          </w:p>
          <w:p w14:paraId="193CA922" w14:textId="228E0315" w:rsidR="001806CD" w:rsidRDefault="001806CD" w:rsidP="008D5B69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21F9EFAC" w14:textId="77777777" w:rsidR="008D5B69" w:rsidRPr="00833ADA" w:rsidRDefault="008D5B69" w:rsidP="00833ADA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</w:p>
    <w:p w14:paraId="7776FCA4" w14:textId="77777777" w:rsidR="00EC566F" w:rsidRDefault="00EC566F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u w:val="single"/>
          <w:lang w:val="es-ES_tradnl"/>
        </w:rPr>
        <w:t>ACTIVIDAD:</w:t>
      </w:r>
    </w:p>
    <w:p w14:paraId="3318590B" w14:textId="61B9A745" w:rsidR="00EC566F" w:rsidRDefault="00EC566F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 w:rsidRPr="001A52A8">
        <w:rPr>
          <w:rFonts w:asciiTheme="minorHAnsi" w:hAnsiTheme="minorHAnsi" w:cstheme="minorHAnsi"/>
          <w:b/>
          <w:sz w:val="22"/>
          <w:lang w:val="es-ES_tradnl"/>
        </w:rPr>
        <w:t xml:space="preserve">Crear obra artística impresionista con </w:t>
      </w:r>
      <w:r w:rsidR="00B16640" w:rsidRPr="001A52A8">
        <w:rPr>
          <w:rFonts w:asciiTheme="minorHAnsi" w:hAnsiTheme="minorHAnsi" w:cstheme="minorHAnsi"/>
          <w:b/>
          <w:sz w:val="22"/>
          <w:lang w:val="es-ES_tradnl"/>
        </w:rPr>
        <w:t>plastilina</w:t>
      </w:r>
    </w:p>
    <w:p w14:paraId="3FB27D3A" w14:textId="11753CCC" w:rsidR="00E43982" w:rsidRDefault="00E43982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sz w:val="22"/>
          <w:lang w:val="es-ES_tradnl"/>
        </w:rPr>
        <w:t>(Si no tienes plastilina, puedes hacerlo con lápices de colores o plumones, para eso debes seguir las mismas instrucciones)</w:t>
      </w:r>
    </w:p>
    <w:p w14:paraId="639BE5CE" w14:textId="77777777" w:rsidR="00833ADA" w:rsidRDefault="00833ADA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</w:p>
    <w:p w14:paraId="1ECABB62" w14:textId="432E46F4" w:rsidR="000E218D" w:rsidRDefault="00833ADA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lang w:val="es-ES"/>
        </w:rPr>
        <w:drawing>
          <wp:inline distT="0" distB="0" distL="0" distR="0" wp14:anchorId="6164CC0A" wp14:editId="72F48DD2">
            <wp:extent cx="2677788" cy="20117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3.28.3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88" cy="20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2"/>
          <w:lang w:val="es-ES"/>
        </w:rPr>
        <w:drawing>
          <wp:anchor distT="0" distB="0" distL="114300" distR="114300" simplePos="0" relativeHeight="251694080" behindDoc="0" locked="0" layoutInCell="1" allowOverlap="1" wp14:anchorId="6283706C" wp14:editId="136D4F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0390" cy="2002155"/>
            <wp:effectExtent l="0" t="0" r="381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3.19.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447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5DEDF" w14:textId="142A8C6C" w:rsidR="001A52A8" w:rsidRDefault="000E218D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sz w:val="22"/>
          <w:lang w:val="es-ES_tradnl"/>
        </w:rPr>
        <w:br w:type="textWrapping" w:clear="all"/>
      </w:r>
      <w:r w:rsidR="001A52A8">
        <w:rPr>
          <w:rFonts w:asciiTheme="minorHAnsi" w:hAnsiTheme="minorHAnsi" w:cstheme="minorHAnsi"/>
          <w:b/>
          <w:sz w:val="22"/>
          <w:lang w:val="es-ES_tradnl"/>
        </w:rPr>
        <w:t>Materiales:</w:t>
      </w:r>
    </w:p>
    <w:p w14:paraId="01FA8D51" w14:textId="1E8D27CF" w:rsidR="001A52A8" w:rsidRDefault="001A52A8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sz w:val="22"/>
          <w:lang w:val="es-ES_tradnl"/>
        </w:rPr>
        <w:t>- Lápiz grafito y goma de borrar</w:t>
      </w:r>
    </w:p>
    <w:p w14:paraId="72D2B72A" w14:textId="490D79F2" w:rsidR="001A52A8" w:rsidRDefault="001A52A8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sz w:val="22"/>
          <w:lang w:val="es-ES_tradnl"/>
        </w:rPr>
        <w:t xml:space="preserve">- Hoja de block o cartón (cualquiera sea, pero debe ser plano, no corrugado) o pedazo de madera </w:t>
      </w:r>
      <w:r w:rsidR="000E218D">
        <w:rPr>
          <w:rFonts w:asciiTheme="minorHAnsi" w:hAnsiTheme="minorHAnsi" w:cstheme="minorHAnsi"/>
          <w:b/>
          <w:sz w:val="22"/>
          <w:lang w:val="es-ES_tradnl"/>
        </w:rPr>
        <w:t>liso del tamaño de la hoja de block (21 x 25 cm. Aproximadamente)</w:t>
      </w:r>
    </w:p>
    <w:p w14:paraId="31A5FA99" w14:textId="0AD2F671" w:rsidR="001A52A8" w:rsidRDefault="001A52A8" w:rsidP="00EC566F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sz w:val="22"/>
          <w:lang w:val="es-ES_tradnl"/>
        </w:rPr>
        <w:t xml:space="preserve">- </w:t>
      </w:r>
      <w:r w:rsidR="00B16640">
        <w:rPr>
          <w:rFonts w:asciiTheme="minorHAnsi" w:hAnsiTheme="minorHAnsi" w:cstheme="minorHAnsi"/>
          <w:b/>
          <w:sz w:val="22"/>
          <w:lang w:val="es-ES_tradnl"/>
        </w:rPr>
        <w:t>Plastilinas</w:t>
      </w:r>
      <w:r>
        <w:rPr>
          <w:rFonts w:asciiTheme="minorHAnsi" w:hAnsiTheme="minorHAnsi" w:cstheme="minorHAnsi"/>
          <w:b/>
          <w:sz w:val="22"/>
          <w:lang w:val="es-ES_tradnl"/>
        </w:rPr>
        <w:t xml:space="preserve"> de colores</w:t>
      </w:r>
      <w:r w:rsidR="00E43982">
        <w:rPr>
          <w:rFonts w:asciiTheme="minorHAnsi" w:hAnsiTheme="minorHAnsi" w:cstheme="minorHAnsi"/>
          <w:b/>
          <w:sz w:val="22"/>
          <w:lang w:val="es-ES_tradnl"/>
        </w:rPr>
        <w:t xml:space="preserve"> es lo óptimo (si no tienes, puedes ocupar lápices de colores o plumones)</w:t>
      </w:r>
    </w:p>
    <w:p w14:paraId="798DA938" w14:textId="1F4BEFD4" w:rsidR="00B15C52" w:rsidRPr="00833ADA" w:rsidRDefault="000E218D" w:rsidP="00833ADA">
      <w:pPr>
        <w:tabs>
          <w:tab w:val="left" w:pos="1938"/>
        </w:tabs>
        <w:rPr>
          <w:rFonts w:asciiTheme="minorHAnsi" w:hAnsiTheme="minorHAnsi" w:cstheme="minorHAnsi"/>
          <w:b/>
          <w:sz w:val="22"/>
          <w:lang w:val="es-ES_tradnl"/>
        </w:rPr>
      </w:pPr>
      <w:r>
        <w:rPr>
          <w:rFonts w:asciiTheme="minorHAnsi" w:hAnsiTheme="minorHAnsi" w:cstheme="minorHAnsi"/>
          <w:b/>
          <w:sz w:val="22"/>
          <w:lang w:val="es-ES_tradnl"/>
        </w:rPr>
        <w:t xml:space="preserve">- Mondadientes, aguja de lana y objetos que te permitan darle textura a la </w:t>
      </w:r>
      <w:r w:rsidR="00B16640">
        <w:rPr>
          <w:rFonts w:asciiTheme="minorHAnsi" w:hAnsiTheme="minorHAnsi" w:cstheme="minorHAnsi"/>
          <w:b/>
          <w:sz w:val="22"/>
          <w:lang w:val="es-ES_tradnl"/>
        </w:rPr>
        <w:t>plastilina</w:t>
      </w:r>
      <w:r>
        <w:rPr>
          <w:rFonts w:asciiTheme="minorHAnsi" w:hAnsiTheme="minorHAnsi" w:cstheme="minorHAnsi"/>
          <w:b/>
          <w:sz w:val="22"/>
          <w:lang w:val="es-ES_tradnl"/>
        </w:rPr>
        <w:t>.</w:t>
      </w:r>
      <w:r w:rsidR="00E43982">
        <w:rPr>
          <w:rFonts w:asciiTheme="minorHAnsi" w:hAnsiTheme="minorHAnsi" w:cstheme="minorHAnsi"/>
          <w:b/>
          <w:sz w:val="22"/>
          <w:lang w:val="es-ES_tradnl"/>
        </w:rPr>
        <w:t xml:space="preserve"> (si ocupas lápices de colores o plumones, no necesitas estas herramientas)</w:t>
      </w:r>
      <w:bookmarkStart w:id="0" w:name="_GoBack"/>
      <w:bookmarkEnd w:id="0"/>
    </w:p>
    <w:p w14:paraId="35AEB6BC" w14:textId="5938F2C1" w:rsidR="00B15C52" w:rsidRPr="00FC6D93" w:rsidRDefault="00B15C52" w:rsidP="008D5B69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  <w:u w:val="single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DE0110" wp14:editId="56DDC251">
                <wp:simplePos x="0" y="0"/>
                <wp:positionH relativeFrom="column">
                  <wp:posOffset>304800</wp:posOffset>
                </wp:positionH>
                <wp:positionV relativeFrom="paragraph">
                  <wp:posOffset>177800</wp:posOffset>
                </wp:positionV>
                <wp:extent cx="6172200" cy="618490"/>
                <wp:effectExtent l="0" t="0" r="25400" b="1651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18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5B049" w14:textId="5805AE2C" w:rsidR="00532599" w:rsidRDefault="00532599" w:rsidP="00FC6D93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 xml:space="preserve">En 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>impresiosnismo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 xml:space="preserve"> y postimpresionismo, l</w:t>
                            </w:r>
                            <w:r w:rsidRPr="004008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>a </w:t>
                            </w:r>
                            <w:r w:rsidRPr="0040080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lang w:val="es-ES_tradnl"/>
                              </w:rPr>
                              <w:t>forma</w:t>
                            </w:r>
                            <w:r w:rsidRPr="004008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> pierde definición: Las personas, los caminos, los edificios, los árboles, aparecen diluidos en la atmósfera general. La diferencia entre figu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>ra y fondo se pierde</w:t>
                            </w:r>
                            <w:r w:rsidRPr="004008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  <w:t>.</w:t>
                            </w:r>
                          </w:p>
                          <w:p w14:paraId="0B7801A5" w14:textId="77777777" w:rsidR="00532599" w:rsidRPr="00400804" w:rsidRDefault="00532599" w:rsidP="00FC6D93">
                            <w:pPr>
                              <w:tabs>
                                <w:tab w:val="left" w:pos="1938"/>
                              </w:tabs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lang w:val="es-ES_tradnl"/>
                              </w:rPr>
                            </w:pPr>
                          </w:p>
                          <w:p w14:paraId="7A091F41" w14:textId="77777777" w:rsidR="00532599" w:rsidRDefault="005325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left:0;text-align:left;margin-left:24pt;margin-top:14pt;width:486pt;height:4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" filled="f" strokecolor="black [3213]">
                <v:textbox>
                  <w:txbxContent>
                    <w:p w14:paraId="6115B049" w14:textId="5805AE2C" w:rsidR="00532599" w:rsidRDefault="00532599" w:rsidP="00FC6D93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 xml:space="preserve">En 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>impresiosnismo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 xml:space="preserve"> y postimpresionismo, l</w:t>
                      </w:r>
                      <w:r w:rsidRPr="00400804"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>a </w:t>
                      </w:r>
                      <w:r w:rsidRPr="0040080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lang w:val="es-ES_tradnl"/>
                        </w:rPr>
                        <w:t>forma</w:t>
                      </w:r>
                      <w:r w:rsidRPr="00400804"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> pierde definición: Las personas, los caminos, los edificios, los árboles, aparecen diluidos en la atmósfera general. La diferencia entre figu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>ra y fondo se pierde</w:t>
                      </w:r>
                      <w:r w:rsidRPr="00400804"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  <w:t>.</w:t>
                      </w:r>
                    </w:p>
                    <w:p w14:paraId="0B7801A5" w14:textId="77777777" w:rsidR="00532599" w:rsidRPr="00400804" w:rsidRDefault="00532599" w:rsidP="00FC6D93">
                      <w:pPr>
                        <w:tabs>
                          <w:tab w:val="left" w:pos="1938"/>
                        </w:tabs>
                        <w:ind w:left="720"/>
                        <w:rPr>
                          <w:rFonts w:asciiTheme="minorHAnsi" w:hAnsiTheme="minorHAnsi" w:cstheme="minorHAnsi"/>
                          <w:b/>
                          <w:sz w:val="22"/>
                          <w:lang w:val="es-ES_tradnl"/>
                        </w:rPr>
                      </w:pPr>
                    </w:p>
                    <w:p w14:paraId="7A091F41" w14:textId="77777777" w:rsidR="00532599" w:rsidRDefault="00532599"/>
                  </w:txbxContent>
                </v:textbox>
                <w10:wrap type="square"/>
              </v:shape>
            </w:pict>
          </mc:Fallback>
        </mc:AlternateContent>
      </w:r>
    </w:p>
    <w:p w14:paraId="0A6F130F" w14:textId="147E8CC8" w:rsidR="00400804" w:rsidRPr="00833ADA" w:rsidRDefault="00814594" w:rsidP="00400804">
      <w:pPr>
        <w:tabs>
          <w:tab w:val="left" w:pos="1938"/>
        </w:tabs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lastRenderedPageBreak/>
        <w:t>RECOMENDACIONES</w:t>
      </w:r>
    </w:p>
    <w:p w14:paraId="14749397" w14:textId="77777777" w:rsidR="00833ADA" w:rsidRPr="00833ADA" w:rsidRDefault="00833ADA" w:rsidP="00400804">
      <w:pPr>
        <w:tabs>
          <w:tab w:val="left" w:pos="1938"/>
        </w:tabs>
        <w:rPr>
          <w:rFonts w:asciiTheme="minorHAnsi" w:hAnsiTheme="minorHAnsi" w:cstheme="minorHAnsi"/>
          <w:sz w:val="22"/>
          <w:lang w:val="es-ES_tradnl"/>
        </w:rPr>
      </w:pPr>
    </w:p>
    <w:p w14:paraId="3AFFDE7C" w14:textId="2285CF0E" w:rsidR="004F1C43" w:rsidRPr="004F1C43" w:rsidRDefault="004F1C43" w:rsidP="00814594">
      <w:pPr>
        <w:pStyle w:val="Prrafodelista"/>
        <w:numPr>
          <w:ilvl w:val="0"/>
          <w:numId w:val="10"/>
        </w:numPr>
        <w:tabs>
          <w:tab w:val="left" w:pos="1938"/>
        </w:tabs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4F1C43">
        <w:rPr>
          <w:rFonts w:asciiTheme="minorHAnsi" w:hAnsiTheme="minorHAnsi" w:cstheme="minorHAnsi"/>
          <w:iCs/>
          <w:sz w:val="22"/>
          <w:szCs w:val="22"/>
          <w:lang w:val="es-ES_tradnl"/>
        </w:rPr>
        <w:t>De la obra que elegiste, observa</w:t>
      </w:r>
      <w:r w:rsidR="00833ADA" w:rsidRPr="004F1C4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fundamentalmente la preponderancia del </w:t>
      </w:r>
      <w:r w:rsidR="00833ADA" w:rsidRPr="004F1C43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color </w:t>
      </w:r>
      <w:r w:rsidR="00833ADA" w:rsidRPr="004F1C43">
        <w:rPr>
          <w:rFonts w:asciiTheme="minorHAnsi" w:hAnsiTheme="minorHAnsi" w:cstheme="minorHAnsi"/>
          <w:iCs/>
          <w:sz w:val="22"/>
          <w:szCs w:val="22"/>
          <w:lang w:val="es-ES_tradnl"/>
        </w:rPr>
        <w:t>sobre el dibujo, la forma y el volumen.</w:t>
      </w:r>
      <w:r w:rsidRPr="004F1C4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Apenas se dibujan los objetos y mucho menos los detalles. No existen los contornos ni las líneas definidas, es por eso que se denominan “formas abiertas”</w:t>
      </w:r>
      <w:r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. </w:t>
      </w:r>
      <w:r>
        <w:rPr>
          <w:rFonts w:asciiTheme="minorHAnsi" w:hAnsiTheme="minorHAnsi"/>
          <w:color w:val="000000"/>
          <w:sz w:val="22"/>
          <w:szCs w:val="22"/>
          <w:lang w:val="es-ES_tradnl"/>
        </w:rPr>
        <w:t>Además l</w:t>
      </w:r>
      <w:r w:rsidRPr="004F1C43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as sombras </w:t>
      </w: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que encuentras en tu obra </w:t>
      </w:r>
      <w:r w:rsidRPr="004F1C43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tienen color, es decir, las sombras ya no son solamente negras y cafés. </w:t>
      </w:r>
    </w:p>
    <w:p w14:paraId="67C5CABA" w14:textId="77777777" w:rsidR="00814594" w:rsidRPr="00814594" w:rsidRDefault="00814594" w:rsidP="0081459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000000"/>
          <w:sz w:val="22"/>
          <w:szCs w:val="22"/>
          <w:lang w:val="es-ES_tradnl"/>
        </w:rPr>
      </w:pP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No vamos a tener contornos ni límites definidos que "rellenar" con color, por lo que en un principio 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>puede ser que te sientas inseguro</w:t>
      </w: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 de cómo 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>comenzar a pinta</w:t>
      </w: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r. </w:t>
      </w:r>
    </w:p>
    <w:p w14:paraId="493C81BA" w14:textId="77777777" w:rsidR="00814594" w:rsidRPr="00814594" w:rsidRDefault="00814594" w:rsidP="0081459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000000"/>
          <w:sz w:val="22"/>
          <w:szCs w:val="22"/>
          <w:lang w:val="es-ES_tradnl"/>
        </w:rPr>
      </w:pP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Vamos a utilizar muy poco el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 negro puro y los grises.</w:t>
      </w:r>
    </w:p>
    <w:p w14:paraId="3595F3C8" w14:textId="5C610537" w:rsidR="00814594" w:rsidRPr="00814594" w:rsidRDefault="00814594" w:rsidP="0081459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000000"/>
          <w:sz w:val="22"/>
          <w:szCs w:val="22"/>
          <w:lang w:val="es-ES_tradnl"/>
        </w:rPr>
      </w:pP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La </w:t>
      </w:r>
      <w:r w:rsidRPr="00814594">
        <w:rPr>
          <w:rFonts w:asciiTheme="minorHAnsi" w:hAnsiTheme="minorHAnsi"/>
          <w:b/>
          <w:bCs/>
          <w:iCs/>
          <w:color w:val="000000"/>
          <w:sz w:val="22"/>
          <w:szCs w:val="22"/>
          <w:lang w:val="es-ES_tradnl"/>
        </w:rPr>
        <w:t>pincelada</w:t>
      </w: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 muy suelta y libre es otra de las características que nos va 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a interesar imitar de la obra original, por lo que será </w:t>
      </w: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necesa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rio que la imitemos con pequeños pétalos de </w:t>
      </w:r>
      <w:r w:rsidR="00B16640"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plasti</w:t>
      </w:r>
      <w:r w:rsidR="00B16640">
        <w:rPr>
          <w:rFonts w:asciiTheme="minorHAnsi" w:hAnsiTheme="minorHAnsi"/>
          <w:iCs/>
          <w:color w:val="000000"/>
          <w:sz w:val="22"/>
          <w:szCs w:val="22"/>
          <w:lang w:val="es-ES_tradnl"/>
        </w:rPr>
        <w:t>l</w:t>
      </w:r>
      <w:r w:rsidR="00B16640"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ina</w:t>
      </w: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. Esto es mas fácil de lo que parece, pu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>es el procedimiento es muy limpio y si te equivocas, sólo debes</w:t>
      </w:r>
      <w:r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 retirar 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 xml:space="preserve">la </w:t>
      </w:r>
      <w:r w:rsidR="00B16640">
        <w:rPr>
          <w:rFonts w:asciiTheme="minorHAnsi" w:hAnsiTheme="minorHAnsi"/>
          <w:iCs/>
          <w:color w:val="000000"/>
          <w:sz w:val="22"/>
          <w:szCs w:val="22"/>
          <w:lang w:val="es-ES_tradnl"/>
        </w:rPr>
        <w:t>plastil</w:t>
      </w:r>
      <w:r w:rsidR="00B16640" w:rsidRPr="00814594">
        <w:rPr>
          <w:rFonts w:asciiTheme="minorHAnsi" w:hAnsiTheme="minorHAnsi"/>
          <w:iCs/>
          <w:color w:val="000000"/>
          <w:sz w:val="22"/>
          <w:szCs w:val="22"/>
          <w:lang w:val="es-ES_tradnl"/>
        </w:rPr>
        <w:t>ina</w:t>
      </w:r>
      <w:r>
        <w:rPr>
          <w:rFonts w:asciiTheme="minorHAnsi" w:hAnsiTheme="minorHAnsi"/>
          <w:iCs/>
          <w:color w:val="000000"/>
          <w:sz w:val="22"/>
          <w:szCs w:val="22"/>
          <w:lang w:val="es-ES_tradnl"/>
        </w:rPr>
        <w:t>.</w:t>
      </w:r>
    </w:p>
    <w:p w14:paraId="13074468" w14:textId="00B1AF70" w:rsidR="00814594" w:rsidRPr="00B16640" w:rsidRDefault="00814594" w:rsidP="00400804">
      <w:pPr>
        <w:tabs>
          <w:tab w:val="left" w:pos="1938"/>
        </w:tabs>
        <w:rPr>
          <w:rFonts w:asciiTheme="minorHAnsi" w:hAnsiTheme="minorHAnsi"/>
          <w:b/>
          <w:color w:val="000000"/>
          <w:sz w:val="22"/>
          <w:szCs w:val="22"/>
          <w:u w:val="single"/>
          <w:lang w:val="es-ES_tradnl"/>
        </w:rPr>
      </w:pPr>
      <w:r w:rsidRPr="00B16640">
        <w:rPr>
          <w:rFonts w:asciiTheme="minorHAnsi" w:hAnsiTheme="minorHAnsi"/>
          <w:b/>
          <w:color w:val="000000"/>
          <w:sz w:val="22"/>
          <w:szCs w:val="22"/>
          <w:u w:val="single"/>
          <w:lang w:val="es-ES_tradnl"/>
        </w:rPr>
        <w:t xml:space="preserve"> PASOS A SEGUIR</w:t>
      </w:r>
    </w:p>
    <w:p w14:paraId="3BA412B0" w14:textId="77777777" w:rsidR="00814594" w:rsidRDefault="00814594" w:rsidP="00400804">
      <w:p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206DC0DA" w14:textId="74420B14" w:rsidR="00814594" w:rsidRPr="00814594" w:rsidRDefault="00814594" w:rsidP="00814594">
      <w:pPr>
        <w:pStyle w:val="Prrafodelista"/>
        <w:numPr>
          <w:ilvl w:val="0"/>
          <w:numId w:val="11"/>
        </w:num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 w:rsidRPr="00814594">
        <w:rPr>
          <w:rFonts w:asciiTheme="minorHAnsi" w:hAnsiTheme="minorHAnsi"/>
          <w:color w:val="000000"/>
          <w:sz w:val="22"/>
          <w:szCs w:val="22"/>
          <w:lang w:val="es-ES_tradnl"/>
        </w:rPr>
        <w:t>Dibuja con lápiz mina tu boceto sobre la hoja de block/cartón/madera, teniendo en cuenta que no hay que dibujar cada detalle, sino que las form</w:t>
      </w:r>
      <w:r w:rsidR="00532599">
        <w:rPr>
          <w:rFonts w:asciiTheme="minorHAnsi" w:hAnsiTheme="minorHAnsi"/>
          <w:color w:val="000000"/>
          <w:sz w:val="22"/>
          <w:szCs w:val="22"/>
          <w:lang w:val="es-ES_tradnl"/>
        </w:rPr>
        <w:t>as básicas que componen la obra. Recuerda que toda la obra debe caber en tu block/car</w:t>
      </w:r>
      <w:r w:rsidR="00F3752A">
        <w:rPr>
          <w:rFonts w:asciiTheme="minorHAnsi" w:hAnsiTheme="minorHAnsi"/>
          <w:color w:val="000000"/>
          <w:sz w:val="22"/>
          <w:szCs w:val="22"/>
          <w:lang w:val="es-ES_tradnl"/>
        </w:rPr>
        <w:t>tón/madera, no dejes nada fuera, para eso es importante la proporción.</w:t>
      </w:r>
    </w:p>
    <w:p w14:paraId="74C3D1A8" w14:textId="5A0198C0" w:rsidR="00814594" w:rsidRDefault="00814594" w:rsidP="00814594">
      <w:pPr>
        <w:pStyle w:val="Prrafodelista"/>
        <w:numPr>
          <w:ilvl w:val="0"/>
          <w:numId w:val="11"/>
        </w:num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Luego, elige los colores que predominan en tu obra, y de a poco </w:t>
      </w:r>
      <w:r w:rsidR="00B16640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(pequeños trozos) </w:t>
      </w: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expande la </w:t>
      </w:r>
      <w:r w:rsidR="00B16640">
        <w:rPr>
          <w:rFonts w:asciiTheme="minorHAnsi" w:hAnsiTheme="minorHAnsi"/>
          <w:color w:val="000000"/>
          <w:sz w:val="22"/>
          <w:szCs w:val="22"/>
          <w:lang w:val="es-ES_tradnl"/>
        </w:rPr>
        <w:t>plastilina</w:t>
      </w: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 sobre la hoja. No importa si te sales un poco del límite dibujado.</w:t>
      </w:r>
    </w:p>
    <w:p w14:paraId="283919CE" w14:textId="01B53B80" w:rsidR="00814594" w:rsidRDefault="00814594" w:rsidP="00814594">
      <w:pPr>
        <w:pStyle w:val="Prrafodelista"/>
        <w:numPr>
          <w:ilvl w:val="0"/>
          <w:numId w:val="11"/>
        </w:num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Cuando tengas los colores de base ya puestos en tu obra, es momento de elegir los colores que de los detalles. Para eso, </w:t>
      </w:r>
      <w:r w:rsidRPr="00814594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Tomamos un trozo del color que más se parezca a la </w:t>
      </w:r>
      <w:r w:rsidR="00B16640">
        <w:rPr>
          <w:rFonts w:asciiTheme="minorHAnsi" w:hAnsiTheme="minorHAnsi"/>
          <w:color w:val="000000"/>
          <w:sz w:val="22"/>
          <w:szCs w:val="22"/>
          <w:lang w:val="es-ES_tradnl"/>
        </w:rPr>
        <w:t>que vamos a colorea</w:t>
      </w:r>
      <w:r w:rsidRPr="00814594">
        <w:rPr>
          <w:rFonts w:asciiTheme="minorHAnsi" w:hAnsiTheme="minorHAnsi"/>
          <w:color w:val="000000"/>
          <w:sz w:val="22"/>
          <w:szCs w:val="22"/>
          <w:lang w:val="es-ES_tradnl"/>
        </w:rPr>
        <w:t>r. Para compararlo e</w:t>
      </w:r>
      <w:r w:rsidR="00B16640">
        <w:rPr>
          <w:rFonts w:asciiTheme="minorHAnsi" w:hAnsiTheme="minorHAnsi"/>
          <w:color w:val="000000"/>
          <w:sz w:val="22"/>
          <w:szCs w:val="22"/>
          <w:lang w:val="es-ES_tradnl"/>
        </w:rPr>
        <w:t>s muy práctico hacer una bola de plastil</w:t>
      </w:r>
      <w:r w:rsidR="00B16640" w:rsidRPr="00814594">
        <w:rPr>
          <w:rFonts w:asciiTheme="minorHAnsi" w:hAnsiTheme="minorHAnsi"/>
          <w:color w:val="000000"/>
          <w:sz w:val="22"/>
          <w:szCs w:val="22"/>
          <w:lang w:val="es-ES_tradnl"/>
        </w:rPr>
        <w:t>ina</w:t>
      </w:r>
      <w:r w:rsidRPr="00814594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 y </w:t>
      </w:r>
      <w:r w:rsidR="00B16640">
        <w:rPr>
          <w:rFonts w:asciiTheme="minorHAnsi" w:hAnsiTheme="minorHAnsi"/>
          <w:color w:val="000000"/>
          <w:sz w:val="22"/>
          <w:szCs w:val="22"/>
          <w:lang w:val="es-ES_tradnl"/>
        </w:rPr>
        <w:t>compararla directamente con la obra original.</w:t>
      </w:r>
      <w:r w:rsidRPr="00814594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 </w:t>
      </w:r>
    </w:p>
    <w:p w14:paraId="687B3637" w14:textId="77777777" w:rsidR="00B16640" w:rsidRDefault="00B16640" w:rsidP="00B16640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5AE29DED" w14:textId="7929F70B" w:rsidR="00B16640" w:rsidRDefault="00B16640" w:rsidP="00B16640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noProof/>
          <w:color w:val="000000"/>
          <w:sz w:val="22"/>
          <w:szCs w:val="22"/>
          <w:lang w:val="es-ES"/>
        </w:rPr>
        <w:drawing>
          <wp:inline distT="0" distB="0" distL="0" distR="0" wp14:anchorId="59F7506A" wp14:editId="7801D102">
            <wp:extent cx="2953091" cy="2047126"/>
            <wp:effectExtent l="0" t="0" r="0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3.55.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42" cy="204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0D66" w14:textId="77777777" w:rsidR="00B16640" w:rsidRPr="00814594" w:rsidRDefault="00B16640" w:rsidP="00B16640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37FA34BA" w14:textId="79A84100" w:rsidR="00B16640" w:rsidRPr="00B16640" w:rsidRDefault="00B16640" w:rsidP="00B16640">
      <w:pPr>
        <w:pStyle w:val="Prrafodelista"/>
        <w:numPr>
          <w:ilvl w:val="0"/>
          <w:numId w:val="11"/>
        </w:numPr>
        <w:rPr>
          <w:rFonts w:asciiTheme="minorHAnsi" w:hAnsiTheme="minorHAnsi"/>
          <w:sz w:val="22"/>
          <w:szCs w:val="22"/>
          <w:lang w:val="es-ES_tradnl"/>
        </w:rPr>
      </w:pPr>
      <w:r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>Es importante que vayas constantemente preguntándote</w:t>
      </w:r>
      <w:r w:rsidRPr="00B16640"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 xml:space="preserve"> si es más claro o más oscuro</w:t>
      </w:r>
      <w:r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 xml:space="preserve"> cada pedazo de plastilina que vas colocando. Si es más grisáceo o más rojizo, quiere decir que es un color más cálido </w:t>
      </w:r>
      <w:r w:rsidRPr="00B16640"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 xml:space="preserve">(tiende a los amarillos, naranjas, rojos) o más frío (tiende a los azules). Añadimos a la plastilina elegida un poco de blanco o negro o rojo, azul </w:t>
      </w:r>
      <w:proofErr w:type="spellStart"/>
      <w:r w:rsidRPr="00B16640"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>etc</w:t>
      </w:r>
      <w:proofErr w:type="spellEnd"/>
      <w:r w:rsidRPr="00B16640"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>, dependiendo de la reflexión que hayamos hecho. </w:t>
      </w:r>
    </w:p>
    <w:p w14:paraId="44E67CE4" w14:textId="03117873" w:rsidR="00B16640" w:rsidRPr="00B16640" w:rsidRDefault="00B16640" w:rsidP="00B16640">
      <w:pPr>
        <w:pStyle w:val="Prrafodelista"/>
        <w:numPr>
          <w:ilvl w:val="0"/>
          <w:numId w:val="11"/>
        </w:numPr>
        <w:rPr>
          <w:rFonts w:asciiTheme="minorHAnsi" w:hAnsiTheme="minorHAnsi"/>
          <w:sz w:val="22"/>
          <w:szCs w:val="22"/>
          <w:lang w:val="es-ES_tradnl"/>
        </w:rPr>
      </w:pPr>
      <w:r w:rsidRPr="00B16640"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>Mezclamos con las manos las distintas plastilinas hasta que nos parezca que el color se iguala con el buscado. Aplicamos la pl</w:t>
      </w:r>
      <w:r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>astilina presionando sobre la hoja, sin dejar totalmente plano</w:t>
      </w:r>
      <w:r w:rsidRPr="00B16640">
        <w:rPr>
          <w:rFonts w:asciiTheme="minorHAnsi" w:hAnsiTheme="minorHAnsi" w:cs="Arial"/>
          <w:color w:val="292929"/>
          <w:sz w:val="22"/>
          <w:szCs w:val="22"/>
          <w:shd w:val="clear" w:color="auto" w:fill="FFFFFF"/>
          <w:lang w:val="es-ES_tradnl"/>
        </w:rPr>
        <w:t xml:space="preserve"> para que parezca pintura. Intentarán imitar las pinceladas y las texturas que observen.</w:t>
      </w:r>
    </w:p>
    <w:p w14:paraId="2253B137" w14:textId="61D329D4" w:rsidR="00814594" w:rsidRDefault="00814594" w:rsidP="00B16640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504675A5" w14:textId="62EB9E9B" w:rsidR="00B16640" w:rsidRDefault="00B16640" w:rsidP="00B16640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noProof/>
          <w:color w:val="000000"/>
          <w:sz w:val="22"/>
          <w:szCs w:val="22"/>
          <w:lang w:val="es-ES"/>
        </w:rPr>
        <w:drawing>
          <wp:inline distT="0" distB="0" distL="0" distR="0" wp14:anchorId="04308085" wp14:editId="646F5A97">
            <wp:extent cx="3509398" cy="239516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4.04.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423" cy="23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7663" w14:textId="74D8EEA6" w:rsidR="00B16640" w:rsidRDefault="00B16640" w:rsidP="00B16640">
      <w:pPr>
        <w:pStyle w:val="Prrafodelista"/>
        <w:numPr>
          <w:ilvl w:val="0"/>
          <w:numId w:val="11"/>
        </w:num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color w:val="000000"/>
          <w:sz w:val="22"/>
          <w:szCs w:val="22"/>
          <w:lang w:val="es-ES_tradnl"/>
        </w:rPr>
        <w:lastRenderedPageBreak/>
        <w:t xml:space="preserve">Recuerda que los colores que vienen originalmente en la caja de plastilinas </w:t>
      </w:r>
      <w:r w:rsidR="00532599">
        <w:rPr>
          <w:rFonts w:asciiTheme="minorHAnsi" w:hAnsiTheme="minorHAnsi"/>
          <w:color w:val="000000"/>
          <w:sz w:val="22"/>
          <w:szCs w:val="22"/>
          <w:lang w:val="es-ES_tradnl"/>
        </w:rPr>
        <w:t>casi nunca te van a servir y tendrás que</w:t>
      </w: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 mezclarlos entre sí, te dejo</w:t>
      </w:r>
      <w:r w:rsidR="00532599"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 una pa</w:t>
      </w:r>
      <w:r>
        <w:rPr>
          <w:rFonts w:asciiTheme="minorHAnsi" w:hAnsiTheme="minorHAnsi"/>
          <w:color w:val="000000"/>
          <w:sz w:val="22"/>
          <w:szCs w:val="22"/>
          <w:lang w:val="es-ES_tradnl"/>
        </w:rPr>
        <w:t>uta que te ayudará a buscar el color correcto:</w:t>
      </w:r>
    </w:p>
    <w:p w14:paraId="76729D6C" w14:textId="0B20B989" w:rsidR="00532599" w:rsidRDefault="00532599" w:rsidP="00532599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noProof/>
          <w:color w:val="000000"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7A6A2E" wp14:editId="46925773">
                <wp:simplePos x="0" y="0"/>
                <wp:positionH relativeFrom="column">
                  <wp:posOffset>3124200</wp:posOffset>
                </wp:positionH>
                <wp:positionV relativeFrom="paragraph">
                  <wp:posOffset>116205</wp:posOffset>
                </wp:positionV>
                <wp:extent cx="3048000" cy="2514600"/>
                <wp:effectExtent l="0" t="0" r="25400" b="254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51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3633C" w14:textId="64030D25" w:rsidR="00532599" w:rsidRP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32599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- Para el amarillo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: Si se oscurece con negro, queda verdoso. Si no nos interesa este efecto, podemos oscurecerlo con café o naranja.</w:t>
                            </w:r>
                          </w:p>
                          <w:p w14:paraId="7FAB678A" w14:textId="67812B3E" w:rsid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532599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Para los blancos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Prueba a añadirle un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a pizca de amarillo, o naranja.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6F228398" w14:textId="2F252AFD" w:rsidR="00532599" w:rsidRP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- </w:t>
                            </w:r>
                            <w:r w:rsidRPr="0053259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Para el verde: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Resultan muy naturales si les añades naranja,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amarillo o café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. No los aclares solo con blanco, quedan poco naturales, hazlo con una mezcla de blanco y amarillo. </w:t>
                            </w:r>
                          </w:p>
                          <w:p w14:paraId="6D314335" w14:textId="77777777" w:rsid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- </w:t>
                            </w:r>
                            <w:r w:rsidRPr="00532599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Para los rojos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: Si se le añade blanco, queda rosa. Para aclararlo y que siga siendo rojo, se añade, mejor,  amarillo.</w:t>
                            </w:r>
                          </w:p>
                          <w:p w14:paraId="7111BED4" w14:textId="419BDB2F" w:rsidR="00532599" w:rsidRP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- 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Como norma, cu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>ando un color destaca demasiado</w:t>
                            </w:r>
                            <w:r w:rsidRPr="00532599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 por “chillón”, necesita un poco de gris</w:t>
                            </w:r>
                          </w:p>
                          <w:p w14:paraId="6CBA9408" w14:textId="4CCDF9F5" w:rsid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099B0CF" w14:textId="77777777" w:rsidR="00532599" w:rsidRP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6164E1A2" w14:textId="3FEEECE0" w:rsidR="00532599" w:rsidRPr="00532599" w:rsidRDefault="00532599" w:rsidP="00532599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6C98A505" w14:textId="4BF6830B" w:rsidR="00532599" w:rsidRPr="00532599" w:rsidRDefault="00532599" w:rsidP="00532599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798EB031" w14:textId="641C31AF" w:rsidR="00532599" w:rsidRDefault="005325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left:0;text-align:left;margin-left:246pt;margin-top:9.15pt;width:240pt;height:19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" filled="f" strokecolor="black [3213]">
                <v:textbox>
                  <w:txbxContent>
                    <w:p w14:paraId="7E33633C" w14:textId="64030D25" w:rsidR="00532599" w:rsidRP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  <w:r w:rsidRPr="00532599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>- Para el amarillo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: Si se oscurece con negro, queda verdoso. Si no nos interesa este efecto, podemos oscurecerlo con café o naranja.</w:t>
                      </w:r>
                    </w:p>
                    <w:p w14:paraId="7FAB678A" w14:textId="67812B3E" w:rsid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- </w:t>
                      </w:r>
                      <w:r w:rsidRPr="00532599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>Para los blancos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Prueba a añadirle un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a pizca de amarillo, o naranja.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14:paraId="6F228398" w14:textId="2F252AFD" w:rsidR="00532599" w:rsidRP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- </w:t>
                      </w:r>
                      <w:r w:rsidRPr="00532599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s-ES_tradnl"/>
                        </w:rPr>
                        <w:t>Para el verde: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Resultan muy naturales si les añades naranja,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amarillo o café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. No los aclares solo con blanco, quedan poco naturales, hazlo con una mezcla de blanco y amarillo. </w:t>
                      </w:r>
                    </w:p>
                    <w:p w14:paraId="6D314335" w14:textId="77777777" w:rsid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- </w:t>
                      </w:r>
                      <w:r w:rsidRPr="00532599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>Para los rojos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: Si se le añade blanco, queda rosa. Para aclararlo y que siga siendo rojo, se añade, mejor,  amarillo.</w:t>
                      </w:r>
                    </w:p>
                    <w:p w14:paraId="7111BED4" w14:textId="419BDB2F" w:rsidR="00532599" w:rsidRP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- 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Como norma, cu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>ando un color destaca demasiado</w:t>
                      </w:r>
                      <w:r w:rsidRPr="00532599"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  <w:t xml:space="preserve"> por “chillón”, necesita un poco de gris</w:t>
                      </w:r>
                    </w:p>
                    <w:p w14:paraId="6CBA9408" w14:textId="4CCDF9F5" w:rsid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2099B0CF" w14:textId="77777777" w:rsidR="00532599" w:rsidRP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6164E1A2" w14:textId="3FEEECE0" w:rsidR="00532599" w:rsidRPr="00532599" w:rsidRDefault="00532599" w:rsidP="00532599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6C98A505" w14:textId="4BF6830B" w:rsidR="00532599" w:rsidRPr="00532599" w:rsidRDefault="00532599" w:rsidP="00532599">
                      <w:pPr>
                        <w:rPr>
                          <w:rFonts w:ascii="Times" w:hAnsi="Times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798EB031" w14:textId="641C31AF" w:rsidR="00532599" w:rsidRDefault="00532599"/>
                  </w:txbxContent>
                </v:textbox>
                <w10:wrap type="square"/>
              </v:shape>
            </w:pict>
          </mc:Fallback>
        </mc:AlternateContent>
      </w:r>
    </w:p>
    <w:p w14:paraId="11F26CEE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Amarillo+ Rojo = Naranja.</w:t>
      </w:r>
    </w:p>
    <w:p w14:paraId="1C499F7C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Amarillo + Azul = Verde.</w:t>
      </w:r>
    </w:p>
    <w:p w14:paraId="4F78144A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Rojo + Azul = Violeta.</w:t>
      </w:r>
    </w:p>
    <w:p w14:paraId="4CAF3638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Verde + Rojo= Marrón.</w:t>
      </w:r>
    </w:p>
    <w:p w14:paraId="78BFEC4A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Blanco + Negro= Gris.</w:t>
      </w:r>
    </w:p>
    <w:p w14:paraId="75D8CCF0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Rojo + Negro= Granate.</w:t>
      </w:r>
    </w:p>
    <w:p w14:paraId="193B0F59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Magenta + Amarillo= Rojo.</w:t>
      </w:r>
    </w:p>
    <w:p w14:paraId="6B4C2429" w14:textId="77777777" w:rsidR="00B16640" w:rsidRPr="00F3752A" w:rsidRDefault="00B16640" w:rsidP="00532599">
      <w:pPr>
        <w:shd w:val="clear" w:color="auto" w:fill="FFFFFF"/>
        <w:rPr>
          <w:rFonts w:asciiTheme="minorHAnsi" w:hAnsiTheme="minorHAnsi"/>
          <w:color w:val="292929"/>
          <w:sz w:val="30"/>
          <w:szCs w:val="30"/>
          <w:lang w:val="es-ES_tradnl"/>
        </w:rPr>
      </w:pPr>
    </w:p>
    <w:p w14:paraId="63143B7E" w14:textId="77777777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El Blanco aclara.</w:t>
      </w:r>
    </w:p>
    <w:p w14:paraId="1A3B41B1" w14:textId="260E415B" w:rsidR="00B16640" w:rsidRPr="00F3752A" w:rsidRDefault="00B16640" w:rsidP="00532599">
      <w:pPr>
        <w:shd w:val="clear" w:color="auto" w:fill="FFFFFF"/>
        <w:ind w:firstLine="708"/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</w:pPr>
      <w:r w:rsidRPr="00F3752A">
        <w:rPr>
          <w:rFonts w:asciiTheme="minorHAnsi" w:hAnsiTheme="minorHAnsi" w:cs="Arial"/>
          <w:b/>
          <w:bCs/>
          <w:color w:val="292929"/>
          <w:sz w:val="30"/>
          <w:szCs w:val="30"/>
          <w:lang w:val="es-ES_tradnl"/>
        </w:rPr>
        <w:t>El Negro oscurece</w:t>
      </w:r>
    </w:p>
    <w:p w14:paraId="4320C8F8" w14:textId="77777777" w:rsidR="00532599" w:rsidRDefault="00532599" w:rsidP="00532599">
      <w:pPr>
        <w:shd w:val="clear" w:color="auto" w:fill="FFFFFF"/>
        <w:ind w:firstLine="708"/>
        <w:rPr>
          <w:rFonts w:ascii="Arial" w:hAnsi="Arial" w:cs="Arial"/>
          <w:b/>
          <w:bCs/>
          <w:color w:val="292929"/>
          <w:sz w:val="30"/>
          <w:szCs w:val="30"/>
          <w:lang w:val="es-ES_tradnl"/>
        </w:rPr>
      </w:pPr>
    </w:p>
    <w:p w14:paraId="5BCAAEC7" w14:textId="77777777" w:rsidR="00532599" w:rsidRPr="00F3752A" w:rsidRDefault="00532599" w:rsidP="00532599">
      <w:pPr>
        <w:shd w:val="clear" w:color="auto" w:fill="FFFFFF"/>
        <w:ind w:firstLine="708"/>
        <w:rPr>
          <w:rFonts w:asciiTheme="minorHAnsi" w:hAnsiTheme="minorHAnsi" w:cs="Arial"/>
          <w:b/>
          <w:bCs/>
          <w:color w:val="292929"/>
          <w:sz w:val="22"/>
          <w:szCs w:val="22"/>
          <w:lang w:val="es-ES_tradnl"/>
        </w:rPr>
      </w:pPr>
    </w:p>
    <w:p w14:paraId="0BEE031F" w14:textId="1A93E005" w:rsidR="00532599" w:rsidRDefault="00F3752A" w:rsidP="00F3752A">
      <w:pPr>
        <w:shd w:val="clear" w:color="auto" w:fill="FFFFFF"/>
        <w:ind w:firstLine="708"/>
        <w:rPr>
          <w:rFonts w:asciiTheme="minorHAnsi" w:hAnsiTheme="minorHAnsi"/>
          <w:b/>
          <w:color w:val="292929"/>
          <w:sz w:val="22"/>
          <w:szCs w:val="22"/>
          <w:lang w:val="es-ES_tradnl"/>
        </w:rPr>
      </w:pPr>
      <w:r w:rsidRPr="00F3752A">
        <w:rPr>
          <w:rFonts w:asciiTheme="minorHAnsi" w:hAnsiTheme="minorHAnsi"/>
          <w:b/>
          <w:color w:val="292929"/>
          <w:sz w:val="22"/>
          <w:szCs w:val="22"/>
          <w:lang w:val="es-ES_tradnl"/>
        </w:rPr>
        <w:t>NO MEZCLES GRANDES CANTIDADES, ES PREFERIBLE MEZCLAR PORCIONES PEQUEÑAS</w:t>
      </w:r>
    </w:p>
    <w:p w14:paraId="3605E3ED" w14:textId="77777777" w:rsidR="00F3752A" w:rsidRPr="00F3752A" w:rsidRDefault="00F3752A" w:rsidP="00F3752A">
      <w:pPr>
        <w:shd w:val="clear" w:color="auto" w:fill="FFFFFF"/>
        <w:rPr>
          <w:rFonts w:asciiTheme="minorHAnsi" w:hAnsiTheme="minorHAnsi"/>
          <w:b/>
          <w:color w:val="292929"/>
          <w:sz w:val="22"/>
          <w:szCs w:val="22"/>
          <w:lang w:val="es-ES_tradnl"/>
        </w:rPr>
      </w:pPr>
    </w:p>
    <w:p w14:paraId="2AB6D71B" w14:textId="77777777" w:rsidR="00F3752A" w:rsidRDefault="00F3752A" w:rsidP="00B16640">
      <w:pPr>
        <w:pStyle w:val="Prrafodelista"/>
        <w:numPr>
          <w:ilvl w:val="0"/>
          <w:numId w:val="11"/>
        </w:num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color w:val="000000"/>
          <w:sz w:val="22"/>
          <w:szCs w:val="22"/>
          <w:lang w:val="es-ES_tradnl"/>
        </w:rPr>
        <w:t>Es importante que vayas tomando fotos de tu proceso de trabajo y adjuntar esas imágenes cuando me envíes tu trabajo final. También es importante que puedas ver el video adjunto.</w:t>
      </w:r>
    </w:p>
    <w:p w14:paraId="1A7A02FE" w14:textId="77777777" w:rsidR="00F3752A" w:rsidRDefault="00F3752A" w:rsidP="00F3752A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3D51C152" w14:textId="646F3CBD" w:rsidR="00B16640" w:rsidRDefault="00F3752A" w:rsidP="00B16640">
      <w:pPr>
        <w:pStyle w:val="Prrafodelista"/>
        <w:numPr>
          <w:ilvl w:val="0"/>
          <w:numId w:val="11"/>
        </w:numPr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  <w:r>
        <w:rPr>
          <w:rFonts w:asciiTheme="minorHAnsi" w:hAnsiTheme="minorHAnsi"/>
          <w:color w:val="000000"/>
          <w:sz w:val="22"/>
          <w:szCs w:val="22"/>
          <w:lang w:val="es-ES_tradnl"/>
        </w:rPr>
        <w:t xml:space="preserve">Si tienes más dudas, escríbeme a </w:t>
      </w:r>
      <w:hyperlink r:id="rId15" w:history="1">
        <w:r w:rsidRPr="00A40B78">
          <w:rPr>
            <w:rStyle w:val="Hipervnculo"/>
            <w:rFonts w:asciiTheme="minorHAnsi" w:hAnsiTheme="minorHAnsi"/>
            <w:sz w:val="22"/>
            <w:szCs w:val="22"/>
            <w:lang w:val="es-ES_tradnl"/>
          </w:rPr>
          <w:t>profecarocanon@gmail.com</w:t>
        </w:r>
      </w:hyperlink>
    </w:p>
    <w:p w14:paraId="24AFE43F" w14:textId="77777777" w:rsidR="00F3752A" w:rsidRDefault="00F3752A" w:rsidP="00F3752A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3384CB7F" w14:textId="77777777" w:rsidR="00F3752A" w:rsidRDefault="00F3752A" w:rsidP="00F3752A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087F9C09" w14:textId="51848E8B" w:rsidR="00F3752A" w:rsidRDefault="00F3752A" w:rsidP="00F3752A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2291B108" w14:textId="77777777" w:rsidR="00F3752A" w:rsidRPr="00814594" w:rsidRDefault="00F3752A" w:rsidP="00F3752A">
      <w:pPr>
        <w:pStyle w:val="Prrafodelista"/>
        <w:tabs>
          <w:tab w:val="left" w:pos="1938"/>
        </w:tabs>
        <w:rPr>
          <w:rFonts w:asciiTheme="minorHAnsi" w:hAnsiTheme="minorHAnsi"/>
          <w:color w:val="000000"/>
          <w:sz w:val="22"/>
          <w:szCs w:val="22"/>
          <w:lang w:val="es-ES_tradnl"/>
        </w:rPr>
      </w:pPr>
    </w:p>
    <w:p w14:paraId="7E26D02D" w14:textId="305649DB" w:rsidR="00FC6D93" w:rsidRDefault="00FC6D93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      </w:t>
      </w:r>
    </w:p>
    <w:p w14:paraId="7A4C1BFF" w14:textId="77777777" w:rsidR="00B15C52" w:rsidRPr="00B15C52" w:rsidRDefault="00B15C52" w:rsidP="00B15C52">
      <w:pPr>
        <w:rPr>
          <w:lang w:val="es-ES"/>
        </w:rPr>
      </w:pPr>
    </w:p>
    <w:p w14:paraId="6E09798E" w14:textId="77777777" w:rsidR="00B15C52" w:rsidRPr="00B15C52" w:rsidRDefault="00B15C52" w:rsidP="00B15C52">
      <w:pPr>
        <w:rPr>
          <w:lang w:val="es-ES"/>
        </w:rPr>
      </w:pPr>
    </w:p>
    <w:p w14:paraId="376C8906" w14:textId="77777777" w:rsidR="00B15C52" w:rsidRPr="00B15C52" w:rsidRDefault="00B15C52" w:rsidP="00B15C52">
      <w:pPr>
        <w:rPr>
          <w:lang w:val="es-ES"/>
        </w:rPr>
      </w:pPr>
    </w:p>
    <w:p w14:paraId="56FCD612" w14:textId="77777777" w:rsidR="00B15C52" w:rsidRPr="00B15C52" w:rsidRDefault="00B15C52" w:rsidP="00B15C52">
      <w:pPr>
        <w:rPr>
          <w:lang w:val="es-ES"/>
        </w:rPr>
      </w:pPr>
    </w:p>
    <w:p w14:paraId="6B60C766" w14:textId="59D18C36" w:rsidR="00B15C52" w:rsidRPr="00B15C52" w:rsidRDefault="00B15C52" w:rsidP="00B15C52">
      <w:pPr>
        <w:rPr>
          <w:lang w:val="es-ES"/>
        </w:rPr>
      </w:pPr>
    </w:p>
    <w:sectPr w:rsidR="00B15C52" w:rsidRPr="00B15C52" w:rsidSect="00B16640">
      <w:type w:val="continuous"/>
      <w:pgSz w:w="12247" w:h="18711" w:code="5"/>
      <w:pgMar w:top="720" w:right="1043" w:bottom="17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43626" w14:textId="77777777" w:rsidR="00532599" w:rsidRDefault="00532599" w:rsidP="00D11670">
      <w:r>
        <w:separator/>
      </w:r>
    </w:p>
  </w:endnote>
  <w:endnote w:type="continuationSeparator" w:id="0">
    <w:p w14:paraId="7B377A21" w14:textId="77777777" w:rsidR="00532599" w:rsidRDefault="00532599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7E437" w14:textId="77777777" w:rsidR="00532599" w:rsidRDefault="00532599" w:rsidP="00D11670">
      <w:r>
        <w:separator/>
      </w:r>
    </w:p>
  </w:footnote>
  <w:footnote w:type="continuationSeparator" w:id="0">
    <w:p w14:paraId="7269F390" w14:textId="77777777" w:rsidR="00532599" w:rsidRDefault="00532599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DB3"/>
    <w:multiLevelType w:val="hybridMultilevel"/>
    <w:tmpl w:val="4AB46288"/>
    <w:lvl w:ilvl="0" w:tplc="767E50E6">
      <w:numFmt w:val="bullet"/>
      <w:lvlText w:val="•"/>
      <w:lvlJc w:val="left"/>
      <w:pPr>
        <w:ind w:left="196" w:hanging="131"/>
      </w:pPr>
      <w:rPr>
        <w:rFonts w:ascii="Arial" w:eastAsia="Arial" w:hAnsi="Arial" w:cs="Arial" w:hint="default"/>
        <w:w w:val="104"/>
        <w:sz w:val="10"/>
        <w:szCs w:val="10"/>
        <w:lang w:val="es-ES" w:eastAsia="es-ES" w:bidi="es-ES"/>
      </w:rPr>
    </w:lvl>
    <w:lvl w:ilvl="1" w:tplc="0C686C88">
      <w:numFmt w:val="bullet"/>
      <w:lvlText w:val="•"/>
      <w:lvlJc w:val="left"/>
      <w:pPr>
        <w:ind w:left="431" w:hanging="131"/>
      </w:pPr>
      <w:rPr>
        <w:rFonts w:hint="default"/>
        <w:lang w:val="es-ES" w:eastAsia="es-ES" w:bidi="es-ES"/>
      </w:rPr>
    </w:lvl>
    <w:lvl w:ilvl="2" w:tplc="0FCA0656">
      <w:numFmt w:val="bullet"/>
      <w:lvlText w:val="•"/>
      <w:lvlJc w:val="left"/>
      <w:pPr>
        <w:ind w:left="663" w:hanging="131"/>
      </w:pPr>
      <w:rPr>
        <w:rFonts w:hint="default"/>
        <w:lang w:val="es-ES" w:eastAsia="es-ES" w:bidi="es-ES"/>
      </w:rPr>
    </w:lvl>
    <w:lvl w:ilvl="3" w:tplc="847037D0">
      <w:numFmt w:val="bullet"/>
      <w:lvlText w:val="•"/>
      <w:lvlJc w:val="left"/>
      <w:pPr>
        <w:ind w:left="895" w:hanging="131"/>
      </w:pPr>
      <w:rPr>
        <w:rFonts w:hint="default"/>
        <w:lang w:val="es-ES" w:eastAsia="es-ES" w:bidi="es-ES"/>
      </w:rPr>
    </w:lvl>
    <w:lvl w:ilvl="4" w:tplc="AB6C01F2">
      <w:numFmt w:val="bullet"/>
      <w:lvlText w:val="•"/>
      <w:lvlJc w:val="left"/>
      <w:pPr>
        <w:ind w:left="1127" w:hanging="131"/>
      </w:pPr>
      <w:rPr>
        <w:rFonts w:hint="default"/>
        <w:lang w:val="es-ES" w:eastAsia="es-ES" w:bidi="es-ES"/>
      </w:rPr>
    </w:lvl>
    <w:lvl w:ilvl="5" w:tplc="0924148A">
      <w:numFmt w:val="bullet"/>
      <w:lvlText w:val="•"/>
      <w:lvlJc w:val="left"/>
      <w:pPr>
        <w:ind w:left="1359" w:hanging="131"/>
      </w:pPr>
      <w:rPr>
        <w:rFonts w:hint="default"/>
        <w:lang w:val="es-ES" w:eastAsia="es-ES" w:bidi="es-ES"/>
      </w:rPr>
    </w:lvl>
    <w:lvl w:ilvl="6" w:tplc="67720C10">
      <w:numFmt w:val="bullet"/>
      <w:lvlText w:val="•"/>
      <w:lvlJc w:val="left"/>
      <w:pPr>
        <w:ind w:left="1591" w:hanging="131"/>
      </w:pPr>
      <w:rPr>
        <w:rFonts w:hint="default"/>
        <w:lang w:val="es-ES" w:eastAsia="es-ES" w:bidi="es-ES"/>
      </w:rPr>
    </w:lvl>
    <w:lvl w:ilvl="7" w:tplc="3E584524">
      <w:numFmt w:val="bullet"/>
      <w:lvlText w:val="•"/>
      <w:lvlJc w:val="left"/>
      <w:pPr>
        <w:ind w:left="1823" w:hanging="131"/>
      </w:pPr>
      <w:rPr>
        <w:rFonts w:hint="default"/>
        <w:lang w:val="es-ES" w:eastAsia="es-ES" w:bidi="es-ES"/>
      </w:rPr>
    </w:lvl>
    <w:lvl w:ilvl="8" w:tplc="E6947FE6">
      <w:numFmt w:val="bullet"/>
      <w:lvlText w:val="•"/>
      <w:lvlJc w:val="left"/>
      <w:pPr>
        <w:ind w:left="2054" w:hanging="131"/>
      </w:pPr>
      <w:rPr>
        <w:rFonts w:hint="default"/>
        <w:lang w:val="es-ES" w:eastAsia="es-ES" w:bidi="es-ES"/>
      </w:rPr>
    </w:lvl>
  </w:abstractNum>
  <w:abstractNum w:abstractNumId="1">
    <w:nsid w:val="0F402A7B"/>
    <w:multiLevelType w:val="hybridMultilevel"/>
    <w:tmpl w:val="C1CE8786"/>
    <w:lvl w:ilvl="0" w:tplc="90C428FC">
      <w:numFmt w:val="bullet"/>
      <w:lvlText w:val="•"/>
      <w:lvlJc w:val="left"/>
      <w:pPr>
        <w:ind w:left="116" w:hanging="117"/>
      </w:pPr>
      <w:rPr>
        <w:rFonts w:ascii="Arial" w:eastAsia="Arial" w:hAnsi="Arial" w:cs="Arial" w:hint="default"/>
        <w:w w:val="104"/>
        <w:sz w:val="8"/>
        <w:szCs w:val="8"/>
        <w:lang w:val="es-ES" w:eastAsia="es-ES" w:bidi="es-ES"/>
      </w:rPr>
    </w:lvl>
    <w:lvl w:ilvl="1" w:tplc="C0FC2DEA">
      <w:numFmt w:val="bullet"/>
      <w:lvlText w:val="•"/>
      <w:lvlJc w:val="left"/>
      <w:pPr>
        <w:ind w:left="479" w:hanging="117"/>
      </w:pPr>
      <w:rPr>
        <w:rFonts w:hint="default"/>
        <w:lang w:val="es-ES" w:eastAsia="es-ES" w:bidi="es-ES"/>
      </w:rPr>
    </w:lvl>
    <w:lvl w:ilvl="2" w:tplc="F4BEDEDE">
      <w:numFmt w:val="bullet"/>
      <w:lvlText w:val="•"/>
      <w:lvlJc w:val="left"/>
      <w:pPr>
        <w:ind w:left="838" w:hanging="117"/>
      </w:pPr>
      <w:rPr>
        <w:rFonts w:hint="default"/>
        <w:lang w:val="es-ES" w:eastAsia="es-ES" w:bidi="es-ES"/>
      </w:rPr>
    </w:lvl>
    <w:lvl w:ilvl="3" w:tplc="8190DBC2">
      <w:numFmt w:val="bullet"/>
      <w:lvlText w:val="•"/>
      <w:lvlJc w:val="left"/>
      <w:pPr>
        <w:ind w:left="1197" w:hanging="117"/>
      </w:pPr>
      <w:rPr>
        <w:rFonts w:hint="default"/>
        <w:lang w:val="es-ES" w:eastAsia="es-ES" w:bidi="es-ES"/>
      </w:rPr>
    </w:lvl>
    <w:lvl w:ilvl="4" w:tplc="1CC045A0">
      <w:numFmt w:val="bullet"/>
      <w:lvlText w:val="•"/>
      <w:lvlJc w:val="left"/>
      <w:pPr>
        <w:ind w:left="1556" w:hanging="117"/>
      </w:pPr>
      <w:rPr>
        <w:rFonts w:hint="default"/>
        <w:lang w:val="es-ES" w:eastAsia="es-ES" w:bidi="es-ES"/>
      </w:rPr>
    </w:lvl>
    <w:lvl w:ilvl="5" w:tplc="9614FB28">
      <w:numFmt w:val="bullet"/>
      <w:lvlText w:val="•"/>
      <w:lvlJc w:val="left"/>
      <w:pPr>
        <w:ind w:left="1915" w:hanging="117"/>
      </w:pPr>
      <w:rPr>
        <w:rFonts w:hint="default"/>
        <w:lang w:val="es-ES" w:eastAsia="es-ES" w:bidi="es-ES"/>
      </w:rPr>
    </w:lvl>
    <w:lvl w:ilvl="6" w:tplc="DD6E6A72">
      <w:numFmt w:val="bullet"/>
      <w:lvlText w:val="•"/>
      <w:lvlJc w:val="left"/>
      <w:pPr>
        <w:ind w:left="2274" w:hanging="117"/>
      </w:pPr>
      <w:rPr>
        <w:rFonts w:hint="default"/>
        <w:lang w:val="es-ES" w:eastAsia="es-ES" w:bidi="es-ES"/>
      </w:rPr>
    </w:lvl>
    <w:lvl w:ilvl="7" w:tplc="2ABE178A">
      <w:numFmt w:val="bullet"/>
      <w:lvlText w:val="•"/>
      <w:lvlJc w:val="left"/>
      <w:pPr>
        <w:ind w:left="2633" w:hanging="117"/>
      </w:pPr>
      <w:rPr>
        <w:rFonts w:hint="default"/>
        <w:lang w:val="es-ES" w:eastAsia="es-ES" w:bidi="es-ES"/>
      </w:rPr>
    </w:lvl>
    <w:lvl w:ilvl="8" w:tplc="617E8E46">
      <w:numFmt w:val="bullet"/>
      <w:lvlText w:val="•"/>
      <w:lvlJc w:val="left"/>
      <w:pPr>
        <w:ind w:left="2993" w:hanging="117"/>
      </w:pPr>
      <w:rPr>
        <w:rFonts w:hint="default"/>
        <w:lang w:val="es-ES" w:eastAsia="es-ES" w:bidi="es-ES"/>
      </w:rPr>
    </w:lvl>
  </w:abstractNum>
  <w:abstractNum w:abstractNumId="2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72DA2"/>
    <w:multiLevelType w:val="hybridMultilevel"/>
    <w:tmpl w:val="BA1A0A14"/>
    <w:lvl w:ilvl="0" w:tplc="E15AE898">
      <w:numFmt w:val="bullet"/>
      <w:lvlText w:val="•"/>
      <w:lvlJc w:val="left"/>
      <w:pPr>
        <w:ind w:left="384" w:hanging="117"/>
      </w:pPr>
      <w:rPr>
        <w:rFonts w:ascii="Arial" w:eastAsia="Arial" w:hAnsi="Arial" w:cs="Arial" w:hint="default"/>
        <w:w w:val="110"/>
        <w:sz w:val="6"/>
        <w:szCs w:val="6"/>
        <w:lang w:val="es-ES" w:eastAsia="es-ES" w:bidi="es-ES"/>
      </w:rPr>
    </w:lvl>
    <w:lvl w:ilvl="1" w:tplc="97AADB22">
      <w:numFmt w:val="bullet"/>
      <w:lvlText w:val="•"/>
      <w:lvlJc w:val="left"/>
      <w:pPr>
        <w:ind w:left="761" w:hanging="117"/>
      </w:pPr>
      <w:rPr>
        <w:rFonts w:hint="default"/>
        <w:lang w:val="es-ES" w:eastAsia="es-ES" w:bidi="es-ES"/>
      </w:rPr>
    </w:lvl>
    <w:lvl w:ilvl="2" w:tplc="427617A4">
      <w:numFmt w:val="bullet"/>
      <w:lvlText w:val="•"/>
      <w:lvlJc w:val="left"/>
      <w:pPr>
        <w:ind w:left="1143" w:hanging="117"/>
      </w:pPr>
      <w:rPr>
        <w:rFonts w:hint="default"/>
        <w:lang w:val="es-ES" w:eastAsia="es-ES" w:bidi="es-ES"/>
      </w:rPr>
    </w:lvl>
    <w:lvl w:ilvl="3" w:tplc="506A62D4">
      <w:numFmt w:val="bullet"/>
      <w:lvlText w:val="•"/>
      <w:lvlJc w:val="left"/>
      <w:pPr>
        <w:ind w:left="1524" w:hanging="117"/>
      </w:pPr>
      <w:rPr>
        <w:rFonts w:hint="default"/>
        <w:lang w:val="es-ES" w:eastAsia="es-ES" w:bidi="es-ES"/>
      </w:rPr>
    </w:lvl>
    <w:lvl w:ilvl="4" w:tplc="F954B406">
      <w:numFmt w:val="bullet"/>
      <w:lvlText w:val="•"/>
      <w:lvlJc w:val="left"/>
      <w:pPr>
        <w:ind w:left="1906" w:hanging="117"/>
      </w:pPr>
      <w:rPr>
        <w:rFonts w:hint="default"/>
        <w:lang w:val="es-ES" w:eastAsia="es-ES" w:bidi="es-ES"/>
      </w:rPr>
    </w:lvl>
    <w:lvl w:ilvl="5" w:tplc="F8E4E634">
      <w:numFmt w:val="bullet"/>
      <w:lvlText w:val="•"/>
      <w:lvlJc w:val="left"/>
      <w:pPr>
        <w:ind w:left="2287" w:hanging="117"/>
      </w:pPr>
      <w:rPr>
        <w:rFonts w:hint="default"/>
        <w:lang w:val="es-ES" w:eastAsia="es-ES" w:bidi="es-ES"/>
      </w:rPr>
    </w:lvl>
    <w:lvl w:ilvl="6" w:tplc="1466D5A2">
      <w:numFmt w:val="bullet"/>
      <w:lvlText w:val="•"/>
      <w:lvlJc w:val="left"/>
      <w:pPr>
        <w:ind w:left="2669" w:hanging="117"/>
      </w:pPr>
      <w:rPr>
        <w:rFonts w:hint="default"/>
        <w:lang w:val="es-ES" w:eastAsia="es-ES" w:bidi="es-ES"/>
      </w:rPr>
    </w:lvl>
    <w:lvl w:ilvl="7" w:tplc="3274D41E">
      <w:numFmt w:val="bullet"/>
      <w:lvlText w:val="•"/>
      <w:lvlJc w:val="left"/>
      <w:pPr>
        <w:ind w:left="3050" w:hanging="117"/>
      </w:pPr>
      <w:rPr>
        <w:rFonts w:hint="default"/>
        <w:lang w:val="es-ES" w:eastAsia="es-ES" w:bidi="es-ES"/>
      </w:rPr>
    </w:lvl>
    <w:lvl w:ilvl="8" w:tplc="037C241E">
      <w:numFmt w:val="bullet"/>
      <w:lvlText w:val="•"/>
      <w:lvlJc w:val="left"/>
      <w:pPr>
        <w:ind w:left="3432" w:hanging="117"/>
      </w:pPr>
      <w:rPr>
        <w:rFonts w:hint="default"/>
        <w:lang w:val="es-ES" w:eastAsia="es-ES" w:bidi="es-ES"/>
      </w:rPr>
    </w:lvl>
  </w:abstractNum>
  <w:abstractNum w:abstractNumId="4">
    <w:nsid w:val="3024036C"/>
    <w:multiLevelType w:val="hybridMultilevel"/>
    <w:tmpl w:val="10E80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86C95"/>
    <w:multiLevelType w:val="hybridMultilevel"/>
    <w:tmpl w:val="9B8E2CDC"/>
    <w:lvl w:ilvl="0" w:tplc="2E4ED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C56AD"/>
    <w:multiLevelType w:val="multilevel"/>
    <w:tmpl w:val="F21A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F57D4"/>
    <w:multiLevelType w:val="multilevel"/>
    <w:tmpl w:val="5DD8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DE1ABF"/>
    <w:multiLevelType w:val="hybridMultilevel"/>
    <w:tmpl w:val="D0D8AA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54144"/>
    <w:multiLevelType w:val="multilevel"/>
    <w:tmpl w:val="03CA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CE15E5"/>
    <w:multiLevelType w:val="multilevel"/>
    <w:tmpl w:val="523A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4"/>
  </w:num>
  <w:num w:numId="1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218D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17652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6CD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2A8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0804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1C4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32599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4D1C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D3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2475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4594"/>
    <w:rsid w:val="00817FA9"/>
    <w:rsid w:val="00830408"/>
    <w:rsid w:val="00833ADA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5B69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0D2D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15C52"/>
    <w:rsid w:val="00B16640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49C4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5503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43982"/>
    <w:rsid w:val="00E47FDB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C566F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3752A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D93"/>
    <w:rsid w:val="00FC6FB5"/>
    <w:rsid w:val="00FD1E63"/>
    <w:rsid w:val="00FD3066"/>
    <w:rsid w:val="00FD5077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cuerpo">
    <w:name w:val="Body Text"/>
    <w:basedOn w:val="Normal"/>
    <w:link w:val="TextodecuerpoCar"/>
    <w:uiPriority w:val="1"/>
    <w:qFormat/>
    <w:rsid w:val="00AE0D2D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s-ES" w:bidi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E0D2D"/>
    <w:rPr>
      <w:rFonts w:ascii="Calibri" w:eastAsia="Calibri" w:hAnsi="Calibri" w:cs="Calibri"/>
      <w:sz w:val="23"/>
      <w:szCs w:val="23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cuerpo">
    <w:name w:val="Body Text"/>
    <w:basedOn w:val="Normal"/>
    <w:link w:val="TextodecuerpoCar"/>
    <w:uiPriority w:val="1"/>
    <w:qFormat/>
    <w:rsid w:val="00AE0D2D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s-ES" w:bidi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E0D2D"/>
    <w:rPr>
      <w:rFonts w:ascii="Calibri" w:eastAsia="Calibri" w:hAnsi="Calibri" w:cs="Calibri"/>
      <w:sz w:val="23"/>
      <w:szCs w:val="23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47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055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29686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843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245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78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40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66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5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6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561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743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238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235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8764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94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2304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839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9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mailto:profecarocanon@gmail.com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gif"/><Relationship Id="rId10" Type="http://schemas.openxmlformats.org/officeDocument/2006/relationships/hyperlink" Target="https://youtu.be/djo1ACSDvF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49B3F5-269F-384E-8FC1-E1BAE5E01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\Users\Pc\Desktop\plantillas 2017\FORMATO EVALUACIÓN DIAGNOSTICA.dotm</Template>
  <TotalTime>8</TotalTime>
  <Pages>3</Pages>
  <Words>787</Words>
  <Characters>4331</Characters>
  <Application>Microsoft Macintosh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Carolina Cañón</cp:lastModifiedBy>
  <cp:revision>3</cp:revision>
  <dcterms:created xsi:type="dcterms:W3CDTF">2020-03-23T17:25:00Z</dcterms:created>
  <dcterms:modified xsi:type="dcterms:W3CDTF">2020-03-24T15:22:00Z</dcterms:modified>
</cp:coreProperties>
</file>