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g" ContentType="image/jpeg"/>
  <Default Extension="gif" ContentType="image/gif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00863" w14:textId="77777777" w:rsidR="00716059" w:rsidRDefault="00716059" w:rsidP="00716059">
      <w:pPr>
        <w:rPr>
          <w:sz w:val="14"/>
          <w:szCs w:val="14"/>
        </w:rPr>
      </w:pPr>
      <w:r>
        <w:rPr>
          <w:noProof/>
          <w:lang w:val="es-ES"/>
        </w:rPr>
        <w:drawing>
          <wp:anchor distT="0" distB="0" distL="114300" distR="114300" simplePos="0" relativeHeight="251673600" behindDoc="0" locked="0" layoutInCell="1" allowOverlap="1" wp14:anchorId="7CE97EC8" wp14:editId="24B1C800">
            <wp:simplePos x="0" y="0"/>
            <wp:positionH relativeFrom="column">
              <wp:posOffset>-11430</wp:posOffset>
            </wp:positionH>
            <wp:positionV relativeFrom="paragraph">
              <wp:posOffset>66675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27FE4" wp14:editId="1F012A24">
                <wp:simplePos x="0" y="0"/>
                <wp:positionH relativeFrom="column">
                  <wp:posOffset>685800</wp:posOffset>
                </wp:positionH>
                <wp:positionV relativeFrom="paragraph">
                  <wp:posOffset>66675</wp:posOffset>
                </wp:positionV>
                <wp:extent cx="3133725" cy="92265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3B6F8" w14:textId="77777777" w:rsidR="0008695B" w:rsidRDefault="0008695B" w:rsidP="00716059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14:paraId="428F4B4B" w14:textId="6DB20C51" w:rsidR="0008695B" w:rsidRDefault="0008695B" w:rsidP="00716059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Departamento de Artes Visuales</w:t>
                            </w:r>
                          </w:p>
                          <w:p w14:paraId="0E485830" w14:textId="507B282C" w:rsidR="0008695B" w:rsidRDefault="0008695B" w:rsidP="00716059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Carolina Cañón</w:t>
                            </w:r>
                          </w:p>
                          <w:p w14:paraId="086BD80C" w14:textId="036F64D7" w:rsidR="0008695B" w:rsidRDefault="00B25623" w:rsidP="00716059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Curso: 8</w:t>
                            </w:r>
                            <w:r w:rsidR="0008695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0" o:spid="_x0000_s1026" type="#_x0000_t202" style="position:absolute;margin-left:54pt;margin-top:5.25pt;width:246.75pt;height:72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" filled="f" stroked="f">
                <v:textbox>
                  <w:txbxContent>
                    <w:p w14:paraId="6D03B6F8" w14:textId="77777777" w:rsidR="0008695B" w:rsidRDefault="0008695B" w:rsidP="00716059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14:paraId="428F4B4B" w14:textId="6DB20C51" w:rsidR="0008695B" w:rsidRDefault="0008695B" w:rsidP="00716059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Departamento de Artes Visuales</w:t>
                      </w:r>
                    </w:p>
                    <w:p w14:paraId="0E485830" w14:textId="507B282C" w:rsidR="0008695B" w:rsidRDefault="0008695B" w:rsidP="00716059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Carolina Cañón</w:t>
                      </w:r>
                    </w:p>
                    <w:p w14:paraId="086BD80C" w14:textId="036F64D7" w:rsidR="0008695B" w:rsidRDefault="00B25623" w:rsidP="00716059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Curso: 8</w:t>
                      </w:r>
                      <w:r w:rsidR="0008695B">
                        <w:rPr>
                          <w:rFonts w:ascii="Calibri" w:hAnsi="Calibri"/>
                          <w:sz w:val="18"/>
                          <w:szCs w:val="18"/>
                        </w:rPr>
                        <w:t>° Básico</w:t>
                      </w:r>
                    </w:p>
                  </w:txbxContent>
                </v:textbox>
              </v:shape>
            </w:pict>
          </mc:Fallback>
        </mc:AlternateContent>
      </w:r>
    </w:p>
    <w:p w14:paraId="040E7F88" w14:textId="77777777" w:rsidR="00716059" w:rsidRDefault="00716059" w:rsidP="00716059">
      <w:pPr>
        <w:rPr>
          <w:sz w:val="28"/>
        </w:rPr>
      </w:pPr>
    </w:p>
    <w:p w14:paraId="3B3F3569" w14:textId="77777777" w:rsidR="00716059" w:rsidRDefault="00716059" w:rsidP="00716059">
      <w:pPr>
        <w:rPr>
          <w:sz w:val="28"/>
        </w:rPr>
      </w:pPr>
    </w:p>
    <w:p w14:paraId="1C818C54" w14:textId="77777777" w:rsidR="00716059" w:rsidRDefault="00716059" w:rsidP="00F53FF9">
      <w:pPr>
        <w:rPr>
          <w:rFonts w:asciiTheme="majorHAnsi" w:hAnsiTheme="majorHAnsi"/>
          <w:b/>
          <w:sz w:val="28"/>
          <w:szCs w:val="28"/>
        </w:rPr>
      </w:pPr>
    </w:p>
    <w:p w14:paraId="1C371E63" w14:textId="77777777" w:rsidR="00F53FF9" w:rsidRDefault="00F53FF9" w:rsidP="00F53FF9">
      <w:pPr>
        <w:rPr>
          <w:rFonts w:asciiTheme="majorHAnsi" w:hAnsiTheme="majorHAnsi"/>
          <w:b/>
          <w:sz w:val="28"/>
          <w:szCs w:val="28"/>
        </w:rPr>
      </w:pPr>
    </w:p>
    <w:p w14:paraId="2FCC819E" w14:textId="5F95E1A2" w:rsidR="00716059" w:rsidRDefault="008166A7" w:rsidP="00AF05CB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>
        <w:rPr>
          <w:rFonts w:asciiTheme="majorHAnsi" w:hAnsiTheme="majorHAnsi"/>
          <w:b/>
          <w:sz w:val="28"/>
          <w:szCs w:val="28"/>
          <w:lang w:val="es-ES"/>
        </w:rPr>
        <w:t>GUÍA Nº 5</w:t>
      </w:r>
      <w:r w:rsidR="00012669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  <w:r>
        <w:rPr>
          <w:rFonts w:asciiTheme="majorHAnsi" w:hAnsiTheme="majorHAnsi"/>
          <w:b/>
          <w:sz w:val="28"/>
          <w:szCs w:val="28"/>
          <w:lang w:val="es-ES"/>
        </w:rPr>
        <w:t>NATURALEZA Y MOVIMIENTO</w:t>
      </w:r>
    </w:p>
    <w:p w14:paraId="72098413" w14:textId="52941D8E" w:rsidR="00117652" w:rsidRDefault="00117652" w:rsidP="00117652">
      <w:pPr>
        <w:jc w:val="center"/>
        <w:rPr>
          <w:rFonts w:asciiTheme="majorHAnsi" w:hAnsiTheme="majorHAnsi"/>
          <w:b/>
          <w:sz w:val="28"/>
          <w:szCs w:val="28"/>
        </w:rPr>
      </w:pPr>
      <w:bookmarkStart w:id="0" w:name="_GoBack"/>
      <w:bookmarkEnd w:id="0"/>
      <w:r>
        <w:rPr>
          <w:rFonts w:asciiTheme="majorHAnsi" w:hAnsiTheme="majorHAnsi"/>
          <w:b/>
          <w:sz w:val="28"/>
          <w:szCs w:val="28"/>
          <w:lang w:val="es-ES"/>
        </w:rPr>
        <w:t>ARTES VISUALES</w:t>
      </w:r>
    </w:p>
    <w:p w14:paraId="293F312E" w14:textId="7E937341" w:rsidR="00933623" w:rsidRDefault="00933623" w:rsidP="00716059">
      <w:pPr>
        <w:jc w:val="center"/>
        <w:rPr>
          <w:rFonts w:asciiTheme="majorHAnsi" w:hAnsiTheme="majorHAnsi"/>
          <w:b/>
          <w:sz w:val="28"/>
          <w:szCs w:val="28"/>
        </w:rPr>
      </w:pPr>
    </w:p>
    <w:p w14:paraId="539554A7" w14:textId="77777777" w:rsidR="00716059" w:rsidRDefault="00716059" w:rsidP="00716059">
      <w:pPr>
        <w:rPr>
          <w:rFonts w:asciiTheme="majorHAnsi" w:hAnsiTheme="majorHAnsi"/>
          <w:b/>
          <w:sz w:val="6"/>
          <w:szCs w:val="6"/>
        </w:rPr>
      </w:pPr>
    </w:p>
    <w:p w14:paraId="22DD64BC" w14:textId="77777777" w:rsidR="00716059" w:rsidRDefault="00716059" w:rsidP="00716059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673"/>
        <w:gridCol w:w="59"/>
        <w:gridCol w:w="1788"/>
        <w:gridCol w:w="2464"/>
        <w:gridCol w:w="1614"/>
      </w:tblGrid>
      <w:tr w:rsidR="00716059" w14:paraId="7410B2BF" w14:textId="77777777" w:rsidTr="00716059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E4083" w14:textId="77777777" w:rsidR="00716059" w:rsidRPr="00D85503" w:rsidRDefault="00716059">
            <w:pPr>
              <w:pStyle w:val="Sinespaciado"/>
              <w:spacing w:line="256" w:lineRule="auto"/>
              <w:rPr>
                <w:b/>
              </w:rPr>
            </w:pPr>
            <w:r w:rsidRPr="00D85503">
              <w:rPr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AE9D" w14:textId="77777777" w:rsidR="00716059" w:rsidRPr="00D85503" w:rsidRDefault="00716059">
            <w:pPr>
              <w:pStyle w:val="Sinespaciado"/>
              <w:spacing w:line="256" w:lineRule="auto"/>
            </w:pPr>
          </w:p>
        </w:tc>
      </w:tr>
      <w:tr w:rsidR="00716059" w14:paraId="2A4A8326" w14:textId="77777777" w:rsidTr="008166A7">
        <w:trPr>
          <w:trHeight w:hRule="exact" w:val="616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63103" w14:textId="77777777" w:rsidR="00716059" w:rsidRPr="00D85503" w:rsidRDefault="00716059">
            <w:pPr>
              <w:pStyle w:val="Sinespaciado"/>
              <w:spacing w:line="256" w:lineRule="auto"/>
              <w:rPr>
                <w:b/>
              </w:rPr>
            </w:pPr>
            <w:r w:rsidRPr="00D85503">
              <w:rPr>
                <w:b/>
              </w:rPr>
              <w:t>CURSO:</w:t>
            </w:r>
          </w:p>
        </w:tc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2205" w14:textId="0CE9A414" w:rsidR="00716059" w:rsidRPr="00D85503" w:rsidRDefault="008166A7">
            <w:pPr>
              <w:pStyle w:val="Sinespaciado"/>
              <w:spacing w:line="256" w:lineRule="auto"/>
            </w:pPr>
            <w:r>
              <w:t>8</w:t>
            </w:r>
            <w:r w:rsidR="00716059" w:rsidRPr="00D85503">
              <w:t>° Básico</w:t>
            </w:r>
          </w:p>
        </w:tc>
        <w:tc>
          <w:tcPr>
            <w:tcW w:w="1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032B" w14:textId="77777777" w:rsidR="00716059" w:rsidRPr="00D85503" w:rsidRDefault="00716059">
            <w:pPr>
              <w:pStyle w:val="Sinespaciado"/>
              <w:spacing w:line="256" w:lineRule="auto"/>
              <w:rPr>
                <w:b/>
              </w:rPr>
            </w:pPr>
            <w:r w:rsidRPr="00D85503">
              <w:rPr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F4AEE" w14:textId="44DC6BDF" w:rsidR="00716059" w:rsidRPr="00D85503" w:rsidRDefault="008166A7" w:rsidP="00147B70">
            <w:pPr>
              <w:pStyle w:val="Sinespaciado"/>
              <w:spacing w:line="256" w:lineRule="auto"/>
            </w:pPr>
            <w:r>
              <w:t>15 Y 29</w:t>
            </w:r>
            <w:r w:rsidR="00AF05CB">
              <w:t xml:space="preserve"> DE JUNIO</w:t>
            </w:r>
            <w:r w:rsidR="00D51858">
              <w:t xml:space="preserve"> </w:t>
            </w:r>
          </w:p>
        </w:tc>
      </w:tr>
      <w:tr w:rsidR="00195823" w14:paraId="54A0AB03" w14:textId="4F8609BD" w:rsidTr="008166A7">
        <w:trPr>
          <w:trHeight w:val="251"/>
          <w:jc w:val="center"/>
        </w:trPr>
        <w:tc>
          <w:tcPr>
            <w:tcW w:w="44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9617DC" w14:textId="6D774DCE" w:rsidR="00195823" w:rsidRPr="00D85503" w:rsidRDefault="00195823">
            <w:pPr>
              <w:spacing w:line="256" w:lineRule="auto"/>
              <w:jc w:val="center"/>
              <w:rPr>
                <w:rFonts w:asciiTheme="minorHAnsi" w:hAnsiTheme="minorHAnsi"/>
                <w:sz w:val="6"/>
                <w:szCs w:val="6"/>
                <w:lang w:val="en-US"/>
              </w:rPr>
            </w:pPr>
          </w:p>
          <w:p w14:paraId="241DF83D" w14:textId="77777777" w:rsidR="00195823" w:rsidRPr="00D85503" w:rsidRDefault="00195823">
            <w:pPr>
              <w:tabs>
                <w:tab w:val="left" w:pos="1938"/>
              </w:tabs>
              <w:spacing w:line="256" w:lineRule="auto"/>
              <w:jc w:val="center"/>
              <w:rPr>
                <w:rFonts w:asciiTheme="minorHAnsi" w:hAnsiTheme="minorHAnsi"/>
                <w:b/>
                <w:sz w:val="6"/>
                <w:szCs w:val="6"/>
                <w:lang w:val="en-US"/>
              </w:rPr>
            </w:pPr>
          </w:p>
          <w:p w14:paraId="3A24CDA8" w14:textId="04BC86ED" w:rsidR="00D85503" w:rsidRPr="00D85503" w:rsidRDefault="00D85503" w:rsidP="00D85503">
            <w:pPr>
              <w:tabs>
                <w:tab w:val="left" w:pos="1938"/>
              </w:tabs>
              <w:spacing w:line="256" w:lineRule="auto"/>
              <w:rPr>
                <w:rFonts w:asciiTheme="minorHAnsi" w:hAnsiTheme="minorHAnsi"/>
                <w:b/>
                <w:lang w:val="en-US"/>
              </w:rPr>
            </w:pPr>
            <w:r>
              <w:rPr>
                <w:rFonts w:asciiTheme="minorHAnsi" w:hAnsiTheme="minorHAnsi"/>
                <w:b/>
                <w:lang w:val="en-US"/>
              </w:rPr>
              <w:t xml:space="preserve">   </w:t>
            </w:r>
            <w:r w:rsidR="00195823" w:rsidRPr="00D85503">
              <w:rPr>
                <w:rFonts w:asciiTheme="minorHAnsi" w:hAnsiTheme="minorHAnsi"/>
                <w:b/>
                <w:lang w:val="en-US"/>
              </w:rPr>
              <w:t xml:space="preserve">OBJETIVO DE APRENDIZAJE </w:t>
            </w:r>
          </w:p>
          <w:p w14:paraId="0DFE4C58" w14:textId="6264B40A" w:rsidR="000A2EF1" w:rsidRPr="008166A7" w:rsidRDefault="00FD5077" w:rsidP="008166A7">
            <w:pPr>
              <w:rPr>
                <w:rFonts w:asciiTheme="minorHAnsi" w:hAnsiTheme="minorHAnsi"/>
                <w:color w:val="4D4D4D"/>
                <w:sz w:val="23"/>
                <w:szCs w:val="23"/>
                <w:shd w:val="clear" w:color="auto" w:fill="FFFFFF"/>
                <w:lang w:val="es-ES_tradnl"/>
              </w:rPr>
            </w:pPr>
            <w:r w:rsidRPr="00AF05CB">
              <w:rPr>
                <w:rFonts w:asciiTheme="minorHAnsi" w:hAnsiTheme="minorHAnsi"/>
                <w:b/>
              </w:rPr>
              <w:t xml:space="preserve">- </w:t>
            </w:r>
            <w:r w:rsidR="00195823" w:rsidRPr="00AF05CB">
              <w:rPr>
                <w:rFonts w:asciiTheme="minorHAnsi" w:hAnsiTheme="minorHAnsi"/>
                <w:b/>
              </w:rPr>
              <w:t>OA Nº</w:t>
            </w:r>
            <w:r w:rsidR="008166A7">
              <w:rPr>
                <w:rFonts w:asciiTheme="minorHAnsi" w:hAnsiTheme="minorHAnsi"/>
                <w:b/>
              </w:rPr>
              <w:t>1</w:t>
            </w:r>
            <w:r w:rsidR="00E47FDB" w:rsidRPr="00AF05CB">
              <w:rPr>
                <w:rFonts w:asciiTheme="minorHAnsi" w:hAnsiTheme="minorHAnsi"/>
                <w:lang w:val="en-US"/>
              </w:rPr>
              <w:t xml:space="preserve">: </w:t>
            </w:r>
            <w:r w:rsidR="008166A7" w:rsidRPr="008166A7">
              <w:rPr>
                <w:rFonts w:asciiTheme="minorHAnsi" w:hAnsiTheme="minorHAnsi"/>
                <w:color w:val="4D4D4D"/>
                <w:sz w:val="23"/>
                <w:szCs w:val="23"/>
                <w:shd w:val="clear" w:color="auto" w:fill="FFFFFF"/>
                <w:lang w:val="es-ES_tradnl"/>
              </w:rPr>
              <w:t xml:space="preserve">Crear trabajos visuales basados en la </w:t>
            </w:r>
            <w:r w:rsidR="008166A7">
              <w:rPr>
                <w:rFonts w:asciiTheme="minorHAnsi" w:hAnsiTheme="minorHAnsi"/>
                <w:color w:val="4D4D4D"/>
                <w:sz w:val="23"/>
                <w:szCs w:val="23"/>
                <w:shd w:val="clear" w:color="auto" w:fill="FFFFFF"/>
                <w:lang w:val="es-ES_tradnl"/>
              </w:rPr>
              <w:t xml:space="preserve">relación entre personas y </w:t>
            </w:r>
            <w:r w:rsidR="008166A7" w:rsidRPr="008166A7">
              <w:rPr>
                <w:rFonts w:asciiTheme="minorHAnsi" w:hAnsiTheme="minorHAnsi"/>
                <w:color w:val="4D4D4D"/>
                <w:sz w:val="23"/>
                <w:szCs w:val="23"/>
                <w:shd w:val="clear" w:color="auto" w:fill="FFFFFF"/>
                <w:lang w:val="es-ES_tradnl"/>
              </w:rPr>
              <w:t xml:space="preserve">naturaleza </w:t>
            </w:r>
          </w:p>
          <w:p w14:paraId="25AF641E" w14:textId="4605A499" w:rsidR="00195823" w:rsidRPr="008166A7" w:rsidRDefault="00D51858" w:rsidP="008166A7">
            <w:pPr>
              <w:rPr>
                <w:rFonts w:asciiTheme="minorHAnsi" w:hAnsiTheme="minorHAnsi"/>
                <w:color w:val="4D4D4D"/>
                <w:sz w:val="23"/>
                <w:szCs w:val="23"/>
                <w:shd w:val="clear" w:color="auto" w:fill="FFFFFF"/>
                <w:lang w:val="es-ES_tradnl"/>
              </w:rPr>
            </w:pPr>
            <w:r>
              <w:rPr>
                <w:rFonts w:asciiTheme="minorHAnsi" w:hAnsiTheme="minorHAnsi"/>
                <w:b/>
                <w:color w:val="000000"/>
              </w:rPr>
              <w:t>- O</w:t>
            </w:r>
            <w:r w:rsidR="008166A7">
              <w:rPr>
                <w:rFonts w:asciiTheme="minorHAnsi" w:hAnsiTheme="minorHAnsi"/>
                <w:b/>
                <w:color w:val="000000"/>
              </w:rPr>
              <w:t>A Nº2</w:t>
            </w:r>
            <w:r w:rsidR="00FD5077" w:rsidRPr="00AF05CB">
              <w:rPr>
                <w:rFonts w:asciiTheme="minorHAnsi" w:hAnsiTheme="minorHAnsi"/>
                <w:b/>
                <w:color w:val="000000"/>
              </w:rPr>
              <w:t>:</w:t>
            </w:r>
            <w:r w:rsidR="00FD5077" w:rsidRPr="00AF05CB">
              <w:rPr>
                <w:rFonts w:asciiTheme="minorHAnsi" w:hAnsiTheme="minorHAnsi"/>
                <w:color w:val="000000"/>
              </w:rPr>
              <w:t xml:space="preserve"> </w:t>
            </w:r>
            <w:r w:rsidR="008166A7" w:rsidRPr="008166A7">
              <w:rPr>
                <w:rFonts w:asciiTheme="minorHAnsi" w:hAnsiTheme="minorHAnsi"/>
                <w:color w:val="4D4D4D"/>
                <w:sz w:val="23"/>
                <w:szCs w:val="23"/>
                <w:shd w:val="clear" w:color="auto" w:fill="FFFFFF"/>
                <w:lang w:val="es-ES_tradnl"/>
              </w:rPr>
              <w:t>Crear trabajos visuales a partir de diferentes desafíos creativos, experimentando con materiales sustentables</w:t>
            </w:r>
            <w:r w:rsidR="008166A7">
              <w:rPr>
                <w:rFonts w:asciiTheme="minorHAnsi" w:hAnsiTheme="minorHAnsi"/>
                <w:color w:val="4D4D4D"/>
                <w:sz w:val="23"/>
                <w:szCs w:val="23"/>
                <w:shd w:val="clear" w:color="auto" w:fill="FFFFFF"/>
                <w:lang w:val="es-ES_tradnl"/>
              </w:rPr>
              <w:t>.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951E5" w14:textId="6448A3B4" w:rsidR="00195823" w:rsidRPr="00E47FDB" w:rsidRDefault="00195823" w:rsidP="002376B7">
            <w:pPr>
              <w:pStyle w:val="Sinespaciado"/>
              <w:spacing w:line="256" w:lineRule="auto"/>
              <w:rPr>
                <w:b/>
                <w:szCs w:val="24"/>
                <w:lang w:val="en-US"/>
              </w:rPr>
            </w:pPr>
            <w:r w:rsidRPr="00E47FDB">
              <w:rPr>
                <w:b/>
                <w:szCs w:val="24"/>
                <w:lang w:val="en-US"/>
              </w:rPr>
              <w:t>HABILIDADES DEL O.A</w:t>
            </w:r>
          </w:p>
          <w:p w14:paraId="0C983655" w14:textId="710B6C3F" w:rsidR="00195823" w:rsidRPr="00D85503" w:rsidRDefault="00195823" w:rsidP="002376B7">
            <w:pPr>
              <w:pStyle w:val="Sinespaciado"/>
              <w:spacing w:line="256" w:lineRule="aut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307C83" w14:textId="1BF635E3" w:rsidR="00195823" w:rsidRPr="00D85503" w:rsidRDefault="00195823" w:rsidP="002376B7">
            <w:pPr>
              <w:pStyle w:val="Sinespaciado"/>
              <w:spacing w:line="256" w:lineRule="auto"/>
              <w:rPr>
                <w:b/>
                <w:sz w:val="24"/>
                <w:szCs w:val="24"/>
                <w:lang w:val="en-US"/>
              </w:rPr>
            </w:pPr>
            <w:r w:rsidRPr="00E47FDB">
              <w:rPr>
                <w:b/>
                <w:szCs w:val="24"/>
                <w:lang w:val="en-US"/>
              </w:rPr>
              <w:t>HABILIDADES DE LA GUIA</w:t>
            </w:r>
          </w:p>
        </w:tc>
      </w:tr>
      <w:tr w:rsidR="00195823" w14:paraId="26CE141A" w14:textId="77777777" w:rsidTr="008166A7">
        <w:trPr>
          <w:trHeight w:val="255"/>
          <w:jc w:val="center"/>
        </w:trPr>
        <w:tc>
          <w:tcPr>
            <w:tcW w:w="4444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46910F" w14:textId="77777777" w:rsidR="00195823" w:rsidRPr="00D85503" w:rsidRDefault="00195823">
            <w:pPr>
              <w:spacing w:line="256" w:lineRule="auto"/>
              <w:jc w:val="center"/>
              <w:rPr>
                <w:rFonts w:asciiTheme="minorHAnsi" w:hAnsiTheme="minorHAnsi"/>
                <w:sz w:val="6"/>
                <w:szCs w:val="6"/>
                <w:lang w:val="en-US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7F293" w14:textId="48C5FD48" w:rsidR="00195823" w:rsidRPr="00D85503" w:rsidRDefault="000A2EF1" w:rsidP="008166A7">
            <w:pPr>
              <w:pStyle w:val="Sinespaciado"/>
              <w:spacing w:line="256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Conocer </w:t>
            </w:r>
            <w:r w:rsidR="008166A7">
              <w:rPr>
                <w:sz w:val="20"/>
                <w:szCs w:val="20"/>
                <w:lang w:val="en-US"/>
              </w:rPr>
              <w:t xml:space="preserve">el </w:t>
            </w:r>
            <w:proofErr w:type="spellStart"/>
            <w:r w:rsidR="008166A7">
              <w:rPr>
                <w:sz w:val="20"/>
                <w:szCs w:val="20"/>
                <w:lang w:val="en-US"/>
              </w:rPr>
              <w:t>taumatropo</w:t>
            </w:r>
            <w:proofErr w:type="spellEnd"/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14:paraId="7D61AA45" w14:textId="1241AAAC" w:rsidR="00195823" w:rsidRPr="00D85503" w:rsidRDefault="00B54305" w:rsidP="002376B7">
            <w:pPr>
              <w:pStyle w:val="Sinespaciado"/>
              <w:spacing w:line="256" w:lineRule="auto"/>
              <w:rPr>
                <w:sz w:val="20"/>
                <w:szCs w:val="20"/>
                <w:lang w:val="en-US"/>
              </w:rPr>
            </w:pPr>
            <w:r w:rsidRPr="00D85503">
              <w:rPr>
                <w:sz w:val="20"/>
                <w:szCs w:val="20"/>
                <w:lang w:val="en-US"/>
              </w:rPr>
              <w:t>X</w:t>
            </w:r>
          </w:p>
        </w:tc>
      </w:tr>
      <w:tr w:rsidR="00195823" w14:paraId="431E1A48" w14:textId="77777777" w:rsidTr="008166A7">
        <w:trPr>
          <w:trHeight w:val="253"/>
          <w:jc w:val="center"/>
        </w:trPr>
        <w:tc>
          <w:tcPr>
            <w:tcW w:w="444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4773C0" w14:textId="77777777" w:rsidR="00195823" w:rsidRPr="00D85503" w:rsidRDefault="00195823" w:rsidP="00B15C52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sz w:val="6"/>
                <w:szCs w:val="6"/>
                <w:lang w:val="en-US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7473" w14:textId="14A98A85" w:rsidR="00195823" w:rsidRPr="00D85503" w:rsidRDefault="00D51858" w:rsidP="008166A7">
            <w:pPr>
              <w:pStyle w:val="Sinespaciado"/>
              <w:spacing w:line="256" w:lineRule="auto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Aplicar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r w:rsidR="008166A7">
              <w:rPr>
                <w:sz w:val="20"/>
                <w:szCs w:val="20"/>
                <w:lang w:val="en-US"/>
              </w:rPr>
              <w:t xml:space="preserve">la </w:t>
            </w:r>
            <w:proofErr w:type="spellStart"/>
            <w:r w:rsidR="008166A7">
              <w:rPr>
                <w:sz w:val="20"/>
                <w:szCs w:val="20"/>
                <w:lang w:val="en-US"/>
              </w:rPr>
              <w:t>tecnología</w:t>
            </w:r>
            <w:proofErr w:type="spellEnd"/>
            <w:r w:rsidR="008166A7">
              <w:rPr>
                <w:sz w:val="20"/>
                <w:szCs w:val="20"/>
                <w:lang w:val="en-US"/>
              </w:rPr>
              <w:t xml:space="preserve"> del </w:t>
            </w:r>
            <w:proofErr w:type="spellStart"/>
            <w:r w:rsidR="008166A7">
              <w:rPr>
                <w:sz w:val="20"/>
                <w:szCs w:val="20"/>
                <w:lang w:val="en-US"/>
              </w:rPr>
              <w:t>taumatropo</w:t>
            </w:r>
            <w:proofErr w:type="spellEnd"/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F0489A" w14:textId="7C3D526F" w:rsidR="00195823" w:rsidRPr="00D85503" w:rsidRDefault="00B54305" w:rsidP="002376B7">
            <w:pPr>
              <w:pStyle w:val="Sinespaciado"/>
              <w:spacing w:line="256" w:lineRule="auto"/>
              <w:rPr>
                <w:sz w:val="20"/>
                <w:szCs w:val="20"/>
                <w:lang w:val="en-US"/>
              </w:rPr>
            </w:pPr>
            <w:r w:rsidRPr="00D85503">
              <w:rPr>
                <w:sz w:val="20"/>
                <w:szCs w:val="20"/>
                <w:lang w:val="en-US"/>
              </w:rPr>
              <w:t>X</w:t>
            </w:r>
          </w:p>
        </w:tc>
      </w:tr>
      <w:tr w:rsidR="00195823" w14:paraId="12087B55" w14:textId="77777777" w:rsidTr="008166A7">
        <w:trPr>
          <w:trHeight w:val="435"/>
          <w:jc w:val="center"/>
        </w:trPr>
        <w:tc>
          <w:tcPr>
            <w:tcW w:w="444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AEAA22" w14:textId="77777777" w:rsidR="00195823" w:rsidRPr="00D85503" w:rsidRDefault="00195823" w:rsidP="00B15C52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sz w:val="6"/>
                <w:szCs w:val="6"/>
                <w:lang w:val="en-US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1B384" w14:textId="12B12A77" w:rsidR="00195823" w:rsidRPr="00D85503" w:rsidRDefault="008166A7" w:rsidP="008166A7">
            <w:pPr>
              <w:pStyle w:val="Sinespaciado"/>
              <w:spacing w:line="256" w:lineRule="auto"/>
            </w:pPr>
            <w:r>
              <w:t>Pensar en la naturaleza desde el gusto personal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10AEA2" w14:textId="3B9A6CAC" w:rsidR="00195823" w:rsidRPr="00D85503" w:rsidRDefault="00FD5077" w:rsidP="002376B7">
            <w:pPr>
              <w:pStyle w:val="Sinespaciado"/>
              <w:spacing w:line="256" w:lineRule="auto"/>
              <w:rPr>
                <w:sz w:val="20"/>
                <w:szCs w:val="20"/>
                <w:lang w:val="en-US"/>
              </w:rPr>
            </w:pPr>
            <w:proofErr w:type="gramStart"/>
            <w:r>
              <w:rPr>
                <w:sz w:val="20"/>
                <w:szCs w:val="20"/>
                <w:lang w:val="en-US"/>
              </w:rPr>
              <w:t>x</w:t>
            </w:r>
            <w:proofErr w:type="gramEnd"/>
          </w:p>
        </w:tc>
      </w:tr>
      <w:tr w:rsidR="00195823" w14:paraId="03872756" w14:textId="77777777" w:rsidTr="008166A7">
        <w:trPr>
          <w:trHeight w:val="217"/>
          <w:jc w:val="center"/>
        </w:trPr>
        <w:tc>
          <w:tcPr>
            <w:tcW w:w="444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F682D5" w14:textId="77777777" w:rsidR="00195823" w:rsidRPr="00D85503" w:rsidRDefault="00195823" w:rsidP="00B15C52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sz w:val="6"/>
                <w:szCs w:val="6"/>
                <w:lang w:val="en-US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5E9A4" w14:textId="41698F44" w:rsidR="00195823" w:rsidRPr="000A2EF1" w:rsidRDefault="008166A7" w:rsidP="00AF05CB">
            <w:pPr>
              <w:pStyle w:val="Sinespaciado"/>
              <w:spacing w:line="256" w:lineRule="auto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Tomar decisiones respecto a su imaginario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14:paraId="65E0FE42" w14:textId="10031B7F" w:rsidR="00195823" w:rsidRPr="00D85503" w:rsidRDefault="00933623" w:rsidP="002376B7">
            <w:pPr>
              <w:pStyle w:val="Sinespaciado"/>
              <w:spacing w:line="256" w:lineRule="auto"/>
              <w:rPr>
                <w:sz w:val="20"/>
                <w:szCs w:val="20"/>
                <w:lang w:val="en-US"/>
              </w:rPr>
            </w:pPr>
            <w:proofErr w:type="gramStart"/>
            <w:r w:rsidRPr="00D85503">
              <w:rPr>
                <w:sz w:val="20"/>
                <w:szCs w:val="20"/>
                <w:lang w:val="en-US"/>
              </w:rPr>
              <w:t>x</w:t>
            </w:r>
            <w:proofErr w:type="gramEnd"/>
          </w:p>
        </w:tc>
      </w:tr>
      <w:tr w:rsidR="00195823" w14:paraId="4B8A2E7C" w14:textId="77777777" w:rsidTr="008166A7">
        <w:trPr>
          <w:trHeight w:val="345"/>
          <w:jc w:val="center"/>
        </w:trPr>
        <w:tc>
          <w:tcPr>
            <w:tcW w:w="444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3257F4" w14:textId="77777777" w:rsidR="00195823" w:rsidRPr="00D85503" w:rsidRDefault="00195823" w:rsidP="00B15C52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sz w:val="6"/>
                <w:szCs w:val="6"/>
                <w:lang w:val="en-US"/>
              </w:rPr>
            </w:pP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1A9C" w14:textId="596B293C" w:rsidR="00195823" w:rsidRPr="000A2EF1" w:rsidRDefault="008166A7" w:rsidP="008166A7">
            <w:pPr>
              <w:pStyle w:val="Sinespaciado"/>
              <w:spacing w:line="256" w:lineRule="auto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Manejo de materiales plásticos</w:t>
            </w:r>
          </w:p>
        </w:tc>
        <w:tc>
          <w:tcPr>
            <w:tcW w:w="1614" w:type="dxa"/>
            <w:tcBorders>
              <w:left w:val="single" w:sz="4" w:space="0" w:color="auto"/>
              <w:right w:val="single" w:sz="4" w:space="0" w:color="auto"/>
            </w:tcBorders>
          </w:tcPr>
          <w:p w14:paraId="23BAACF6" w14:textId="05B223A9" w:rsidR="00195823" w:rsidRPr="00D85503" w:rsidRDefault="00FD5077" w:rsidP="002376B7">
            <w:pPr>
              <w:pStyle w:val="Sinespaciado"/>
              <w:spacing w:line="256" w:lineRule="auto"/>
              <w:rPr>
                <w:sz w:val="20"/>
                <w:szCs w:val="20"/>
                <w:lang w:val="en-US"/>
              </w:rPr>
            </w:pPr>
            <w:proofErr w:type="gramStart"/>
            <w:r>
              <w:rPr>
                <w:sz w:val="20"/>
                <w:szCs w:val="20"/>
                <w:lang w:val="en-US"/>
              </w:rPr>
              <w:t>x</w:t>
            </w:r>
            <w:proofErr w:type="gramEnd"/>
          </w:p>
        </w:tc>
      </w:tr>
      <w:tr w:rsidR="008A1EB5" w14:paraId="72E1160E" w14:textId="77777777" w:rsidTr="008166A7">
        <w:trPr>
          <w:gridAfter w:val="3"/>
          <w:wAfter w:w="5866" w:type="dxa"/>
          <w:trHeight w:val="78"/>
          <w:jc w:val="center"/>
        </w:trPr>
        <w:tc>
          <w:tcPr>
            <w:tcW w:w="444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B440027" w14:textId="77777777" w:rsidR="008A1EB5" w:rsidRPr="00D85503" w:rsidRDefault="008A1EB5" w:rsidP="00B15C52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sz w:val="6"/>
                <w:szCs w:val="6"/>
                <w:lang w:val="en-US"/>
              </w:rPr>
            </w:pPr>
          </w:p>
        </w:tc>
      </w:tr>
    </w:tbl>
    <w:p w14:paraId="32CD834F" w14:textId="77777777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113332C9" w14:textId="77777777" w:rsidR="0025027A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770DE1" w14:paraId="4731333A" w14:textId="77777777" w:rsidTr="00770DE1">
        <w:tc>
          <w:tcPr>
            <w:tcW w:w="10343" w:type="dxa"/>
          </w:tcPr>
          <w:p w14:paraId="2A4B0F83" w14:textId="61CD9B89" w:rsidR="00E47FDB" w:rsidRDefault="00012669" w:rsidP="000A2EF1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VISITA EL SIGUIENTE LINK PARA VER VIDEO EXPLICATIVO DEL CONTENIDO DE ESTA GUÍA</w:t>
            </w:r>
            <w:r w:rsidR="000A2EF1">
              <w:rPr>
                <w:rFonts w:asciiTheme="minorHAnsi" w:hAnsiTheme="minorHAnsi" w:cstheme="minorHAnsi"/>
                <w:b/>
                <w:sz w:val="22"/>
              </w:rPr>
              <w:t xml:space="preserve">: </w:t>
            </w:r>
          </w:p>
          <w:p w14:paraId="7A251FDF" w14:textId="45DAEEDF" w:rsidR="006D7020" w:rsidRDefault="00B25623" w:rsidP="000A2EF1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hyperlink r:id="rId10" w:history="1">
              <w:r w:rsidR="007442F0" w:rsidRPr="004E414F">
                <w:rPr>
                  <w:rStyle w:val="Hipervnculo"/>
                  <w:rFonts w:asciiTheme="minorHAnsi" w:hAnsiTheme="minorHAnsi" w:cstheme="minorHAnsi"/>
                  <w:b/>
                  <w:sz w:val="22"/>
                </w:rPr>
                <w:t>https://youtu.be/AzE-ivg8OpU</w:t>
              </w:r>
            </w:hyperlink>
            <w:r w:rsidR="007442F0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  <w:p w14:paraId="193CA922" w14:textId="76296B03" w:rsidR="001806CD" w:rsidRPr="00AF05CB" w:rsidRDefault="001806CD" w:rsidP="008D5B69">
            <w:pPr>
              <w:tabs>
                <w:tab w:val="left" w:pos="1938"/>
              </w:tabs>
              <w:jc w:val="both"/>
              <w:rPr>
                <w:rFonts w:asciiTheme="minorHAnsi" w:hAnsiTheme="minorHAnsi" w:cstheme="minorHAnsi"/>
                <w:b/>
                <w:sz w:val="22"/>
                <w:lang w:val="es-ES_tradnl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Si tie</w:t>
            </w:r>
            <w:r w:rsidR="00B15C52">
              <w:rPr>
                <w:rFonts w:asciiTheme="minorHAnsi" w:hAnsiTheme="minorHAnsi" w:cstheme="minorHAnsi"/>
                <w:b/>
                <w:sz w:val="22"/>
              </w:rPr>
              <w:t xml:space="preserve">nes dudas o consultas, </w:t>
            </w:r>
            <w:r w:rsidR="00644D3E">
              <w:rPr>
                <w:rFonts w:asciiTheme="minorHAnsi" w:hAnsiTheme="minorHAnsi" w:cstheme="minorHAnsi"/>
                <w:b/>
                <w:sz w:val="22"/>
              </w:rPr>
              <w:t xml:space="preserve">puedes </w:t>
            </w:r>
            <w:r w:rsidR="00B15C52">
              <w:rPr>
                <w:rFonts w:asciiTheme="minorHAnsi" w:hAnsiTheme="minorHAnsi" w:cstheme="minorHAnsi"/>
                <w:b/>
                <w:sz w:val="22"/>
              </w:rPr>
              <w:t>revisa</w:t>
            </w:r>
            <w:r w:rsidR="00644D3E">
              <w:rPr>
                <w:rFonts w:asciiTheme="minorHAnsi" w:hAnsiTheme="minorHAnsi" w:cstheme="minorHAnsi"/>
                <w:b/>
                <w:sz w:val="22"/>
              </w:rPr>
              <w:t>r</w:t>
            </w:r>
            <w:r w:rsidR="00B15C52">
              <w:rPr>
                <w:rFonts w:asciiTheme="minorHAnsi" w:hAnsiTheme="minorHAnsi" w:cstheme="minorHAnsi"/>
                <w:b/>
                <w:sz w:val="22"/>
              </w:rPr>
              <w:t xml:space="preserve"> la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página </w:t>
            </w:r>
            <w:hyperlink r:id="rId11" w:history="1">
              <w:r w:rsidR="008D5B69" w:rsidRPr="008D5B69">
                <w:rPr>
                  <w:rStyle w:val="Hipervnculo"/>
                  <w:rFonts w:asciiTheme="minorHAnsi" w:hAnsiTheme="minorHAnsi" w:cstheme="minorHAnsi"/>
                  <w:b/>
                  <w:sz w:val="22"/>
                  <w:lang w:val="es-ES_tradnl"/>
                </w:rPr>
                <w:t>https://profecarocanon.wixsite.com/colegiopdv</w:t>
              </w:r>
            </w:hyperlink>
            <w:r w:rsidR="001A52A8">
              <w:rPr>
                <w:rStyle w:val="Hipervnculo"/>
                <w:rFonts w:asciiTheme="minorHAnsi" w:hAnsiTheme="minorHAnsi" w:cstheme="minorHAnsi"/>
                <w:b/>
                <w:sz w:val="22"/>
                <w:lang w:val="es-ES_tradnl"/>
              </w:rPr>
              <w:t xml:space="preserve"> </w:t>
            </w:r>
            <w:r w:rsidR="000A2EF1">
              <w:rPr>
                <w:rStyle w:val="Hipervnculo"/>
                <w:rFonts w:asciiTheme="minorHAnsi" w:hAnsiTheme="minorHAnsi" w:cstheme="minorHAnsi"/>
                <w:b/>
                <w:color w:val="auto"/>
                <w:sz w:val="22"/>
                <w:u w:val="none"/>
                <w:lang w:val="es-ES_tradnl"/>
              </w:rPr>
              <w:t>donde encontrarás todo el material del curso.</w:t>
            </w:r>
          </w:p>
        </w:tc>
      </w:tr>
    </w:tbl>
    <w:p w14:paraId="21F9EFAC" w14:textId="77777777" w:rsidR="008D5B69" w:rsidRPr="00833ADA" w:rsidRDefault="008D5B69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lang w:val="es-ES_tradnl"/>
        </w:rPr>
      </w:pPr>
    </w:p>
    <w:p w14:paraId="69105786" w14:textId="2063A374" w:rsidR="00AF05CB" w:rsidRDefault="00AF05CB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  <w:r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  <w:t>CONTENIDO</w:t>
      </w:r>
    </w:p>
    <w:p w14:paraId="13795168" w14:textId="07A91361" w:rsidR="007A531E" w:rsidRDefault="007A531E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</w:p>
    <w:p w14:paraId="441EA97E" w14:textId="2290E9FA" w:rsidR="0038121D" w:rsidRDefault="007D4B30" w:rsidP="008A1EB5">
      <w:pPr>
        <w:tabs>
          <w:tab w:val="left" w:pos="1938"/>
        </w:tabs>
        <w:jc w:val="both"/>
        <w:rPr>
          <w:rFonts w:asciiTheme="minorHAnsi" w:hAnsiTheme="minorHAnsi" w:cstheme="minorHAnsi"/>
          <w:b/>
          <w:sz w:val="22"/>
          <w:szCs w:val="22"/>
          <w:u w:val="single"/>
          <w:lang w:val="es-ES_tradnl"/>
        </w:rPr>
      </w:pPr>
      <w:r>
        <w:rPr>
          <w:rFonts w:asciiTheme="minorHAnsi" w:hAnsiTheme="minorHAnsi" w:cstheme="minorHAnsi"/>
          <w:b/>
          <w:noProof/>
          <w:sz w:val="22"/>
          <w:szCs w:val="22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F10BFD" wp14:editId="011FF04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4343400" cy="1798955"/>
                <wp:effectExtent l="0" t="0" r="25400" b="29845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7989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E71A6A" w14:textId="07D8FC6C" w:rsidR="0008695B" w:rsidRDefault="0008695B" w:rsidP="007A531E">
                            <w:pPr>
                              <w:tabs>
                                <w:tab w:val="left" w:pos="1938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7A531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¿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QUÉ ES EL TAUMATROPO?</w:t>
                            </w:r>
                          </w:p>
                          <w:p w14:paraId="33B3CAD6" w14:textId="77777777" w:rsidR="0008695B" w:rsidRPr="007A531E" w:rsidRDefault="0008695B" w:rsidP="007A531E">
                            <w:pPr>
                              <w:tabs>
                                <w:tab w:val="left" w:pos="1938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60B3629F" w14:textId="77777777" w:rsidR="0008695B" w:rsidRPr="008166A7" w:rsidRDefault="0008695B" w:rsidP="008166A7">
                            <w:pPr>
                              <w:tabs>
                                <w:tab w:val="left" w:pos="1938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8166A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EL TAUMATROPO ES UN OBJETO DISEÑADO EN 1824 PARA DAR LA ILUSIÓN DE MOVIMIENTO A DOS IMÁGENES DIFERENTES.</w:t>
                            </w:r>
                          </w:p>
                          <w:p w14:paraId="5CDB67E5" w14:textId="77777777" w:rsidR="0008695B" w:rsidRDefault="0008695B" w:rsidP="008166A7">
                            <w:pPr>
                              <w:tabs>
                                <w:tab w:val="left" w:pos="1938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166A7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ES UNA DE LAS TECNOLOGÍAS QUE ANTECEDE A LA INVENCIÓN DEL CINE</w:t>
                            </w:r>
                          </w:p>
                          <w:p w14:paraId="31953A5E" w14:textId="77284EAB" w:rsidR="0008695B" w:rsidRDefault="0008695B" w:rsidP="008166A7">
                            <w:pPr>
                              <w:tabs>
                                <w:tab w:val="left" w:pos="1938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SE B</w:t>
                            </w:r>
                            <w:r w:rsidR="007D4B3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ASA EN LA CUALIDAD ÓPTICA DENOMINADA COMO “PERSISTNCIA DE LA VISIÓN”, ES DECIR, EL OJO HUMANO RETIENE DURANTE MILISEGUNDOS LAS IMÁGENES QUE VE.</w:t>
                            </w:r>
                          </w:p>
                          <w:p w14:paraId="6F7BB053" w14:textId="482E8F49" w:rsidR="007D4B30" w:rsidRPr="008166A7" w:rsidRDefault="007D4B30" w:rsidP="008166A7">
                            <w:pPr>
                              <w:tabs>
                                <w:tab w:val="left" w:pos="1938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GRACIAS A ESO SE LOGRA EL EFECTO DE PODER VER EL PÁJARO DENTRO DE LA JAULA, TAL COMO MUESTRA EL EJEMPLO DE LA DERECHA.</w:t>
                            </w:r>
                          </w:p>
                          <w:p w14:paraId="0B22CDD1" w14:textId="77777777" w:rsidR="0008695B" w:rsidRPr="009B7E42" w:rsidRDefault="0008695B" w:rsidP="007A531E">
                            <w:pPr>
                              <w:tabs>
                                <w:tab w:val="left" w:pos="1938"/>
                              </w:tabs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u w:val="single"/>
                                <w:lang w:val="es-ES_tradnl"/>
                              </w:rPr>
                            </w:pPr>
                          </w:p>
                          <w:p w14:paraId="66D0A9BC" w14:textId="77777777" w:rsidR="0008695B" w:rsidRDefault="000869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27" type="#_x0000_t202" style="position:absolute;left:0;text-align:left;margin-left:0;margin-top:1.3pt;width:342pt;height:141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" filled="f">
                <v:textbox>
                  <w:txbxContent>
                    <w:p w14:paraId="78E71A6A" w14:textId="07D8FC6C" w:rsidR="0008695B" w:rsidRDefault="0008695B" w:rsidP="007A531E">
                      <w:pPr>
                        <w:tabs>
                          <w:tab w:val="left" w:pos="1938"/>
                        </w:tabs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_tradnl"/>
                        </w:rPr>
                      </w:pPr>
                      <w:r w:rsidRPr="007A531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_tradnl"/>
                        </w:rPr>
                        <w:t>¿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_tradnl"/>
                        </w:rPr>
                        <w:t>QUÉ ES EL TAUMATROPO?</w:t>
                      </w:r>
                    </w:p>
                    <w:p w14:paraId="33B3CAD6" w14:textId="77777777" w:rsidR="0008695B" w:rsidRPr="007A531E" w:rsidRDefault="0008695B" w:rsidP="007A531E">
                      <w:pPr>
                        <w:tabs>
                          <w:tab w:val="left" w:pos="1938"/>
                        </w:tabs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60B3629F" w14:textId="77777777" w:rsidR="0008695B" w:rsidRPr="008166A7" w:rsidRDefault="0008695B" w:rsidP="008166A7">
                      <w:pPr>
                        <w:tabs>
                          <w:tab w:val="left" w:pos="1938"/>
                        </w:tabs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  <w:r w:rsidRPr="008166A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EL TAUMATROPO ES UN OBJETO DISEÑADO EN 1824 PARA DAR LA ILUSIÓN DE MOVIMIENTO A DOS IMÁGENES DIFERENTES.</w:t>
                      </w:r>
                    </w:p>
                    <w:p w14:paraId="5CDB67E5" w14:textId="77777777" w:rsidR="0008695B" w:rsidRDefault="0008695B" w:rsidP="008166A7">
                      <w:pPr>
                        <w:tabs>
                          <w:tab w:val="left" w:pos="1938"/>
                        </w:tabs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166A7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ES UNA DE LAS TECNOLOGÍAS QUE ANTECEDE A LA INVENCIÓN DEL CINE</w:t>
                      </w:r>
                    </w:p>
                    <w:p w14:paraId="31953A5E" w14:textId="77284EAB" w:rsidR="0008695B" w:rsidRDefault="0008695B" w:rsidP="008166A7">
                      <w:pPr>
                        <w:tabs>
                          <w:tab w:val="left" w:pos="1938"/>
                        </w:tabs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SE B</w:t>
                      </w:r>
                      <w:r w:rsidR="007D4B30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ASA EN LA CUALIDAD ÓPTICA DENOMINADA COMO “PERSISTNCIA DE LA VISIÓN”, ES DECIR, EL OJO HUMANO RETIENE DURANTE MILISEGUNDOS LAS IMÁGENES QUE VE.</w:t>
                      </w:r>
                    </w:p>
                    <w:p w14:paraId="6F7BB053" w14:textId="482E8F49" w:rsidR="007D4B30" w:rsidRPr="008166A7" w:rsidRDefault="007D4B30" w:rsidP="008166A7">
                      <w:pPr>
                        <w:tabs>
                          <w:tab w:val="left" w:pos="1938"/>
                        </w:tabs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GRACIAS A ESO SE LOGRA EL EFECTO DE PODER VER EL PÁJARO DENTRO DE LA JAULA, TAL COMO MUESTRA EL EJEMPLO DE LA DERECHA.</w:t>
                      </w:r>
                    </w:p>
                    <w:p w14:paraId="0B22CDD1" w14:textId="77777777" w:rsidR="0008695B" w:rsidRPr="009B7E42" w:rsidRDefault="0008695B" w:rsidP="007A531E">
                      <w:pPr>
                        <w:tabs>
                          <w:tab w:val="left" w:pos="1938"/>
                        </w:tabs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u w:val="single"/>
                          <w:lang w:val="es-ES_tradnl"/>
                        </w:rPr>
                      </w:pPr>
                    </w:p>
                    <w:p w14:paraId="66D0A9BC" w14:textId="77777777" w:rsidR="0008695B" w:rsidRDefault="0008695B"/>
                  </w:txbxContent>
                </v:textbox>
                <w10:wrap type="square"/>
              </v:shape>
            </w:pict>
          </mc:Fallback>
        </mc:AlternateContent>
      </w:r>
      <w:r w:rsidR="008166A7" w:rsidRPr="008166A7">
        <w:rPr>
          <w:rFonts w:asciiTheme="minorHAnsi" w:hAnsiTheme="minorHAnsi" w:cstheme="minorHAnsi"/>
          <w:b/>
          <w:noProof/>
          <w:sz w:val="22"/>
          <w:szCs w:val="22"/>
          <w:u w:val="single"/>
          <w:lang w:val="es-ES"/>
        </w:rPr>
        <w:drawing>
          <wp:inline distT="0" distB="0" distL="0" distR="0" wp14:anchorId="6B653943" wp14:editId="573DE257">
            <wp:extent cx="2207833" cy="1818954"/>
            <wp:effectExtent l="0" t="0" r="2540" b="10160"/>
            <wp:docPr id="103" name="Imagen 3" descr="TAU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TAUMA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132" cy="182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F832C" w14:textId="77777777" w:rsidR="007D4B30" w:rsidRDefault="007D4B30" w:rsidP="008166A7"/>
    <w:p w14:paraId="6AE86265" w14:textId="77777777" w:rsidR="008166A7" w:rsidRPr="00F76B3D" w:rsidRDefault="008166A7" w:rsidP="008166A7">
      <w:r w:rsidRPr="00F76B3D">
        <w:t>El material necesario para hacer tu taumatropo será:</w:t>
      </w:r>
    </w:p>
    <w:p w14:paraId="7013B4F3" w14:textId="4882F27A" w:rsidR="008166A7" w:rsidRDefault="008166A7" w:rsidP="008166A7">
      <w:pPr>
        <w:pStyle w:val="Prrafodelista"/>
        <w:numPr>
          <w:ilvl w:val="0"/>
          <w:numId w:val="17"/>
        </w:numPr>
        <w:spacing w:after="160" w:line="259" w:lineRule="auto"/>
      </w:pPr>
      <w:r>
        <w:t>Hoja blanca donde dibujarás los círculos de taumatropo</w:t>
      </w:r>
    </w:p>
    <w:p w14:paraId="3F11BCA6" w14:textId="77777777" w:rsidR="008166A7" w:rsidRPr="00F76B3D" w:rsidRDefault="008166A7" w:rsidP="008166A7">
      <w:pPr>
        <w:pStyle w:val="Prrafodelista"/>
        <w:numPr>
          <w:ilvl w:val="0"/>
          <w:numId w:val="17"/>
        </w:numPr>
        <w:spacing w:after="160" w:line="259" w:lineRule="auto"/>
      </w:pPr>
      <w:r w:rsidRPr="00F76B3D">
        <w:t>Tijeras</w:t>
      </w:r>
    </w:p>
    <w:p w14:paraId="267EF536" w14:textId="77777777" w:rsidR="008166A7" w:rsidRPr="00F76B3D" w:rsidRDefault="008166A7" w:rsidP="008166A7">
      <w:pPr>
        <w:pStyle w:val="Prrafodelista"/>
        <w:numPr>
          <w:ilvl w:val="0"/>
          <w:numId w:val="17"/>
        </w:numPr>
        <w:spacing w:after="160" w:line="259" w:lineRule="auto"/>
      </w:pPr>
      <w:r w:rsidRPr="00F76B3D">
        <w:t>Pegamento</w:t>
      </w:r>
    </w:p>
    <w:p w14:paraId="4B8B35A2" w14:textId="05D4F42D" w:rsidR="008166A7" w:rsidRDefault="009C3CC8" w:rsidP="008166A7">
      <w:pPr>
        <w:pStyle w:val="Prrafodelista"/>
        <w:numPr>
          <w:ilvl w:val="0"/>
          <w:numId w:val="17"/>
        </w:numPr>
        <w:spacing w:after="160" w:line="259" w:lineRule="auto"/>
      </w:pPr>
      <w:r>
        <w:t>Brocheta, bombilla, lápiz, etc.</w:t>
      </w:r>
    </w:p>
    <w:p w14:paraId="67D7E0ED" w14:textId="77777777" w:rsidR="008166A7" w:rsidRDefault="008166A7" w:rsidP="008166A7">
      <w:pPr>
        <w:spacing w:after="160" w:line="259" w:lineRule="auto"/>
      </w:pPr>
    </w:p>
    <w:p w14:paraId="0BA63489" w14:textId="77777777" w:rsidR="008166A7" w:rsidRDefault="008166A7" w:rsidP="008166A7">
      <w:pPr>
        <w:spacing w:after="160" w:line="259" w:lineRule="auto"/>
      </w:pPr>
    </w:p>
    <w:p w14:paraId="18EA33F6" w14:textId="77777777" w:rsidR="009C3CC8" w:rsidRDefault="009C3CC8" w:rsidP="008166A7">
      <w:pPr>
        <w:spacing w:after="160" w:line="259" w:lineRule="auto"/>
      </w:pPr>
    </w:p>
    <w:p w14:paraId="6BD83523" w14:textId="77777777" w:rsidR="009C3CC8" w:rsidRDefault="009C3CC8" w:rsidP="008166A7">
      <w:pPr>
        <w:spacing w:after="160" w:line="259" w:lineRule="auto"/>
      </w:pPr>
    </w:p>
    <w:p w14:paraId="7C20FFD7" w14:textId="77777777" w:rsidR="007D4B30" w:rsidRDefault="007D4B30" w:rsidP="008166A7">
      <w:pPr>
        <w:pStyle w:val="Prrafodelista"/>
      </w:pPr>
    </w:p>
    <w:p w14:paraId="1903CBF3" w14:textId="77777777" w:rsidR="007D4B30" w:rsidRDefault="007D4B30" w:rsidP="008166A7">
      <w:pPr>
        <w:pStyle w:val="Prrafodelista"/>
      </w:pPr>
    </w:p>
    <w:p w14:paraId="41B3F208" w14:textId="0523D65C" w:rsidR="007D4B30" w:rsidRPr="007D4B30" w:rsidRDefault="007D4B30" w:rsidP="008166A7">
      <w:pPr>
        <w:pStyle w:val="Prrafodelista"/>
        <w:rPr>
          <w:b/>
        </w:rPr>
      </w:pPr>
      <w:r w:rsidRPr="007D4B30">
        <w:rPr>
          <w:b/>
        </w:rPr>
        <w:lastRenderedPageBreak/>
        <w:t>TUTORIAL TAUMATROPO</w:t>
      </w:r>
    </w:p>
    <w:p w14:paraId="2F59050F" w14:textId="77777777" w:rsidR="007D4B30" w:rsidRDefault="007D4B30" w:rsidP="008166A7">
      <w:pPr>
        <w:pStyle w:val="Prrafodelista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056"/>
        <w:gridCol w:w="4121"/>
      </w:tblGrid>
      <w:tr w:rsidR="008166A7" w14:paraId="778B4830" w14:textId="77777777" w:rsidTr="002A0E85">
        <w:tc>
          <w:tcPr>
            <w:tcW w:w="4056" w:type="dxa"/>
          </w:tcPr>
          <w:p w14:paraId="1EA5F463" w14:textId="21EDE04C" w:rsidR="008166A7" w:rsidRDefault="009C3CC8" w:rsidP="008166A7">
            <w:pPr>
              <w:jc w:val="both"/>
            </w:pPr>
            <w:r>
              <w:t>Con la ayuda de algo redondo</w:t>
            </w:r>
            <w:r w:rsidR="001B2DCC">
              <w:t xml:space="preserve"> (como un vaso)</w:t>
            </w:r>
            <w:r>
              <w:t xml:space="preserve"> o compás, vas a dibujar dos círculos. </w:t>
            </w:r>
          </w:p>
          <w:p w14:paraId="1366AB33" w14:textId="13173624" w:rsidR="009C3CC8" w:rsidRDefault="009C3CC8" w:rsidP="008166A7">
            <w:pPr>
              <w:jc w:val="both"/>
            </w:pPr>
            <w:r>
              <w:t>Recortar.</w:t>
            </w:r>
          </w:p>
          <w:p w14:paraId="5F9D2A4B" w14:textId="77777777" w:rsidR="008166A7" w:rsidRDefault="008166A7" w:rsidP="008166A7">
            <w:pPr>
              <w:pStyle w:val="Prrafodelista"/>
              <w:ind w:left="0"/>
            </w:pPr>
          </w:p>
        </w:tc>
        <w:tc>
          <w:tcPr>
            <w:tcW w:w="4121" w:type="dxa"/>
          </w:tcPr>
          <w:p w14:paraId="2B6C5F28" w14:textId="1093E12D" w:rsidR="008166A7" w:rsidRDefault="00CC149F" w:rsidP="008166A7">
            <w:pPr>
              <w:pStyle w:val="Prrafodelista"/>
              <w:ind w:left="0"/>
              <w:jc w:val="center"/>
            </w:pPr>
            <w:r>
              <w:rPr>
                <w:noProof/>
                <w:lang w:val="es-ES"/>
              </w:rPr>
              <w:drawing>
                <wp:inline distT="0" distB="0" distL="0" distR="0" wp14:anchorId="143241EF" wp14:editId="7A4B9F87">
                  <wp:extent cx="1794828" cy="1244885"/>
                  <wp:effectExtent l="0" t="0" r="8890" b="0"/>
                  <wp:docPr id="117" name="Imagen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20-06-01 a las 22.29.05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794" cy="124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6A7" w14:paraId="09F29594" w14:textId="77777777" w:rsidTr="002A0E85">
        <w:tc>
          <w:tcPr>
            <w:tcW w:w="4056" w:type="dxa"/>
          </w:tcPr>
          <w:p w14:paraId="355D3E4B" w14:textId="5F3E0121" w:rsidR="008166A7" w:rsidRDefault="002A0E85" w:rsidP="008166A7">
            <w:pPr>
              <w:jc w:val="center"/>
            </w:pPr>
            <w:r>
              <w:rPr>
                <w:noProof/>
                <w:lang w:val="es-ES"/>
              </w:rPr>
              <w:drawing>
                <wp:inline distT="0" distB="0" distL="0" distR="0" wp14:anchorId="68BE49F2" wp14:editId="0084D60F">
                  <wp:extent cx="1869761" cy="1232043"/>
                  <wp:effectExtent l="0" t="0" r="10160" b="0"/>
                  <wp:docPr id="119" name="Imagen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20-06-01 a las 22.33.4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377" cy="123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B899A" w14:textId="77777777" w:rsidR="008166A7" w:rsidRPr="000B0323" w:rsidRDefault="008166A7" w:rsidP="008166A7">
            <w:pPr>
              <w:jc w:val="center"/>
            </w:pPr>
          </w:p>
        </w:tc>
        <w:tc>
          <w:tcPr>
            <w:tcW w:w="4121" w:type="dxa"/>
          </w:tcPr>
          <w:p w14:paraId="024AC84B" w14:textId="2825FD64" w:rsidR="008166A7" w:rsidRDefault="00CC149F" w:rsidP="001B2DCC">
            <w:pPr>
              <w:pStyle w:val="Prrafodelista"/>
              <w:ind w:left="0"/>
              <w:jc w:val="both"/>
            </w:pPr>
            <w:r>
              <w:t>Dibuja tu diseño por separ</w:t>
            </w:r>
            <w:r w:rsidR="002A0E85">
              <w:t xml:space="preserve">ado </w:t>
            </w:r>
            <w:r w:rsidR="001B2DCC">
              <w:t xml:space="preserve">en cada uno de los círculos (por ejemplo la rama de árbol en uno y el pajaro en el otro) </w:t>
            </w:r>
            <w:r w:rsidR="002A0E85">
              <w:t>y píntalos</w:t>
            </w:r>
            <w:r w:rsidR="001B2DCC">
              <w:t>.</w:t>
            </w:r>
          </w:p>
        </w:tc>
      </w:tr>
      <w:tr w:rsidR="008166A7" w14:paraId="14A2B2FC" w14:textId="77777777" w:rsidTr="002A0E85">
        <w:tc>
          <w:tcPr>
            <w:tcW w:w="4056" w:type="dxa"/>
          </w:tcPr>
          <w:p w14:paraId="0F2E683C" w14:textId="02618710" w:rsidR="008166A7" w:rsidRDefault="009C3CC8" w:rsidP="001B2DCC">
            <w:r>
              <w:t xml:space="preserve">Ahora </w:t>
            </w:r>
            <w:r w:rsidR="001B2DCC">
              <w:t>le pondrás pegamento a un disco por la parte no dibujada y pegarás el extremo de tu broche/lápiz/bombilla/etc.</w:t>
            </w:r>
          </w:p>
          <w:p w14:paraId="3A610850" w14:textId="41A26CA2" w:rsidR="001B2DCC" w:rsidRPr="000B0323" w:rsidRDefault="001B2DCC" w:rsidP="001B2DCC">
            <w:pPr>
              <w:jc w:val="both"/>
            </w:pPr>
          </w:p>
        </w:tc>
        <w:tc>
          <w:tcPr>
            <w:tcW w:w="4121" w:type="dxa"/>
          </w:tcPr>
          <w:p w14:paraId="3788C2B7" w14:textId="3CEA9C4A" w:rsidR="008166A7" w:rsidRDefault="002A0E85" w:rsidP="008166A7">
            <w:pPr>
              <w:pStyle w:val="Prrafodelista"/>
              <w:ind w:left="0"/>
              <w:jc w:val="center"/>
            </w:pPr>
            <w:r>
              <w:rPr>
                <w:noProof/>
                <w:lang w:val="es-ES"/>
              </w:rPr>
              <w:drawing>
                <wp:inline distT="0" distB="0" distL="0" distR="0" wp14:anchorId="0F7A97A1" wp14:editId="040F345A">
                  <wp:extent cx="1721764" cy="1397713"/>
                  <wp:effectExtent l="0" t="0" r="5715" b="0"/>
                  <wp:docPr id="120" name="Imagen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20-06-01 a las 22.35.37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307" cy="1398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6A7" w14:paraId="3BFE8FF6" w14:textId="77777777" w:rsidTr="002A0E85">
        <w:tc>
          <w:tcPr>
            <w:tcW w:w="4056" w:type="dxa"/>
          </w:tcPr>
          <w:p w14:paraId="40B9327B" w14:textId="58BBF041" w:rsidR="008166A7" w:rsidRDefault="008166A7" w:rsidP="008166A7">
            <w:pPr>
              <w:jc w:val="both"/>
            </w:pPr>
            <w:r>
              <w:rPr>
                <w:noProof/>
              </w:rPr>
              <w:t xml:space="preserve">      </w:t>
            </w:r>
            <w:r w:rsidR="002A0E85">
              <w:rPr>
                <w:noProof/>
                <w:lang w:val="es-ES"/>
              </w:rPr>
              <w:drawing>
                <wp:inline distT="0" distB="0" distL="0" distR="0" wp14:anchorId="3CFCC175" wp14:editId="27936063">
                  <wp:extent cx="1970055" cy="1409272"/>
                  <wp:effectExtent l="0" t="0" r="11430" b="0"/>
                  <wp:docPr id="121" name="Imagen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20-06-01 a las 22.38.23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590" cy="140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1" w:type="dxa"/>
          </w:tcPr>
          <w:p w14:paraId="1BD276B9" w14:textId="77777777" w:rsidR="008166A7" w:rsidRDefault="008166A7" w:rsidP="008166A7">
            <w:pPr>
              <w:jc w:val="both"/>
            </w:pPr>
          </w:p>
          <w:p w14:paraId="7421491B" w14:textId="77D7488A" w:rsidR="008166A7" w:rsidRDefault="001B2DCC" w:rsidP="009C3CC8">
            <w:pPr>
              <w:jc w:val="both"/>
            </w:pPr>
            <w:r>
              <w:t>Ahora le pondrás pegamento al otro disco por la parte no pintada y lo pegarás encima del otro disco con la brocheta al centro</w:t>
            </w:r>
            <w:r w:rsidR="008166A7" w:rsidRPr="000B0323">
              <w:t>.</w:t>
            </w:r>
          </w:p>
        </w:tc>
      </w:tr>
      <w:tr w:rsidR="008166A7" w14:paraId="4D036FB6" w14:textId="77777777" w:rsidTr="002A0E85">
        <w:tc>
          <w:tcPr>
            <w:tcW w:w="4056" w:type="dxa"/>
          </w:tcPr>
          <w:p w14:paraId="762B7A25" w14:textId="7CF9CCC8" w:rsidR="008166A7" w:rsidRDefault="001B2DCC" w:rsidP="001B2DCC">
            <w:pPr>
              <w:jc w:val="both"/>
            </w:pPr>
            <w:r>
              <w:t>Ten debe quedar algo como lo que se muestra en la imagen. Ahora haz girar tu palito de brocheta a gran velocidad para que el efecto de del taumatropo se pueda ver.</w:t>
            </w:r>
          </w:p>
          <w:p w14:paraId="2FE5B3A6" w14:textId="094683C1" w:rsidR="001B2DCC" w:rsidRPr="000B0323" w:rsidRDefault="001B2DCC" w:rsidP="001B2DCC">
            <w:pPr>
              <w:jc w:val="both"/>
            </w:pPr>
            <w:r>
              <w:t>En este caso, se verá al pájaro posado encima de la rama.</w:t>
            </w:r>
          </w:p>
        </w:tc>
        <w:tc>
          <w:tcPr>
            <w:tcW w:w="4121" w:type="dxa"/>
          </w:tcPr>
          <w:p w14:paraId="1A29B4A2" w14:textId="579A448D" w:rsidR="008166A7" w:rsidRDefault="002A0E85" w:rsidP="008166A7">
            <w:pPr>
              <w:jc w:val="center"/>
            </w:pPr>
            <w:r>
              <w:rPr>
                <w:noProof/>
                <w:lang w:val="es-ES"/>
              </w:rPr>
              <w:drawing>
                <wp:inline distT="0" distB="0" distL="0" distR="0" wp14:anchorId="5444B248" wp14:editId="249D491D">
                  <wp:extent cx="1391278" cy="1481191"/>
                  <wp:effectExtent l="0" t="0" r="6350" b="0"/>
                  <wp:docPr id="122" name="Imagen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20-06-01 a las 22.40.54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33" cy="14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0197C2" w14:textId="465D99A5" w:rsidR="004343F1" w:rsidRDefault="004343F1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3698CC6A" w14:textId="77777777" w:rsidR="00D51858" w:rsidRDefault="00D51858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1EE6DEA5" w14:textId="77777777" w:rsidR="00D51858" w:rsidRDefault="00D51858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4A007670" w14:textId="77777777" w:rsidR="008166A7" w:rsidRDefault="008166A7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0ECC7405" w14:textId="77777777" w:rsidR="008166A7" w:rsidRDefault="008166A7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4234098F" w14:textId="77777777" w:rsidR="007D4B30" w:rsidRDefault="007D4B30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615F952E" w14:textId="77777777" w:rsidR="007D4B30" w:rsidRDefault="007D4B30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2AEAE492" w14:textId="77777777" w:rsidR="007D4B30" w:rsidRDefault="007D4B30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104F8D3C" w14:textId="77777777" w:rsidR="007D4B30" w:rsidRDefault="007D4B30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56E9E241" w14:textId="77777777" w:rsidR="007D4B30" w:rsidRDefault="007D4B30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6599BEF0" w14:textId="77777777" w:rsidR="007D4B30" w:rsidRDefault="007D4B30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563EE988" w14:textId="77777777" w:rsidR="007D4B30" w:rsidRDefault="007D4B30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4691F945" w14:textId="77777777" w:rsidR="007D4B30" w:rsidRDefault="007D4B30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548B9950" w14:textId="77777777" w:rsidR="008166A7" w:rsidRDefault="008166A7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0A85866E" w14:textId="3B1E0E75" w:rsidR="008166A7" w:rsidRDefault="001B2DCC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  <w:r>
        <w:rPr>
          <w:rFonts w:asciiTheme="minorHAnsi" w:hAnsiTheme="minorHAnsi" w:cstheme="minorHAnsi"/>
          <w:sz w:val="22"/>
          <w:szCs w:val="22"/>
          <w:lang w:val="es-ES_tradnl"/>
        </w:rPr>
        <w:lastRenderedPageBreak/>
        <w:t>EJEMPLOS</w:t>
      </w:r>
    </w:p>
    <w:p w14:paraId="713937C9" w14:textId="0EA6F65E" w:rsidR="001B2DCC" w:rsidRDefault="001B2DCC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  <w:r>
        <w:rPr>
          <w:rFonts w:asciiTheme="minorHAnsi" w:hAnsiTheme="minorHAnsi" w:cstheme="minorHAnsi"/>
          <w:sz w:val="22"/>
          <w:szCs w:val="22"/>
          <w:lang w:val="es-ES_tradnl"/>
        </w:rPr>
        <w:t>Te dejo algunos ejemplos para que te inspires</w:t>
      </w:r>
    </w:p>
    <w:p w14:paraId="0B1D82D6" w14:textId="659FB39B" w:rsidR="001B2DCC" w:rsidRDefault="001B2DCC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  <w:r w:rsidRPr="001B2DCC">
        <w:rPr>
          <w:rFonts w:asciiTheme="minorHAnsi" w:hAnsiTheme="minorHAnsi" w:cstheme="minorHAnsi"/>
          <w:noProof/>
          <w:sz w:val="22"/>
          <w:szCs w:val="22"/>
          <w:lang w:val="es-ES"/>
        </w:rPr>
        <w:drawing>
          <wp:inline distT="0" distB="0" distL="0" distR="0" wp14:anchorId="1A835F77" wp14:editId="6ACFD9CE">
            <wp:extent cx="1947283" cy="2512460"/>
            <wp:effectExtent l="0" t="0" r="8890" b="2540"/>
            <wp:docPr id="123" name="Marcador de contenido 3" descr="EJEMPLOTAU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 descr="EJEMPLOTAU.jpg"/>
                    <pic:cNvPicPr>
                      <a:picLocks noGrp="1"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" r="2309"/>
                    <a:stretch/>
                  </pic:blipFill>
                  <pic:spPr>
                    <a:xfrm>
                      <a:off x="0" y="0"/>
                      <a:ext cx="1947567" cy="251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DCC">
        <w:t xml:space="preserve"> </w:t>
      </w:r>
      <w:r w:rsidRPr="001B2DCC">
        <w:rPr>
          <w:rFonts w:asciiTheme="minorHAnsi" w:hAnsiTheme="minorHAnsi" w:cstheme="minorHAnsi"/>
          <w:noProof/>
          <w:sz w:val="22"/>
          <w:szCs w:val="22"/>
          <w:lang w:val="es-ES"/>
        </w:rPr>
        <w:drawing>
          <wp:inline distT="0" distB="0" distL="0" distR="0" wp14:anchorId="53B9329A" wp14:editId="60D1E0C0">
            <wp:extent cx="2050143" cy="1320657"/>
            <wp:effectExtent l="0" t="0" r="7620" b="635"/>
            <wp:docPr id="1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143" cy="132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DCC">
        <w:rPr>
          <w:noProof/>
          <w:lang w:val="es-ES"/>
        </w:rPr>
        <w:t xml:space="preserve"> </w:t>
      </w:r>
      <w:r w:rsidRPr="001B2DCC">
        <w:rPr>
          <w:noProof/>
          <w:lang w:val="es-ES"/>
        </w:rPr>
        <w:drawing>
          <wp:inline distT="0" distB="0" distL="0" distR="0" wp14:anchorId="701B0EA0" wp14:editId="26053ABF">
            <wp:extent cx="2140262" cy="1249195"/>
            <wp:effectExtent l="0" t="0" r="0" b="0"/>
            <wp:docPr id="125" name="Imagen 5" descr="09fe193a5b432e8dad920ee7e28fe9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09fe193a5b432e8dad920ee7e28fe9d9.jpg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81" cy="124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2E0CF" w14:textId="68D0DD40" w:rsidR="008166A7" w:rsidRDefault="007442F0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40A065" wp14:editId="17591EE3">
                <wp:simplePos x="0" y="0"/>
                <wp:positionH relativeFrom="column">
                  <wp:posOffset>0</wp:posOffset>
                </wp:positionH>
                <wp:positionV relativeFrom="paragraph">
                  <wp:posOffset>230505</wp:posOffset>
                </wp:positionV>
                <wp:extent cx="3124200" cy="5029200"/>
                <wp:effectExtent l="0" t="0" r="25400" b="25400"/>
                <wp:wrapSquare wrapText="bothSides"/>
                <wp:docPr id="126" name="Cuadro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5029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B6E65" w14:textId="77777777" w:rsidR="0008695B" w:rsidRPr="001B2DCC" w:rsidRDefault="0008695B" w:rsidP="00995A80">
                            <w:pPr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1B2DCC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ACTIVIDAD</w:t>
                            </w:r>
                          </w:p>
                          <w:p w14:paraId="1DD6E1AD" w14:textId="77777777" w:rsidR="0008695B" w:rsidRPr="007442F0" w:rsidRDefault="0008695B" w:rsidP="00995A80">
                            <w:pPr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22"/>
                                <w:lang w:val="es-ES_tradnl"/>
                              </w:rPr>
                            </w:pPr>
                            <w:r w:rsidRPr="007442F0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22"/>
                                <w:lang w:val="es-ES_tradnl"/>
                              </w:rPr>
                              <w:t>CREAR UN TAUMATROPO INSPIRADO EN LA NATURALEZA</w:t>
                            </w:r>
                          </w:p>
                          <w:p w14:paraId="579C5A2D" w14:textId="77777777" w:rsidR="0008695B" w:rsidRDefault="0008695B" w:rsidP="00995A80">
                            <w:pPr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243C5042" w14:textId="77777777" w:rsidR="0008695B" w:rsidRPr="001B2DCC" w:rsidRDefault="0008695B" w:rsidP="00995A80">
                            <w:pPr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1B2DC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ESTE TRABAJO DE DIVIDE EN 2 PARTES:</w:t>
                            </w:r>
                          </w:p>
                          <w:p w14:paraId="38DFBAA2" w14:textId="77777777" w:rsidR="0008695B" w:rsidRPr="001B2DCC" w:rsidRDefault="0008695B" w:rsidP="00995A80">
                            <w:pPr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1B2DC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PARTE 1</w:t>
                            </w:r>
                            <w:r w:rsidRPr="001B2DC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: </w:t>
                            </w:r>
                          </w:p>
                          <w:p w14:paraId="7A07BDB4" w14:textId="35E3134B" w:rsidR="0008695B" w:rsidRPr="001B2DCC" w:rsidRDefault="0008695B" w:rsidP="00995A80">
                            <w:pPr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1B2DC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Diseñar boceto de cómo será tu trabajo. Dibujarás el boceto de las dos imágenes que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formarán parte de tu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taumatropo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inspirado en la naturaleza.</w:t>
                            </w:r>
                          </w:p>
                          <w:p w14:paraId="16058EF7" w14:textId="77777777" w:rsidR="0008695B" w:rsidRPr="001B2DCC" w:rsidRDefault="0008695B" w:rsidP="00995A80">
                            <w:pPr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1B2DC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PARTE 2</w:t>
                            </w:r>
                            <w:r w:rsidRPr="001B2DC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</w:p>
                          <w:p w14:paraId="6E4A54D9" w14:textId="7C668C80" w:rsidR="0008695B" w:rsidRDefault="0008695B" w:rsidP="00995A80">
                            <w:pPr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1B2DC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Crear tu </w:t>
                            </w:r>
                            <w:proofErr w:type="spellStart"/>
                            <w:r w:rsidRPr="001B2DC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taumatropo</w:t>
                            </w:r>
                            <w:proofErr w:type="spellEnd"/>
                            <w:r w:rsidRPr="001B2DC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definitivo. Luego de enviarme y revisar tus bocetos, v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as a realizar tu trabajo</w:t>
                            </w:r>
                            <w:r w:rsidRPr="001B2DC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definitivo, pintado y pegado. Enviar un video de tu resultado final con el </w:t>
                            </w:r>
                            <w:proofErr w:type="spellStart"/>
                            <w:r w:rsidRPr="001B2DC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taumatropo</w:t>
                            </w:r>
                            <w:proofErr w:type="spellEnd"/>
                            <w:r w:rsidRPr="001B2DC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girando (si no puedes, enviar fotografía de tu trabajo)</w:t>
                            </w:r>
                          </w:p>
                          <w:p w14:paraId="5CC47D55" w14:textId="52BFFFDB" w:rsidR="0008695B" w:rsidRDefault="0008695B" w:rsidP="00995A80">
                            <w:pPr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  <w:t>ADJUNTAR AUTOEVALUACIÓN</w:t>
                            </w:r>
                          </w:p>
                          <w:p w14:paraId="2CDFBA05" w14:textId="77777777" w:rsidR="0008695B" w:rsidRPr="001B2DCC" w:rsidRDefault="0008695B" w:rsidP="00995A80">
                            <w:pPr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79091A50" w14:textId="0A12519C" w:rsidR="0008695B" w:rsidRPr="001B2DCC" w:rsidRDefault="0008695B" w:rsidP="00995A80">
                            <w:pPr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1B2DC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RECUERDA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ENVIAR</w:t>
                            </w:r>
                            <w:r w:rsidRPr="001B2DC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TUS BOCETOS </w:t>
                            </w:r>
                            <w:r w:rsidRPr="001B2DC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POR CORREO O WHATSAPP PORQUE ES ESE EL MOMENTO DONDE SE CORRIGEN ASPECTOS DE TU TRABAJO</w:t>
                            </w:r>
                          </w:p>
                          <w:p w14:paraId="6D43799A" w14:textId="77777777" w:rsidR="0008695B" w:rsidRDefault="0008695B" w:rsidP="00995A80">
                            <w:pPr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val="es-ES"/>
                              </w:rPr>
                            </w:pPr>
                          </w:p>
                          <w:p w14:paraId="509D039A" w14:textId="77777777" w:rsidR="0008695B" w:rsidRPr="00995A80" w:rsidRDefault="0008695B" w:rsidP="00995A80">
                            <w:pPr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995A8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val="es-ES"/>
                              </w:rPr>
                              <w:t>FECHAS DE ENTREGA:</w:t>
                            </w:r>
                          </w:p>
                          <w:p w14:paraId="32A0121F" w14:textId="77777777" w:rsidR="0008695B" w:rsidRPr="00995A80" w:rsidRDefault="0008695B" w:rsidP="00995A80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995A8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PARTE 1: 15 DE JUNIO</w:t>
                            </w:r>
                          </w:p>
                          <w:p w14:paraId="41E40DAC" w14:textId="77777777" w:rsidR="0008695B" w:rsidRPr="0008695B" w:rsidRDefault="0008695B" w:rsidP="00995A80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995A8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PARTE 2: 29 DE JUNIO</w:t>
                            </w:r>
                          </w:p>
                          <w:p w14:paraId="7BD17109" w14:textId="77777777" w:rsidR="0008695B" w:rsidRPr="00995A80" w:rsidRDefault="0008695B" w:rsidP="0008695B">
                            <w:pPr>
                              <w:tabs>
                                <w:tab w:val="left" w:pos="1938"/>
                              </w:tabs>
                              <w:ind w:left="72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64ED543A" w14:textId="77777777" w:rsidR="0008695B" w:rsidRPr="00995A80" w:rsidRDefault="0008695B" w:rsidP="00995A80">
                            <w:pPr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995A8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Cualquier duda que tengas, envíame un correo a </w:t>
                            </w:r>
                            <w:hyperlink r:id="rId21" w:history="1">
                              <w:r w:rsidRPr="00995A80">
                                <w:rPr>
                                  <w:rStyle w:val="Hipervnculo"/>
                                  <w:rFonts w:asciiTheme="minorHAnsi" w:hAnsiTheme="minorHAnsi" w:cstheme="minorHAnsi"/>
                                  <w:sz w:val="22"/>
                                  <w:szCs w:val="22"/>
                                  <w:lang w:val="es-ES"/>
                                </w:rPr>
                                <w:t>profecarocanon@gmail.com</w:t>
                              </w:r>
                            </w:hyperlink>
                            <w:r w:rsidRPr="00995A8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o un </w:t>
                            </w:r>
                            <w:proofErr w:type="spellStart"/>
                            <w:r w:rsidRPr="00995A8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whatsapp</w:t>
                            </w:r>
                            <w:proofErr w:type="spellEnd"/>
                            <w:r w:rsidRPr="00995A8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 xml:space="preserve"> a +56966177508</w:t>
                            </w:r>
                          </w:p>
                          <w:p w14:paraId="7FC51F9D" w14:textId="77777777" w:rsidR="0008695B" w:rsidRDefault="0008695B" w:rsidP="00995A80">
                            <w:pPr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</w:pPr>
                          </w:p>
                          <w:p w14:paraId="485AD57A" w14:textId="77777777" w:rsidR="0008695B" w:rsidRPr="00995A80" w:rsidRDefault="0008695B" w:rsidP="00995A80">
                            <w:pPr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995A80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"/>
                              </w:rPr>
                              <w:t>¡ÉXITO!</w:t>
                            </w:r>
                          </w:p>
                          <w:p w14:paraId="5FBC8482" w14:textId="77777777" w:rsidR="0008695B" w:rsidRDefault="0008695B" w:rsidP="00995A80">
                            <w:pPr>
                              <w:tabs>
                                <w:tab w:val="left" w:pos="1938"/>
                              </w:tabs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14:paraId="243257D6" w14:textId="77777777" w:rsidR="0008695B" w:rsidRDefault="000869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26" o:spid="_x0000_s1028" type="#_x0000_t202" style="position:absolute;margin-left:0;margin-top:18.15pt;width:246pt;height:39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" filled="f">
                <v:textbox>
                  <w:txbxContent>
                    <w:p w14:paraId="394B6E65" w14:textId="77777777" w:rsidR="0008695B" w:rsidRPr="001B2DCC" w:rsidRDefault="0008695B" w:rsidP="00995A80">
                      <w:pPr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_tradnl"/>
                        </w:rPr>
                      </w:pPr>
                      <w:r w:rsidRPr="001B2DCC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s-ES_tradnl"/>
                        </w:rPr>
                        <w:t>ACTIVIDAD</w:t>
                      </w:r>
                    </w:p>
                    <w:p w14:paraId="1DD6E1AD" w14:textId="77777777" w:rsidR="0008695B" w:rsidRPr="007442F0" w:rsidRDefault="0008695B" w:rsidP="00995A80">
                      <w:pPr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b/>
                          <w:sz w:val="18"/>
                          <w:szCs w:val="22"/>
                          <w:lang w:val="es-ES_tradnl"/>
                        </w:rPr>
                      </w:pPr>
                      <w:r w:rsidRPr="007442F0">
                        <w:rPr>
                          <w:rFonts w:asciiTheme="minorHAnsi" w:hAnsiTheme="minorHAnsi" w:cstheme="minorHAnsi"/>
                          <w:b/>
                          <w:sz w:val="18"/>
                          <w:szCs w:val="22"/>
                          <w:lang w:val="es-ES_tradnl"/>
                        </w:rPr>
                        <w:t>CREAR UN TAUMATROPO INSPIRADO EN LA NATURALEZA</w:t>
                      </w:r>
                    </w:p>
                    <w:p w14:paraId="579C5A2D" w14:textId="77777777" w:rsidR="0008695B" w:rsidRDefault="0008695B" w:rsidP="00995A80">
                      <w:pPr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243C5042" w14:textId="77777777" w:rsidR="0008695B" w:rsidRPr="001B2DCC" w:rsidRDefault="0008695B" w:rsidP="00995A80">
                      <w:pPr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  <w:r w:rsidRPr="001B2DCC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s-ES"/>
                        </w:rPr>
                        <w:t>ESTE TRABAJO DE DIVIDE EN 2 PARTES:</w:t>
                      </w:r>
                    </w:p>
                    <w:p w14:paraId="38DFBAA2" w14:textId="77777777" w:rsidR="0008695B" w:rsidRPr="001B2DCC" w:rsidRDefault="0008695B" w:rsidP="00995A80">
                      <w:pPr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  <w:r w:rsidRPr="001B2DCC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s-ES"/>
                        </w:rPr>
                        <w:t>PARTE 1</w:t>
                      </w:r>
                      <w:r w:rsidRPr="001B2DCC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: </w:t>
                      </w:r>
                    </w:p>
                    <w:p w14:paraId="7A07BDB4" w14:textId="35E3134B" w:rsidR="0008695B" w:rsidRPr="001B2DCC" w:rsidRDefault="0008695B" w:rsidP="00995A80">
                      <w:pPr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  <w:r w:rsidRPr="001B2DCC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Diseñar boceto de cómo será tu trabajo. Dibujarás el boceto de las dos imágenes que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formarán parte de tu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taumatropo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inspirado en la naturaleza.</w:t>
                      </w:r>
                    </w:p>
                    <w:p w14:paraId="16058EF7" w14:textId="77777777" w:rsidR="0008695B" w:rsidRPr="001B2DCC" w:rsidRDefault="0008695B" w:rsidP="00995A80">
                      <w:pPr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  <w:r w:rsidRPr="001B2DCC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lang w:val="es-ES"/>
                        </w:rPr>
                        <w:t>PARTE 2</w:t>
                      </w:r>
                      <w:r w:rsidRPr="001B2DCC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:</w:t>
                      </w:r>
                    </w:p>
                    <w:p w14:paraId="6E4A54D9" w14:textId="7C668C80" w:rsidR="0008695B" w:rsidRDefault="0008695B" w:rsidP="00995A80">
                      <w:pPr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  <w:r w:rsidRPr="001B2DCC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Crear tu </w:t>
                      </w:r>
                      <w:proofErr w:type="spellStart"/>
                      <w:r w:rsidRPr="001B2DCC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taumatropo</w:t>
                      </w:r>
                      <w:proofErr w:type="spellEnd"/>
                      <w:r w:rsidRPr="001B2DCC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definitivo. Luego de enviarme y revisar tus bocetos, v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as a realizar tu trabajo</w:t>
                      </w:r>
                      <w:r w:rsidRPr="001B2DCC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definitivo, pintado y pegado. Enviar un video de tu resultado final con el </w:t>
                      </w:r>
                      <w:proofErr w:type="spellStart"/>
                      <w:r w:rsidRPr="001B2DCC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taumatropo</w:t>
                      </w:r>
                      <w:proofErr w:type="spellEnd"/>
                      <w:r w:rsidRPr="001B2DCC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girando (si no puedes, enviar fotografía de tu trabajo)</w:t>
                      </w:r>
                    </w:p>
                    <w:p w14:paraId="5CC47D55" w14:textId="52BFFFDB" w:rsidR="0008695B" w:rsidRDefault="0008695B" w:rsidP="00995A80">
                      <w:pPr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  <w:t>ADJUNTAR AUTOEVALUACIÓN</w:t>
                      </w:r>
                    </w:p>
                    <w:p w14:paraId="2CDFBA05" w14:textId="77777777" w:rsidR="0008695B" w:rsidRPr="001B2DCC" w:rsidRDefault="0008695B" w:rsidP="00995A80">
                      <w:pPr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79091A50" w14:textId="0A12519C" w:rsidR="0008695B" w:rsidRPr="001B2DCC" w:rsidRDefault="0008695B" w:rsidP="00995A80">
                      <w:pPr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  <w:r w:rsidRPr="001B2DCC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RECUERDA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ENVIAR</w:t>
                      </w:r>
                      <w:r w:rsidRPr="001B2DCC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TUS BOCETOS </w:t>
                      </w:r>
                      <w:r w:rsidRPr="001B2DCC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POR CORREO O WHATSAPP PORQUE ES ESE EL MOMENTO DONDE SE CORRIGEN ASPECTOS DE TU TRABAJO</w:t>
                      </w:r>
                    </w:p>
                    <w:p w14:paraId="6D43799A" w14:textId="77777777" w:rsidR="0008695B" w:rsidRDefault="0008695B" w:rsidP="00995A80">
                      <w:pPr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  <w:lang w:val="es-ES"/>
                        </w:rPr>
                      </w:pPr>
                    </w:p>
                    <w:p w14:paraId="509D039A" w14:textId="77777777" w:rsidR="0008695B" w:rsidRPr="00995A80" w:rsidRDefault="0008695B" w:rsidP="00995A80">
                      <w:pPr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  <w:r w:rsidRPr="00995A80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  <w:u w:val="single"/>
                          <w:lang w:val="es-ES"/>
                        </w:rPr>
                        <w:t>FECHAS DE ENTREGA:</w:t>
                      </w:r>
                    </w:p>
                    <w:p w14:paraId="32A0121F" w14:textId="77777777" w:rsidR="0008695B" w:rsidRPr="00995A80" w:rsidRDefault="0008695B" w:rsidP="00995A80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  <w:r w:rsidRPr="00995A80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PARTE 1: 15 DE JUNIO</w:t>
                      </w:r>
                    </w:p>
                    <w:p w14:paraId="41E40DAC" w14:textId="77777777" w:rsidR="0008695B" w:rsidRPr="0008695B" w:rsidRDefault="0008695B" w:rsidP="00995A80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  <w:r w:rsidRPr="00995A80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PARTE 2: 29 DE JUNIO</w:t>
                      </w:r>
                    </w:p>
                    <w:p w14:paraId="7BD17109" w14:textId="77777777" w:rsidR="0008695B" w:rsidRPr="00995A80" w:rsidRDefault="0008695B" w:rsidP="0008695B">
                      <w:pPr>
                        <w:tabs>
                          <w:tab w:val="left" w:pos="1938"/>
                        </w:tabs>
                        <w:ind w:left="720"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64ED543A" w14:textId="77777777" w:rsidR="0008695B" w:rsidRPr="00995A80" w:rsidRDefault="0008695B" w:rsidP="00995A80">
                      <w:pPr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  <w:r w:rsidRPr="00995A80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Cualquier duda que tengas, envíame un correo a </w:t>
                      </w:r>
                      <w:hyperlink r:id="rId22" w:history="1">
                        <w:r w:rsidRPr="00995A80">
                          <w:rPr>
                            <w:rStyle w:val="Hipervnculo"/>
                            <w:rFonts w:asciiTheme="minorHAnsi" w:hAnsiTheme="minorHAnsi" w:cstheme="minorHAnsi"/>
                            <w:sz w:val="22"/>
                            <w:szCs w:val="22"/>
                            <w:lang w:val="es-ES"/>
                          </w:rPr>
                          <w:t>profecarocanon@gmail.com</w:t>
                        </w:r>
                      </w:hyperlink>
                      <w:r w:rsidRPr="00995A80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o un </w:t>
                      </w:r>
                      <w:proofErr w:type="spellStart"/>
                      <w:r w:rsidRPr="00995A80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whatsapp</w:t>
                      </w:r>
                      <w:proofErr w:type="spellEnd"/>
                      <w:r w:rsidRPr="00995A80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 xml:space="preserve"> a +56966177508</w:t>
                      </w:r>
                    </w:p>
                    <w:p w14:paraId="7FC51F9D" w14:textId="77777777" w:rsidR="0008695B" w:rsidRDefault="0008695B" w:rsidP="00995A80">
                      <w:pPr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</w:pPr>
                    </w:p>
                    <w:p w14:paraId="485AD57A" w14:textId="77777777" w:rsidR="0008695B" w:rsidRPr="00995A80" w:rsidRDefault="0008695B" w:rsidP="00995A80">
                      <w:pPr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  <w:r w:rsidRPr="00995A80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"/>
                        </w:rPr>
                        <w:t>¡ÉXITO!</w:t>
                      </w:r>
                    </w:p>
                    <w:p w14:paraId="5FBC8482" w14:textId="77777777" w:rsidR="0008695B" w:rsidRDefault="0008695B" w:rsidP="00995A80">
                      <w:pPr>
                        <w:tabs>
                          <w:tab w:val="left" w:pos="1938"/>
                        </w:tabs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es-ES_tradnl"/>
                        </w:rPr>
                      </w:pPr>
                    </w:p>
                    <w:p w14:paraId="243257D6" w14:textId="77777777" w:rsidR="0008695B" w:rsidRDefault="0008695B"/>
                  </w:txbxContent>
                </v:textbox>
                <w10:wrap type="square"/>
              </v:shape>
            </w:pict>
          </mc:Fallback>
        </mc:AlternateContent>
      </w:r>
      <w:r w:rsidR="007D4B30">
        <w:rPr>
          <w:rFonts w:asciiTheme="minorHAnsi" w:hAnsiTheme="minorHAnsi" w:cstheme="minorHAnsi"/>
          <w:b/>
          <w:noProof/>
          <w:sz w:val="22"/>
          <w:szCs w:val="22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4BCF21" wp14:editId="2FC4D8F6">
                <wp:simplePos x="0" y="0"/>
                <wp:positionH relativeFrom="column">
                  <wp:posOffset>3276600</wp:posOffset>
                </wp:positionH>
                <wp:positionV relativeFrom="paragraph">
                  <wp:posOffset>230505</wp:posOffset>
                </wp:positionV>
                <wp:extent cx="3352800" cy="5715000"/>
                <wp:effectExtent l="0" t="0" r="0" b="0"/>
                <wp:wrapSquare wrapText="bothSides"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08"/>
                              <w:gridCol w:w="1113"/>
                              <w:gridCol w:w="936"/>
                            </w:tblGrid>
                            <w:tr w:rsidR="0008695B" w:rsidRPr="00347E0C" w14:paraId="70E00A3E" w14:textId="77777777" w:rsidTr="007012B9">
                              <w:trPr>
                                <w:trHeight w:val="163"/>
                              </w:trPr>
                              <w:tc>
                                <w:tcPr>
                                  <w:tcW w:w="5157" w:type="dxa"/>
                                  <w:gridSpan w:val="3"/>
                                  <w:shd w:val="clear" w:color="auto" w:fill="E6E6E6"/>
                                </w:tcPr>
                                <w:p w14:paraId="146B3BC1" w14:textId="77777777" w:rsidR="0008695B" w:rsidRPr="0057578E" w:rsidRDefault="0008695B" w:rsidP="00701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bookmarkStart w:id="1" w:name="OLE_LINK1"/>
                                  <w:r w:rsidRPr="0057578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PAUTA 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DE </w:t>
                                  </w:r>
                                  <w:r w:rsidRPr="0057578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AUTOEVALUACIÓN</w:t>
                                  </w:r>
                                </w:p>
                              </w:tc>
                            </w:tr>
                            <w:tr w:rsidR="0008695B" w:rsidRPr="00347E0C" w14:paraId="51029951" w14:textId="77777777" w:rsidTr="007012B9">
                              <w:trPr>
                                <w:trHeight w:val="957"/>
                              </w:trPr>
                              <w:tc>
                                <w:tcPr>
                                  <w:tcW w:w="3108" w:type="dxa"/>
                                  <w:shd w:val="clear" w:color="auto" w:fill="auto"/>
                                </w:tcPr>
                                <w:p w14:paraId="5DF5D007" w14:textId="77777777" w:rsidR="0008695B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A3A7EC6" w14:textId="77777777" w:rsidR="0008695B" w:rsidRPr="0057578E" w:rsidRDefault="0008695B" w:rsidP="00701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578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Colegio Pedro de Valdivia</w:t>
                                  </w:r>
                                  <w:r w:rsidRPr="0057578E">
                                    <w:rPr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</w:p>
                                <w:p w14:paraId="711E50C9" w14:textId="77777777" w:rsidR="0008695B" w:rsidRPr="0057578E" w:rsidRDefault="0008695B" w:rsidP="00701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578E">
                                    <w:rPr>
                                      <w:sz w:val="18"/>
                                      <w:szCs w:val="18"/>
                                    </w:rPr>
                                    <w:t>Artes Visuales y Tecnología</w:t>
                                  </w:r>
                                </w:p>
                                <w:p w14:paraId="330E2D93" w14:textId="77777777" w:rsidR="0008695B" w:rsidRPr="0057578E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7578E">
                                    <w:rPr>
                                      <w:sz w:val="18"/>
                                      <w:szCs w:val="18"/>
                                    </w:rPr>
                                    <w:t>Profesora Carolina Cañón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gridSpan w:val="2"/>
                                </w:tcPr>
                                <w:p w14:paraId="41F7324D" w14:textId="77777777" w:rsidR="0008695B" w:rsidRPr="00D21F63" w:rsidRDefault="0008695B" w:rsidP="007012B9">
                                  <w:pPr>
                                    <w:rPr>
                                      <w:rFonts w:ascii="Calibri" w:eastAsia="ＭＳ 明朝" w:hAnsi="Calibri"/>
                                      <w:color w:val="000000"/>
                                      <w:sz w:val="18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alibri" w:eastAsia="ＭＳ 明朝" w:hAnsi="Calibri"/>
                                      <w:color w:val="000000"/>
                                      <w:sz w:val="18"/>
                                      <w:szCs w:val="20"/>
                                      <w:lang w:val="es-ES_tradnl"/>
                                    </w:rPr>
                                    <w:t xml:space="preserve">  DIFICULTAD: 7</w:t>
                                  </w:r>
                                  <w:r w:rsidRPr="00D21F63">
                                    <w:rPr>
                                      <w:rFonts w:ascii="Calibri" w:eastAsia="ＭＳ 明朝" w:hAnsi="Calibri"/>
                                      <w:color w:val="000000"/>
                                      <w:sz w:val="18"/>
                                      <w:szCs w:val="20"/>
                                      <w:lang w:val="es-ES_tradnl"/>
                                    </w:rPr>
                                    <w:t xml:space="preserve">0% </w:t>
                                  </w:r>
                                </w:p>
                                <w:p w14:paraId="43517BE7" w14:textId="77777777" w:rsidR="0008695B" w:rsidRPr="00D21F63" w:rsidRDefault="0008695B" w:rsidP="007012B9">
                                  <w:pPr>
                                    <w:rPr>
                                      <w:rFonts w:ascii="Calibri" w:eastAsia="ＭＳ 明朝" w:hAnsi="Calibri"/>
                                      <w:color w:val="000000"/>
                                      <w:sz w:val="18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alibri" w:eastAsia="ＭＳ 明朝" w:hAnsi="Calibri"/>
                                      <w:color w:val="000000"/>
                                      <w:sz w:val="18"/>
                                      <w:szCs w:val="20"/>
                                      <w:lang w:val="es-ES_tradnl"/>
                                    </w:rPr>
                                    <w:t xml:space="preserve">  PTJE. MÁXIMO: 44</w:t>
                                  </w:r>
                                </w:p>
                                <w:p w14:paraId="280B3525" w14:textId="77777777" w:rsidR="0008695B" w:rsidRPr="0057578E" w:rsidRDefault="0008695B" w:rsidP="00701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ＭＳ 明朝" w:hAnsi="Calibri"/>
                                      <w:color w:val="000000"/>
                                      <w:sz w:val="18"/>
                                      <w:szCs w:val="20"/>
                                      <w:lang w:val="es-ES_tradnl"/>
                                    </w:rPr>
                                    <w:t xml:space="preserve">  PTJE. OBTENIDO: </w:t>
                                  </w:r>
                                </w:p>
                              </w:tc>
                            </w:tr>
                            <w:tr w:rsidR="0008695B" w:rsidRPr="00F61F2B" w14:paraId="5291EA8E" w14:textId="77777777" w:rsidTr="007012B9">
                              <w:tblPrEx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1010"/>
                              </w:trPr>
                              <w:tc>
                                <w:tcPr>
                                  <w:tcW w:w="5157" w:type="dxa"/>
                                  <w:gridSpan w:val="3"/>
                                  <w:shd w:val="clear" w:color="auto" w:fill="E6E6E6"/>
                                </w:tcPr>
                                <w:p w14:paraId="6BC0A033" w14:textId="77777777" w:rsidR="0008695B" w:rsidRPr="0057578E" w:rsidRDefault="0008695B" w:rsidP="00701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7578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Indicadores:  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57578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57578E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7578E">
                                    <w:rPr>
                                      <w:rFonts w:ascii="Calibri" w:eastAsia="ＭＳ 明朝" w:hAnsi="Calibri"/>
                                      <w:b/>
                                      <w:color w:val="000000"/>
                                      <w:sz w:val="18"/>
                                      <w:szCs w:val="20"/>
                                      <w:lang w:val="es-ES_tradnl"/>
                                    </w:rPr>
                                    <w:t xml:space="preserve"> </w:t>
                                  </w:r>
                                  <w:r w:rsidRPr="0057578E">
                                    <w:rPr>
                                      <w:sz w:val="18"/>
                                      <w:szCs w:val="18"/>
                                      <w:lang w:val="es-ES_tradnl"/>
                                    </w:rPr>
                                    <w:t>Excelente</w:t>
                                  </w:r>
                                </w:p>
                                <w:p w14:paraId="57CEB452" w14:textId="77777777" w:rsidR="0008695B" w:rsidRPr="0057578E" w:rsidRDefault="0008695B" w:rsidP="00701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                         </w:t>
                                  </w:r>
                                  <w:r w:rsidRPr="0057578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57578E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ＭＳ 明朝" w:hAnsi="Calibri"/>
                                      <w:b/>
                                      <w:color w:val="000000"/>
                                      <w:sz w:val="18"/>
                                      <w:szCs w:val="20"/>
                                      <w:lang w:val="es-ES_tradn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ＭＳ 明朝" w:hAnsi="Calibri"/>
                                      <w:color w:val="000000"/>
                                      <w:sz w:val="18"/>
                                      <w:szCs w:val="20"/>
                                      <w:lang w:val="es-ES_tradnl"/>
                                    </w:rPr>
                                    <w:t>Muy bien</w:t>
                                  </w:r>
                                </w:p>
                                <w:p w14:paraId="2FE887EE" w14:textId="77777777" w:rsidR="0008695B" w:rsidRPr="0057578E" w:rsidRDefault="0008695B" w:rsidP="00701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                         </w:t>
                                  </w:r>
                                  <w:r w:rsidRPr="0057578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57578E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Bien</w:t>
                                  </w:r>
                                </w:p>
                                <w:p w14:paraId="06B37CA6" w14:textId="77777777" w:rsidR="0008695B" w:rsidRDefault="0008695B" w:rsidP="007012B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                         </w:t>
                                  </w:r>
                                  <w:r w:rsidRPr="0057578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57578E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Medianamente bien</w:t>
                                  </w:r>
                                </w:p>
                                <w:p w14:paraId="2EC18ED9" w14:textId="77777777" w:rsidR="0008695B" w:rsidRPr="00D21F63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                         </w:t>
                                  </w:r>
                                  <w:r w:rsidRPr="0057578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No Logrado</w:t>
                                  </w:r>
                                </w:p>
                              </w:tc>
                            </w:tr>
                            <w:tr w:rsidR="0008695B" w:rsidRPr="00F61F2B" w14:paraId="4F9CB04E" w14:textId="77777777" w:rsidTr="007012B9">
                              <w:tblPrEx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702"/>
                              </w:trPr>
                              <w:tc>
                                <w:tcPr>
                                  <w:tcW w:w="5157" w:type="dxa"/>
                                  <w:gridSpan w:val="3"/>
                                  <w:shd w:val="clear" w:color="auto" w:fill="auto"/>
                                </w:tcPr>
                                <w:p w14:paraId="42E02D9E" w14:textId="77777777" w:rsidR="0008695B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7578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Nombre:</w:t>
                                  </w:r>
                                </w:p>
                                <w:p w14:paraId="2D42CCAF" w14:textId="77777777" w:rsidR="0008695B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7578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Curso:</w:t>
                                  </w:r>
                                </w:p>
                                <w:p w14:paraId="76B31795" w14:textId="77777777" w:rsidR="0008695B" w:rsidRPr="0057578E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7578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Fecha:</w:t>
                                  </w:r>
                                </w:p>
                              </w:tc>
                            </w:tr>
                            <w:tr w:rsidR="0008695B" w14:paraId="772622E5" w14:textId="77777777" w:rsidTr="00297254">
                              <w:tblPrEx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342"/>
                              </w:trPr>
                              <w:tc>
                                <w:tcPr>
                                  <w:tcW w:w="4221" w:type="dxa"/>
                                  <w:gridSpan w:val="2"/>
                                  <w:shd w:val="clear" w:color="auto" w:fill="E6E6E6"/>
                                </w:tcPr>
                                <w:p w14:paraId="49247FDF" w14:textId="77777777" w:rsidR="0008695B" w:rsidRPr="0057578E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7578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Criterio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shd w:val="clear" w:color="auto" w:fill="E6E6E6"/>
                                </w:tcPr>
                                <w:p w14:paraId="184A5832" w14:textId="77777777" w:rsidR="0008695B" w:rsidRPr="0057578E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7578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Indicador</w:t>
                                  </w:r>
                                </w:p>
                              </w:tc>
                            </w:tr>
                            <w:tr w:rsidR="0008695B" w14:paraId="53CBF98E" w14:textId="77777777" w:rsidTr="00297254">
                              <w:tblPrEx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4221" w:type="dxa"/>
                                  <w:gridSpan w:val="2"/>
                                  <w:shd w:val="clear" w:color="auto" w:fill="auto"/>
                                </w:tcPr>
                                <w:p w14:paraId="0D1595E5" w14:textId="77777777" w:rsidR="0008695B" w:rsidRPr="0057578E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Realicé la actividad paso a paso, sin saltarme nada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shd w:val="clear" w:color="auto" w:fill="auto"/>
                                </w:tcPr>
                                <w:p w14:paraId="1024187C" w14:textId="77777777" w:rsidR="0008695B" w:rsidRPr="0057578E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695B" w14:paraId="5D4ACB5C" w14:textId="77777777" w:rsidTr="00297254">
                              <w:tblPrEx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4221" w:type="dxa"/>
                                  <w:gridSpan w:val="2"/>
                                  <w:shd w:val="clear" w:color="auto" w:fill="auto"/>
                                </w:tcPr>
                                <w:p w14:paraId="53319261" w14:textId="77777777" w:rsidR="0008695B" w:rsidRPr="0057578E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7578E">
                                    <w:rPr>
                                      <w:sz w:val="18"/>
                                      <w:szCs w:val="18"/>
                                    </w:rPr>
                                    <w:t xml:space="preserve">Fui responsable con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mi material de trabajo en casa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shd w:val="clear" w:color="auto" w:fill="auto"/>
                                </w:tcPr>
                                <w:p w14:paraId="2FC96C41" w14:textId="77777777" w:rsidR="0008695B" w:rsidRPr="0057578E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695B" w14:paraId="724026F7" w14:textId="77777777" w:rsidTr="00297254">
                              <w:tblPrEx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4221" w:type="dxa"/>
                                  <w:gridSpan w:val="2"/>
                                  <w:shd w:val="clear" w:color="auto" w:fill="auto"/>
                                </w:tcPr>
                                <w:p w14:paraId="196868C8" w14:textId="77777777" w:rsidR="0008695B" w:rsidRPr="0057578E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Colaboré con el orden después de hacer uso de mis materiales en casa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shd w:val="clear" w:color="auto" w:fill="auto"/>
                                </w:tcPr>
                                <w:p w14:paraId="55888AC2" w14:textId="77777777" w:rsidR="0008695B" w:rsidRPr="0057578E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695B" w14:paraId="7275BDC3" w14:textId="77777777" w:rsidTr="00297254">
                              <w:tblPrEx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4221" w:type="dxa"/>
                                  <w:gridSpan w:val="2"/>
                                  <w:shd w:val="clear" w:color="auto" w:fill="auto"/>
                                </w:tcPr>
                                <w:p w14:paraId="2223C08D" w14:textId="1036880A" w:rsidR="0008695B" w:rsidRPr="0057578E" w:rsidRDefault="0008695B" w:rsidP="0008695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Tomé decisiones para decidir mi diseño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shd w:val="clear" w:color="auto" w:fill="auto"/>
                                </w:tcPr>
                                <w:p w14:paraId="509EAD93" w14:textId="77777777" w:rsidR="0008695B" w:rsidRPr="0057578E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695B" w14:paraId="1019E837" w14:textId="77777777" w:rsidTr="00297254">
                              <w:tblPrEx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4221" w:type="dxa"/>
                                  <w:gridSpan w:val="2"/>
                                  <w:shd w:val="clear" w:color="auto" w:fill="auto"/>
                                </w:tcPr>
                                <w:p w14:paraId="29FDC81E" w14:textId="77777777" w:rsidR="0008695B" w:rsidRPr="0057578E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7578E">
                                    <w:rPr>
                                      <w:sz w:val="18"/>
                                      <w:szCs w:val="18"/>
                                    </w:rPr>
                                    <w:t>Superé las dif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icultades que este trabajo</w:t>
                                  </w:r>
                                  <w:r w:rsidRPr="0057578E">
                                    <w:rPr>
                                      <w:sz w:val="18"/>
                                      <w:szCs w:val="18"/>
                                    </w:rPr>
                                    <w:t xml:space="preserve"> me presentó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shd w:val="clear" w:color="auto" w:fill="auto"/>
                                </w:tcPr>
                                <w:p w14:paraId="07F2FE7E" w14:textId="77777777" w:rsidR="0008695B" w:rsidRPr="0057578E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695B" w14:paraId="4A4AB6EE" w14:textId="77777777" w:rsidTr="00297254">
                              <w:tblPrEx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4221" w:type="dxa"/>
                                  <w:gridSpan w:val="2"/>
                                  <w:shd w:val="clear" w:color="auto" w:fill="auto"/>
                                </w:tcPr>
                                <w:p w14:paraId="4CEE418C" w14:textId="76198879" w:rsidR="0008695B" w:rsidRPr="00613844" w:rsidRDefault="0008695B" w:rsidP="0008695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Apliqué bien cada paso del tutorial taumatropo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shd w:val="clear" w:color="auto" w:fill="auto"/>
                                </w:tcPr>
                                <w:p w14:paraId="6B558135" w14:textId="77777777" w:rsidR="0008695B" w:rsidRPr="0057578E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695B" w14:paraId="4409B61B" w14:textId="77777777" w:rsidTr="00297254">
                              <w:tblPrEx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4221" w:type="dxa"/>
                                  <w:gridSpan w:val="2"/>
                                  <w:shd w:val="clear" w:color="auto" w:fill="auto"/>
                                </w:tcPr>
                                <w:p w14:paraId="2F5898DC" w14:textId="56A9D2D1" w:rsidR="0008695B" w:rsidRPr="00613844" w:rsidRDefault="0008695B" w:rsidP="0008695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Mi diseño es inspirado en la naturaleza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shd w:val="clear" w:color="auto" w:fill="auto"/>
                                </w:tcPr>
                                <w:p w14:paraId="74ED05F0" w14:textId="77777777" w:rsidR="0008695B" w:rsidRPr="0057578E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695B" w14:paraId="72E23DF7" w14:textId="77777777" w:rsidTr="00297254">
                              <w:tblPrEx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4221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39C15A1" w14:textId="018A4540" w:rsidR="0008695B" w:rsidRPr="00613844" w:rsidRDefault="0008695B" w:rsidP="0008695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El taumatropo está bien hecho (se logra el efecto deseado)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shd w:val="clear" w:color="auto" w:fill="auto"/>
                                </w:tcPr>
                                <w:p w14:paraId="55F6A9F0" w14:textId="77777777" w:rsidR="0008695B" w:rsidRPr="0057578E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695B" w14:paraId="082BF74F" w14:textId="77777777" w:rsidTr="00297254">
                              <w:tblPrEx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4221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C702E81" w14:textId="15B16ABE" w:rsidR="0008695B" w:rsidRPr="0057578E" w:rsidRDefault="0008695B" w:rsidP="0008695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El taumatropo está bien pintado y recortado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shd w:val="clear" w:color="auto" w:fill="auto"/>
                                </w:tcPr>
                                <w:p w14:paraId="26B4FBC8" w14:textId="77777777" w:rsidR="0008695B" w:rsidRPr="0057578E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695B" w14:paraId="4F56DF81" w14:textId="77777777" w:rsidTr="00297254">
                              <w:tblPrEx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4221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9BB4866" w14:textId="43B5788E" w:rsidR="0008695B" w:rsidRDefault="007D4B30" w:rsidP="0029725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Envié mi boceto para que sea revisado antes de la entrega del trabajo final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shd w:val="clear" w:color="auto" w:fill="auto"/>
                                </w:tcPr>
                                <w:p w14:paraId="40D53B75" w14:textId="77777777" w:rsidR="0008695B" w:rsidRPr="0057578E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695B" w14:paraId="514B48A4" w14:textId="77777777" w:rsidTr="00297254">
                              <w:tblPrEx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4221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2C93632" w14:textId="4518C485" w:rsidR="0008695B" w:rsidRDefault="007D4B30" w:rsidP="007D4B3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El trabajo es limpio y sin manchas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shd w:val="clear" w:color="auto" w:fill="auto"/>
                                </w:tcPr>
                                <w:p w14:paraId="0C31104E" w14:textId="77777777" w:rsidR="0008695B" w:rsidRPr="0057578E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695B" w14:paraId="366ED708" w14:textId="77777777" w:rsidTr="00297254">
                              <w:tblPrEx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421"/>
                              </w:trPr>
                              <w:tc>
                                <w:tcPr>
                                  <w:tcW w:w="4221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02EA048" w14:textId="77777777" w:rsidR="0008695B" w:rsidRPr="0057578E" w:rsidRDefault="0008695B" w:rsidP="007012B9">
                                  <w:pPr>
                                    <w:jc w:val="right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7578E"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>TOTAL PUNTAJE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7C7C8CB" w14:textId="77777777" w:rsidR="0008695B" w:rsidRPr="0057578E" w:rsidRDefault="0008695B" w:rsidP="007012B9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bookmarkEnd w:id="1"/>
                          </w:tbl>
                          <w:p w14:paraId="1EE7C1AD" w14:textId="77777777" w:rsidR="0008695B" w:rsidRDefault="000869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0" o:spid="_x0000_s1029" type="#_x0000_t202" style="position:absolute;margin-left:258pt;margin-top:18.15pt;width:264pt;height:45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" filled="f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08"/>
                        <w:gridCol w:w="1113"/>
                        <w:gridCol w:w="936"/>
                      </w:tblGrid>
                      <w:tr w:rsidR="0008695B" w:rsidRPr="00347E0C" w14:paraId="70E00A3E" w14:textId="77777777" w:rsidTr="007012B9">
                        <w:trPr>
                          <w:trHeight w:val="163"/>
                        </w:trPr>
                        <w:tc>
                          <w:tcPr>
                            <w:tcW w:w="5157" w:type="dxa"/>
                            <w:gridSpan w:val="3"/>
                            <w:shd w:val="clear" w:color="auto" w:fill="E6E6E6"/>
                          </w:tcPr>
                          <w:p w14:paraId="146B3BC1" w14:textId="77777777" w:rsidR="0008695B" w:rsidRPr="0057578E" w:rsidRDefault="0008695B" w:rsidP="00701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bookmarkStart w:id="2" w:name="OLE_LINK1"/>
                            <w:r w:rsidRPr="0057578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PAUTA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DE </w:t>
                            </w:r>
                            <w:r w:rsidRPr="0057578E">
                              <w:rPr>
                                <w:b/>
                                <w:sz w:val="18"/>
                                <w:szCs w:val="18"/>
                              </w:rPr>
                              <w:t>AUTOEVALUACIÓN</w:t>
                            </w:r>
                          </w:p>
                        </w:tc>
                      </w:tr>
                      <w:tr w:rsidR="0008695B" w:rsidRPr="00347E0C" w14:paraId="51029951" w14:textId="77777777" w:rsidTr="007012B9">
                        <w:trPr>
                          <w:trHeight w:val="957"/>
                        </w:trPr>
                        <w:tc>
                          <w:tcPr>
                            <w:tcW w:w="3108" w:type="dxa"/>
                            <w:shd w:val="clear" w:color="auto" w:fill="auto"/>
                          </w:tcPr>
                          <w:p w14:paraId="5DF5D007" w14:textId="77777777" w:rsidR="0008695B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A3A7EC6" w14:textId="77777777" w:rsidR="0008695B" w:rsidRPr="0057578E" w:rsidRDefault="0008695B" w:rsidP="00701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7578E">
                              <w:rPr>
                                <w:b/>
                                <w:sz w:val="18"/>
                                <w:szCs w:val="18"/>
                              </w:rPr>
                              <w:t>Colegio Pedro de Valdivia</w:t>
                            </w:r>
                            <w:r w:rsidRPr="0057578E">
                              <w:rPr>
                                <w:sz w:val="18"/>
                                <w:szCs w:val="18"/>
                              </w:rPr>
                              <w:t xml:space="preserve">         </w:t>
                            </w:r>
                          </w:p>
                          <w:p w14:paraId="711E50C9" w14:textId="77777777" w:rsidR="0008695B" w:rsidRPr="0057578E" w:rsidRDefault="0008695B" w:rsidP="00701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7578E">
                              <w:rPr>
                                <w:sz w:val="18"/>
                                <w:szCs w:val="18"/>
                              </w:rPr>
                              <w:t>Artes Visuales y Tecnología</w:t>
                            </w:r>
                          </w:p>
                          <w:p w14:paraId="330E2D93" w14:textId="77777777" w:rsidR="0008695B" w:rsidRPr="0057578E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7578E">
                              <w:rPr>
                                <w:sz w:val="18"/>
                                <w:szCs w:val="18"/>
                              </w:rPr>
                              <w:t>Profesora Carolina Cañón</w:t>
                            </w:r>
                          </w:p>
                        </w:tc>
                        <w:tc>
                          <w:tcPr>
                            <w:tcW w:w="2049" w:type="dxa"/>
                            <w:gridSpan w:val="2"/>
                          </w:tcPr>
                          <w:p w14:paraId="41F7324D" w14:textId="77777777" w:rsidR="0008695B" w:rsidRPr="00D21F63" w:rsidRDefault="0008695B" w:rsidP="007012B9">
                            <w:pPr>
                              <w:rPr>
                                <w:rFonts w:ascii="Calibri" w:eastAsia="ＭＳ 明朝" w:hAnsi="Calibri"/>
                                <w:color w:val="000000"/>
                                <w:sz w:val="18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alibri" w:eastAsia="ＭＳ 明朝" w:hAnsi="Calibri"/>
                                <w:color w:val="000000"/>
                                <w:sz w:val="18"/>
                                <w:szCs w:val="20"/>
                                <w:lang w:val="es-ES_tradnl"/>
                              </w:rPr>
                              <w:t xml:space="preserve">  DIFICULTAD: 7</w:t>
                            </w:r>
                            <w:r w:rsidRPr="00D21F63">
                              <w:rPr>
                                <w:rFonts w:ascii="Calibri" w:eastAsia="ＭＳ 明朝" w:hAnsi="Calibri"/>
                                <w:color w:val="000000"/>
                                <w:sz w:val="18"/>
                                <w:szCs w:val="20"/>
                                <w:lang w:val="es-ES_tradnl"/>
                              </w:rPr>
                              <w:t xml:space="preserve">0% </w:t>
                            </w:r>
                          </w:p>
                          <w:p w14:paraId="43517BE7" w14:textId="77777777" w:rsidR="0008695B" w:rsidRPr="00D21F63" w:rsidRDefault="0008695B" w:rsidP="007012B9">
                            <w:pPr>
                              <w:rPr>
                                <w:rFonts w:ascii="Calibri" w:eastAsia="ＭＳ 明朝" w:hAnsi="Calibri"/>
                                <w:color w:val="000000"/>
                                <w:sz w:val="18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alibri" w:eastAsia="ＭＳ 明朝" w:hAnsi="Calibri"/>
                                <w:color w:val="000000"/>
                                <w:sz w:val="18"/>
                                <w:szCs w:val="20"/>
                                <w:lang w:val="es-ES_tradnl"/>
                              </w:rPr>
                              <w:t xml:space="preserve">  PTJE. MÁXIMO: 44</w:t>
                            </w:r>
                          </w:p>
                          <w:p w14:paraId="280B3525" w14:textId="77777777" w:rsidR="0008695B" w:rsidRPr="0057578E" w:rsidRDefault="0008695B" w:rsidP="00701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ＭＳ 明朝" w:hAnsi="Calibri"/>
                                <w:color w:val="000000"/>
                                <w:sz w:val="18"/>
                                <w:szCs w:val="20"/>
                                <w:lang w:val="es-ES_tradnl"/>
                              </w:rPr>
                              <w:t xml:space="preserve">  PTJE. OBTENIDO: </w:t>
                            </w:r>
                          </w:p>
                        </w:tc>
                      </w:tr>
                      <w:tr w:rsidR="0008695B" w:rsidRPr="00F61F2B" w14:paraId="5291EA8E" w14:textId="77777777" w:rsidTr="007012B9">
                        <w:tblPrEx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1010"/>
                        </w:trPr>
                        <w:tc>
                          <w:tcPr>
                            <w:tcW w:w="5157" w:type="dxa"/>
                            <w:gridSpan w:val="3"/>
                            <w:shd w:val="clear" w:color="auto" w:fill="E6E6E6"/>
                          </w:tcPr>
                          <w:p w14:paraId="6BC0A033" w14:textId="77777777" w:rsidR="0008695B" w:rsidRPr="0057578E" w:rsidRDefault="0008695B" w:rsidP="00701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7578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Indicadores: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57578E">
                              <w:rPr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 w:rsidRPr="0057578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7578E">
                              <w:rPr>
                                <w:rFonts w:ascii="Calibri" w:eastAsia="ＭＳ 明朝" w:hAnsi="Calibri"/>
                                <w:b/>
                                <w:color w:val="000000"/>
                                <w:sz w:val="18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57578E"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Excelente</w:t>
                            </w:r>
                          </w:p>
                          <w:p w14:paraId="57CEB452" w14:textId="77777777" w:rsidR="0008695B" w:rsidRPr="0057578E" w:rsidRDefault="0008695B" w:rsidP="00701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  <w:r w:rsidRPr="0057578E"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57578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ＭＳ 明朝" w:hAnsi="Calibri"/>
                                <w:b/>
                                <w:color w:val="000000"/>
                                <w:sz w:val="18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ＭＳ 明朝" w:hAnsi="Calibri"/>
                                <w:color w:val="000000"/>
                                <w:sz w:val="18"/>
                                <w:szCs w:val="20"/>
                                <w:lang w:val="es-ES_tradnl"/>
                              </w:rPr>
                              <w:t>Muy bien</w:t>
                            </w:r>
                          </w:p>
                          <w:p w14:paraId="2FE887EE" w14:textId="77777777" w:rsidR="0008695B" w:rsidRPr="0057578E" w:rsidRDefault="0008695B" w:rsidP="00701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  <w:r w:rsidRPr="0057578E"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57578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Bien</w:t>
                            </w:r>
                          </w:p>
                          <w:p w14:paraId="06B37CA6" w14:textId="77777777" w:rsidR="0008695B" w:rsidRDefault="0008695B" w:rsidP="007012B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  <w:r w:rsidRPr="0057578E">
                              <w:rPr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57578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Medianamente bien</w:t>
                            </w:r>
                          </w:p>
                          <w:p w14:paraId="2EC18ED9" w14:textId="77777777" w:rsidR="0008695B" w:rsidRPr="00D21F63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  <w:r w:rsidRPr="0057578E">
                              <w:rPr>
                                <w:b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No Logrado</w:t>
                            </w:r>
                          </w:p>
                        </w:tc>
                      </w:tr>
                      <w:tr w:rsidR="0008695B" w:rsidRPr="00F61F2B" w14:paraId="4F9CB04E" w14:textId="77777777" w:rsidTr="007012B9">
                        <w:tblPrEx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702"/>
                        </w:trPr>
                        <w:tc>
                          <w:tcPr>
                            <w:tcW w:w="5157" w:type="dxa"/>
                            <w:gridSpan w:val="3"/>
                            <w:shd w:val="clear" w:color="auto" w:fill="auto"/>
                          </w:tcPr>
                          <w:p w14:paraId="42E02D9E" w14:textId="77777777" w:rsidR="0008695B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7578E">
                              <w:rPr>
                                <w:b/>
                                <w:sz w:val="18"/>
                                <w:szCs w:val="18"/>
                              </w:rPr>
                              <w:t>Nombre:</w:t>
                            </w:r>
                          </w:p>
                          <w:p w14:paraId="2D42CCAF" w14:textId="77777777" w:rsidR="0008695B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7578E">
                              <w:rPr>
                                <w:b/>
                                <w:sz w:val="18"/>
                                <w:szCs w:val="18"/>
                              </w:rPr>
                              <w:t>Curso:</w:t>
                            </w:r>
                          </w:p>
                          <w:p w14:paraId="76B31795" w14:textId="77777777" w:rsidR="0008695B" w:rsidRPr="0057578E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7578E">
                              <w:rPr>
                                <w:b/>
                                <w:sz w:val="18"/>
                                <w:szCs w:val="18"/>
                              </w:rPr>
                              <w:t>Fecha:</w:t>
                            </w:r>
                          </w:p>
                        </w:tc>
                      </w:tr>
                      <w:tr w:rsidR="0008695B" w14:paraId="772622E5" w14:textId="77777777" w:rsidTr="00297254">
                        <w:tblPrEx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342"/>
                        </w:trPr>
                        <w:tc>
                          <w:tcPr>
                            <w:tcW w:w="4221" w:type="dxa"/>
                            <w:gridSpan w:val="2"/>
                            <w:shd w:val="clear" w:color="auto" w:fill="E6E6E6"/>
                          </w:tcPr>
                          <w:p w14:paraId="49247FDF" w14:textId="77777777" w:rsidR="0008695B" w:rsidRPr="0057578E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7578E">
                              <w:rPr>
                                <w:b/>
                                <w:sz w:val="18"/>
                                <w:szCs w:val="18"/>
                              </w:rPr>
                              <w:t>Criterio</w:t>
                            </w:r>
                          </w:p>
                        </w:tc>
                        <w:tc>
                          <w:tcPr>
                            <w:tcW w:w="936" w:type="dxa"/>
                            <w:shd w:val="clear" w:color="auto" w:fill="E6E6E6"/>
                          </w:tcPr>
                          <w:p w14:paraId="184A5832" w14:textId="77777777" w:rsidR="0008695B" w:rsidRPr="0057578E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7578E">
                              <w:rPr>
                                <w:b/>
                                <w:sz w:val="18"/>
                                <w:szCs w:val="18"/>
                              </w:rPr>
                              <w:t>Indicador</w:t>
                            </w:r>
                          </w:p>
                        </w:tc>
                      </w:tr>
                      <w:tr w:rsidR="0008695B" w14:paraId="53CBF98E" w14:textId="77777777" w:rsidTr="00297254">
                        <w:tblPrEx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339"/>
                        </w:trPr>
                        <w:tc>
                          <w:tcPr>
                            <w:tcW w:w="4221" w:type="dxa"/>
                            <w:gridSpan w:val="2"/>
                            <w:shd w:val="clear" w:color="auto" w:fill="auto"/>
                          </w:tcPr>
                          <w:p w14:paraId="0D1595E5" w14:textId="77777777" w:rsidR="0008695B" w:rsidRPr="0057578E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Realicé la actividad paso a paso, sin saltarme nada</w:t>
                            </w:r>
                          </w:p>
                        </w:tc>
                        <w:tc>
                          <w:tcPr>
                            <w:tcW w:w="936" w:type="dxa"/>
                            <w:shd w:val="clear" w:color="auto" w:fill="auto"/>
                          </w:tcPr>
                          <w:p w14:paraId="1024187C" w14:textId="77777777" w:rsidR="0008695B" w:rsidRPr="0057578E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695B" w14:paraId="5D4ACB5C" w14:textId="77777777" w:rsidTr="00297254">
                        <w:tblPrEx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339"/>
                        </w:trPr>
                        <w:tc>
                          <w:tcPr>
                            <w:tcW w:w="4221" w:type="dxa"/>
                            <w:gridSpan w:val="2"/>
                            <w:shd w:val="clear" w:color="auto" w:fill="auto"/>
                          </w:tcPr>
                          <w:p w14:paraId="53319261" w14:textId="77777777" w:rsidR="0008695B" w:rsidRPr="0057578E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7578E">
                              <w:rPr>
                                <w:sz w:val="18"/>
                                <w:szCs w:val="18"/>
                              </w:rPr>
                              <w:t xml:space="preserve">Fui responsable con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mi material de trabajo en casa</w:t>
                            </w:r>
                          </w:p>
                        </w:tc>
                        <w:tc>
                          <w:tcPr>
                            <w:tcW w:w="936" w:type="dxa"/>
                            <w:shd w:val="clear" w:color="auto" w:fill="auto"/>
                          </w:tcPr>
                          <w:p w14:paraId="2FC96C41" w14:textId="77777777" w:rsidR="0008695B" w:rsidRPr="0057578E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695B" w14:paraId="724026F7" w14:textId="77777777" w:rsidTr="00297254">
                        <w:tblPrEx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339"/>
                        </w:trPr>
                        <w:tc>
                          <w:tcPr>
                            <w:tcW w:w="4221" w:type="dxa"/>
                            <w:gridSpan w:val="2"/>
                            <w:shd w:val="clear" w:color="auto" w:fill="auto"/>
                          </w:tcPr>
                          <w:p w14:paraId="196868C8" w14:textId="77777777" w:rsidR="0008695B" w:rsidRPr="0057578E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Colaboré con el orden después de hacer uso de mis materiales en casa</w:t>
                            </w:r>
                          </w:p>
                        </w:tc>
                        <w:tc>
                          <w:tcPr>
                            <w:tcW w:w="936" w:type="dxa"/>
                            <w:shd w:val="clear" w:color="auto" w:fill="auto"/>
                          </w:tcPr>
                          <w:p w14:paraId="55888AC2" w14:textId="77777777" w:rsidR="0008695B" w:rsidRPr="0057578E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695B" w14:paraId="7275BDC3" w14:textId="77777777" w:rsidTr="00297254">
                        <w:tblPrEx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339"/>
                        </w:trPr>
                        <w:tc>
                          <w:tcPr>
                            <w:tcW w:w="4221" w:type="dxa"/>
                            <w:gridSpan w:val="2"/>
                            <w:shd w:val="clear" w:color="auto" w:fill="auto"/>
                          </w:tcPr>
                          <w:p w14:paraId="2223C08D" w14:textId="1036880A" w:rsidR="0008695B" w:rsidRPr="0057578E" w:rsidRDefault="0008695B" w:rsidP="000869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Tomé decisiones para decidir mi diseño</w:t>
                            </w:r>
                          </w:p>
                        </w:tc>
                        <w:tc>
                          <w:tcPr>
                            <w:tcW w:w="936" w:type="dxa"/>
                            <w:shd w:val="clear" w:color="auto" w:fill="auto"/>
                          </w:tcPr>
                          <w:p w14:paraId="509EAD93" w14:textId="77777777" w:rsidR="0008695B" w:rsidRPr="0057578E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695B" w14:paraId="1019E837" w14:textId="77777777" w:rsidTr="00297254">
                        <w:tblPrEx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339"/>
                        </w:trPr>
                        <w:tc>
                          <w:tcPr>
                            <w:tcW w:w="4221" w:type="dxa"/>
                            <w:gridSpan w:val="2"/>
                            <w:shd w:val="clear" w:color="auto" w:fill="auto"/>
                          </w:tcPr>
                          <w:p w14:paraId="29FDC81E" w14:textId="77777777" w:rsidR="0008695B" w:rsidRPr="0057578E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7578E">
                              <w:rPr>
                                <w:sz w:val="18"/>
                                <w:szCs w:val="18"/>
                              </w:rPr>
                              <w:t>Superé las dif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icultades que este trabajo</w:t>
                            </w:r>
                            <w:r w:rsidRPr="0057578E">
                              <w:rPr>
                                <w:sz w:val="18"/>
                                <w:szCs w:val="18"/>
                              </w:rPr>
                              <w:t xml:space="preserve"> me presentó</w:t>
                            </w:r>
                          </w:p>
                        </w:tc>
                        <w:tc>
                          <w:tcPr>
                            <w:tcW w:w="936" w:type="dxa"/>
                            <w:shd w:val="clear" w:color="auto" w:fill="auto"/>
                          </w:tcPr>
                          <w:p w14:paraId="07F2FE7E" w14:textId="77777777" w:rsidR="0008695B" w:rsidRPr="0057578E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695B" w14:paraId="4A4AB6EE" w14:textId="77777777" w:rsidTr="00297254">
                        <w:tblPrEx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339"/>
                        </w:trPr>
                        <w:tc>
                          <w:tcPr>
                            <w:tcW w:w="4221" w:type="dxa"/>
                            <w:gridSpan w:val="2"/>
                            <w:shd w:val="clear" w:color="auto" w:fill="auto"/>
                          </w:tcPr>
                          <w:p w14:paraId="4CEE418C" w14:textId="76198879" w:rsidR="0008695B" w:rsidRPr="00613844" w:rsidRDefault="0008695B" w:rsidP="000869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Apliqué bien cada paso del tutorial taumatropo</w:t>
                            </w:r>
                          </w:p>
                        </w:tc>
                        <w:tc>
                          <w:tcPr>
                            <w:tcW w:w="936" w:type="dxa"/>
                            <w:shd w:val="clear" w:color="auto" w:fill="auto"/>
                          </w:tcPr>
                          <w:p w14:paraId="6B558135" w14:textId="77777777" w:rsidR="0008695B" w:rsidRPr="0057578E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695B" w14:paraId="4409B61B" w14:textId="77777777" w:rsidTr="00297254">
                        <w:tblPrEx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339"/>
                        </w:trPr>
                        <w:tc>
                          <w:tcPr>
                            <w:tcW w:w="4221" w:type="dxa"/>
                            <w:gridSpan w:val="2"/>
                            <w:shd w:val="clear" w:color="auto" w:fill="auto"/>
                          </w:tcPr>
                          <w:p w14:paraId="2F5898DC" w14:textId="56A9D2D1" w:rsidR="0008695B" w:rsidRPr="00613844" w:rsidRDefault="0008695B" w:rsidP="000869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Mi diseño es inspirado en la naturaleza</w:t>
                            </w:r>
                          </w:p>
                        </w:tc>
                        <w:tc>
                          <w:tcPr>
                            <w:tcW w:w="936" w:type="dxa"/>
                            <w:shd w:val="clear" w:color="auto" w:fill="auto"/>
                          </w:tcPr>
                          <w:p w14:paraId="74ED05F0" w14:textId="77777777" w:rsidR="0008695B" w:rsidRPr="0057578E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695B" w14:paraId="72E23DF7" w14:textId="77777777" w:rsidTr="00297254">
                        <w:tblPrEx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339"/>
                        </w:trPr>
                        <w:tc>
                          <w:tcPr>
                            <w:tcW w:w="4221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439C15A1" w14:textId="018A4540" w:rsidR="0008695B" w:rsidRPr="00613844" w:rsidRDefault="0008695B" w:rsidP="000869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El taumatropo está bien hecho (se logra el efecto deseado)</w:t>
                            </w:r>
                          </w:p>
                        </w:tc>
                        <w:tc>
                          <w:tcPr>
                            <w:tcW w:w="936" w:type="dxa"/>
                            <w:shd w:val="clear" w:color="auto" w:fill="auto"/>
                          </w:tcPr>
                          <w:p w14:paraId="55F6A9F0" w14:textId="77777777" w:rsidR="0008695B" w:rsidRPr="0057578E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695B" w14:paraId="082BF74F" w14:textId="77777777" w:rsidTr="00297254">
                        <w:tblPrEx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339"/>
                        </w:trPr>
                        <w:tc>
                          <w:tcPr>
                            <w:tcW w:w="4221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6C702E81" w14:textId="15B16ABE" w:rsidR="0008695B" w:rsidRPr="0057578E" w:rsidRDefault="0008695B" w:rsidP="000869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El taumatropo está bien pintado y recortado</w:t>
                            </w:r>
                          </w:p>
                        </w:tc>
                        <w:tc>
                          <w:tcPr>
                            <w:tcW w:w="936" w:type="dxa"/>
                            <w:shd w:val="clear" w:color="auto" w:fill="auto"/>
                          </w:tcPr>
                          <w:p w14:paraId="26B4FBC8" w14:textId="77777777" w:rsidR="0008695B" w:rsidRPr="0057578E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695B" w14:paraId="4F56DF81" w14:textId="77777777" w:rsidTr="00297254">
                        <w:tblPrEx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339"/>
                        </w:trPr>
                        <w:tc>
                          <w:tcPr>
                            <w:tcW w:w="4221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19BB4866" w14:textId="43B5788E" w:rsidR="0008695B" w:rsidRDefault="007D4B30" w:rsidP="002972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Envié mi boceto para que sea revisado antes de la entrega del trabajo final</w:t>
                            </w:r>
                          </w:p>
                        </w:tc>
                        <w:tc>
                          <w:tcPr>
                            <w:tcW w:w="936" w:type="dxa"/>
                            <w:shd w:val="clear" w:color="auto" w:fill="auto"/>
                          </w:tcPr>
                          <w:p w14:paraId="40D53B75" w14:textId="77777777" w:rsidR="0008695B" w:rsidRPr="0057578E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695B" w14:paraId="514B48A4" w14:textId="77777777" w:rsidTr="00297254">
                        <w:tblPrEx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339"/>
                        </w:trPr>
                        <w:tc>
                          <w:tcPr>
                            <w:tcW w:w="4221" w:type="dxa"/>
                            <w:gridSpan w:val="2"/>
                            <w:tcBorders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52C93632" w14:textId="4518C485" w:rsidR="0008695B" w:rsidRDefault="007D4B30" w:rsidP="007D4B3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El trabajo es limpio y sin manchas</w:t>
                            </w:r>
                          </w:p>
                        </w:tc>
                        <w:tc>
                          <w:tcPr>
                            <w:tcW w:w="936" w:type="dxa"/>
                            <w:shd w:val="clear" w:color="auto" w:fill="auto"/>
                          </w:tcPr>
                          <w:p w14:paraId="0C31104E" w14:textId="77777777" w:rsidR="0008695B" w:rsidRPr="0057578E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695B" w14:paraId="366ED708" w14:textId="77777777" w:rsidTr="00297254">
                        <w:tblPrEx>
                          <w:tblCellMar>
                            <w:left w:w="70" w:type="dxa"/>
                            <w:right w:w="70" w:type="dxa"/>
                          </w:tblCellMar>
                          <w:tblLook w:val="0000" w:firstRow="0" w:lastRow="0" w:firstColumn="0" w:lastColumn="0" w:noHBand="0" w:noVBand="0"/>
                        </w:tblPrEx>
                        <w:trPr>
                          <w:trHeight w:val="421"/>
                        </w:trPr>
                        <w:tc>
                          <w:tcPr>
                            <w:tcW w:w="4221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02EA048" w14:textId="77777777" w:rsidR="0008695B" w:rsidRPr="0057578E" w:rsidRDefault="0008695B" w:rsidP="007012B9">
                            <w:pPr>
                              <w:jc w:val="righ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7578E">
                              <w:rPr>
                                <w:b/>
                                <w:sz w:val="18"/>
                                <w:szCs w:val="18"/>
                              </w:rPr>
                              <w:t>TOTAL PUNTAJE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left w:val="single" w:sz="4" w:space="0" w:color="auto"/>
                            </w:tcBorders>
                            <w:shd w:val="clear" w:color="auto" w:fill="auto"/>
                          </w:tcPr>
                          <w:p w14:paraId="27C7C8CB" w14:textId="77777777" w:rsidR="0008695B" w:rsidRPr="0057578E" w:rsidRDefault="0008695B" w:rsidP="007012B9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bookmarkEnd w:id="2"/>
                    </w:tbl>
                    <w:p w14:paraId="1EE7C1AD" w14:textId="77777777" w:rsidR="0008695B" w:rsidRDefault="0008695B"/>
                  </w:txbxContent>
                </v:textbox>
                <w10:wrap type="square"/>
              </v:shape>
            </w:pict>
          </mc:Fallback>
        </mc:AlternateContent>
      </w:r>
    </w:p>
    <w:p w14:paraId="6AA0B589" w14:textId="6B4DEB75" w:rsidR="001B2DCC" w:rsidRDefault="001B2DCC" w:rsidP="009B7E42">
      <w:pPr>
        <w:tabs>
          <w:tab w:val="left" w:pos="1938"/>
        </w:tabs>
        <w:rPr>
          <w:rFonts w:asciiTheme="minorHAnsi" w:hAnsiTheme="minorHAnsi" w:cstheme="minorHAnsi"/>
          <w:b/>
          <w:sz w:val="22"/>
          <w:szCs w:val="22"/>
          <w:lang w:val="es-ES_tradnl"/>
        </w:rPr>
      </w:pPr>
    </w:p>
    <w:p w14:paraId="1A00B6E5" w14:textId="3759377D" w:rsidR="008166A7" w:rsidRDefault="008166A7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287527EA" w14:textId="77777777" w:rsidR="008166A7" w:rsidRDefault="008166A7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318902BE" w14:textId="77777777" w:rsidR="008166A7" w:rsidRDefault="008166A7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703AF87B" w14:textId="77777777" w:rsidR="008166A7" w:rsidRDefault="008166A7" w:rsidP="009B7E42">
      <w:pPr>
        <w:tabs>
          <w:tab w:val="left" w:pos="1938"/>
        </w:tabs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0F16CE93" w14:textId="4EA74DAE" w:rsidR="00417E95" w:rsidRPr="000A2EF1" w:rsidRDefault="00417E95" w:rsidP="00B15C52">
      <w:pPr>
        <w:rPr>
          <w:rFonts w:asciiTheme="minorHAnsi" w:hAnsiTheme="minorHAnsi"/>
          <w:sz w:val="22"/>
          <w:szCs w:val="22"/>
          <w:lang w:val="es-ES"/>
        </w:rPr>
      </w:pPr>
    </w:p>
    <w:sectPr w:rsidR="00417E95" w:rsidRPr="000A2EF1" w:rsidSect="00012669">
      <w:type w:val="continuous"/>
      <w:pgSz w:w="12247" w:h="18711" w:code="5"/>
      <w:pgMar w:top="1560" w:right="1043" w:bottom="1702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143626" w14:textId="77777777" w:rsidR="0008695B" w:rsidRDefault="0008695B" w:rsidP="00D11670">
      <w:r>
        <w:separator/>
      </w:r>
    </w:p>
  </w:endnote>
  <w:endnote w:type="continuationSeparator" w:id="0">
    <w:p w14:paraId="7B377A21" w14:textId="77777777" w:rsidR="0008695B" w:rsidRDefault="0008695B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17E437" w14:textId="77777777" w:rsidR="0008695B" w:rsidRDefault="0008695B" w:rsidP="00D11670">
      <w:r>
        <w:separator/>
      </w:r>
    </w:p>
  </w:footnote>
  <w:footnote w:type="continuationSeparator" w:id="0">
    <w:p w14:paraId="7269F390" w14:textId="77777777" w:rsidR="0008695B" w:rsidRDefault="0008695B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FE5FB1"/>
    <w:multiLevelType w:val="hybridMultilevel"/>
    <w:tmpl w:val="B2DAD64A"/>
    <w:lvl w:ilvl="0" w:tplc="5DA4D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685B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D81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1247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52C0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920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56E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54F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0ADD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7561DB3"/>
    <w:multiLevelType w:val="hybridMultilevel"/>
    <w:tmpl w:val="4AB46288"/>
    <w:lvl w:ilvl="0" w:tplc="767E50E6">
      <w:numFmt w:val="bullet"/>
      <w:lvlText w:val="•"/>
      <w:lvlJc w:val="left"/>
      <w:pPr>
        <w:ind w:left="196" w:hanging="131"/>
      </w:pPr>
      <w:rPr>
        <w:rFonts w:ascii="Arial" w:eastAsia="Arial" w:hAnsi="Arial" w:cs="Arial" w:hint="default"/>
        <w:w w:val="104"/>
        <w:sz w:val="10"/>
        <w:szCs w:val="10"/>
        <w:lang w:val="es-ES" w:eastAsia="es-ES" w:bidi="es-ES"/>
      </w:rPr>
    </w:lvl>
    <w:lvl w:ilvl="1" w:tplc="0C686C88">
      <w:numFmt w:val="bullet"/>
      <w:lvlText w:val="•"/>
      <w:lvlJc w:val="left"/>
      <w:pPr>
        <w:ind w:left="431" w:hanging="131"/>
      </w:pPr>
      <w:rPr>
        <w:rFonts w:hint="default"/>
        <w:lang w:val="es-ES" w:eastAsia="es-ES" w:bidi="es-ES"/>
      </w:rPr>
    </w:lvl>
    <w:lvl w:ilvl="2" w:tplc="0FCA0656">
      <w:numFmt w:val="bullet"/>
      <w:lvlText w:val="•"/>
      <w:lvlJc w:val="left"/>
      <w:pPr>
        <w:ind w:left="663" w:hanging="131"/>
      </w:pPr>
      <w:rPr>
        <w:rFonts w:hint="default"/>
        <w:lang w:val="es-ES" w:eastAsia="es-ES" w:bidi="es-ES"/>
      </w:rPr>
    </w:lvl>
    <w:lvl w:ilvl="3" w:tplc="847037D0">
      <w:numFmt w:val="bullet"/>
      <w:lvlText w:val="•"/>
      <w:lvlJc w:val="left"/>
      <w:pPr>
        <w:ind w:left="895" w:hanging="131"/>
      </w:pPr>
      <w:rPr>
        <w:rFonts w:hint="default"/>
        <w:lang w:val="es-ES" w:eastAsia="es-ES" w:bidi="es-ES"/>
      </w:rPr>
    </w:lvl>
    <w:lvl w:ilvl="4" w:tplc="AB6C01F2">
      <w:numFmt w:val="bullet"/>
      <w:lvlText w:val="•"/>
      <w:lvlJc w:val="left"/>
      <w:pPr>
        <w:ind w:left="1127" w:hanging="131"/>
      </w:pPr>
      <w:rPr>
        <w:rFonts w:hint="default"/>
        <w:lang w:val="es-ES" w:eastAsia="es-ES" w:bidi="es-ES"/>
      </w:rPr>
    </w:lvl>
    <w:lvl w:ilvl="5" w:tplc="0924148A">
      <w:numFmt w:val="bullet"/>
      <w:lvlText w:val="•"/>
      <w:lvlJc w:val="left"/>
      <w:pPr>
        <w:ind w:left="1359" w:hanging="131"/>
      </w:pPr>
      <w:rPr>
        <w:rFonts w:hint="default"/>
        <w:lang w:val="es-ES" w:eastAsia="es-ES" w:bidi="es-ES"/>
      </w:rPr>
    </w:lvl>
    <w:lvl w:ilvl="6" w:tplc="67720C10">
      <w:numFmt w:val="bullet"/>
      <w:lvlText w:val="•"/>
      <w:lvlJc w:val="left"/>
      <w:pPr>
        <w:ind w:left="1591" w:hanging="131"/>
      </w:pPr>
      <w:rPr>
        <w:rFonts w:hint="default"/>
        <w:lang w:val="es-ES" w:eastAsia="es-ES" w:bidi="es-ES"/>
      </w:rPr>
    </w:lvl>
    <w:lvl w:ilvl="7" w:tplc="3E584524">
      <w:numFmt w:val="bullet"/>
      <w:lvlText w:val="•"/>
      <w:lvlJc w:val="left"/>
      <w:pPr>
        <w:ind w:left="1823" w:hanging="131"/>
      </w:pPr>
      <w:rPr>
        <w:rFonts w:hint="default"/>
        <w:lang w:val="es-ES" w:eastAsia="es-ES" w:bidi="es-ES"/>
      </w:rPr>
    </w:lvl>
    <w:lvl w:ilvl="8" w:tplc="E6947FE6">
      <w:numFmt w:val="bullet"/>
      <w:lvlText w:val="•"/>
      <w:lvlJc w:val="left"/>
      <w:pPr>
        <w:ind w:left="2054" w:hanging="131"/>
      </w:pPr>
      <w:rPr>
        <w:rFonts w:hint="default"/>
        <w:lang w:val="es-ES" w:eastAsia="es-ES" w:bidi="es-ES"/>
      </w:rPr>
    </w:lvl>
  </w:abstractNum>
  <w:abstractNum w:abstractNumId="3">
    <w:nsid w:val="0D66333B"/>
    <w:multiLevelType w:val="hybridMultilevel"/>
    <w:tmpl w:val="561271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02A7B"/>
    <w:multiLevelType w:val="hybridMultilevel"/>
    <w:tmpl w:val="C1CE8786"/>
    <w:lvl w:ilvl="0" w:tplc="90C428FC">
      <w:numFmt w:val="bullet"/>
      <w:lvlText w:val="•"/>
      <w:lvlJc w:val="left"/>
      <w:pPr>
        <w:ind w:left="116" w:hanging="117"/>
      </w:pPr>
      <w:rPr>
        <w:rFonts w:ascii="Arial" w:eastAsia="Arial" w:hAnsi="Arial" w:cs="Arial" w:hint="default"/>
        <w:w w:val="104"/>
        <w:sz w:val="8"/>
        <w:szCs w:val="8"/>
        <w:lang w:val="es-ES" w:eastAsia="es-ES" w:bidi="es-ES"/>
      </w:rPr>
    </w:lvl>
    <w:lvl w:ilvl="1" w:tplc="C0FC2DEA">
      <w:numFmt w:val="bullet"/>
      <w:lvlText w:val="•"/>
      <w:lvlJc w:val="left"/>
      <w:pPr>
        <w:ind w:left="479" w:hanging="117"/>
      </w:pPr>
      <w:rPr>
        <w:rFonts w:hint="default"/>
        <w:lang w:val="es-ES" w:eastAsia="es-ES" w:bidi="es-ES"/>
      </w:rPr>
    </w:lvl>
    <w:lvl w:ilvl="2" w:tplc="F4BEDEDE">
      <w:numFmt w:val="bullet"/>
      <w:lvlText w:val="•"/>
      <w:lvlJc w:val="left"/>
      <w:pPr>
        <w:ind w:left="838" w:hanging="117"/>
      </w:pPr>
      <w:rPr>
        <w:rFonts w:hint="default"/>
        <w:lang w:val="es-ES" w:eastAsia="es-ES" w:bidi="es-ES"/>
      </w:rPr>
    </w:lvl>
    <w:lvl w:ilvl="3" w:tplc="8190DBC2">
      <w:numFmt w:val="bullet"/>
      <w:lvlText w:val="•"/>
      <w:lvlJc w:val="left"/>
      <w:pPr>
        <w:ind w:left="1197" w:hanging="117"/>
      </w:pPr>
      <w:rPr>
        <w:rFonts w:hint="default"/>
        <w:lang w:val="es-ES" w:eastAsia="es-ES" w:bidi="es-ES"/>
      </w:rPr>
    </w:lvl>
    <w:lvl w:ilvl="4" w:tplc="1CC045A0">
      <w:numFmt w:val="bullet"/>
      <w:lvlText w:val="•"/>
      <w:lvlJc w:val="left"/>
      <w:pPr>
        <w:ind w:left="1556" w:hanging="117"/>
      </w:pPr>
      <w:rPr>
        <w:rFonts w:hint="default"/>
        <w:lang w:val="es-ES" w:eastAsia="es-ES" w:bidi="es-ES"/>
      </w:rPr>
    </w:lvl>
    <w:lvl w:ilvl="5" w:tplc="9614FB28">
      <w:numFmt w:val="bullet"/>
      <w:lvlText w:val="•"/>
      <w:lvlJc w:val="left"/>
      <w:pPr>
        <w:ind w:left="1915" w:hanging="117"/>
      </w:pPr>
      <w:rPr>
        <w:rFonts w:hint="default"/>
        <w:lang w:val="es-ES" w:eastAsia="es-ES" w:bidi="es-ES"/>
      </w:rPr>
    </w:lvl>
    <w:lvl w:ilvl="6" w:tplc="DD6E6A72">
      <w:numFmt w:val="bullet"/>
      <w:lvlText w:val="•"/>
      <w:lvlJc w:val="left"/>
      <w:pPr>
        <w:ind w:left="2274" w:hanging="117"/>
      </w:pPr>
      <w:rPr>
        <w:rFonts w:hint="default"/>
        <w:lang w:val="es-ES" w:eastAsia="es-ES" w:bidi="es-ES"/>
      </w:rPr>
    </w:lvl>
    <w:lvl w:ilvl="7" w:tplc="2ABE178A">
      <w:numFmt w:val="bullet"/>
      <w:lvlText w:val="•"/>
      <w:lvlJc w:val="left"/>
      <w:pPr>
        <w:ind w:left="2633" w:hanging="117"/>
      </w:pPr>
      <w:rPr>
        <w:rFonts w:hint="default"/>
        <w:lang w:val="es-ES" w:eastAsia="es-ES" w:bidi="es-ES"/>
      </w:rPr>
    </w:lvl>
    <w:lvl w:ilvl="8" w:tplc="617E8E46">
      <w:numFmt w:val="bullet"/>
      <w:lvlText w:val="•"/>
      <w:lvlJc w:val="left"/>
      <w:pPr>
        <w:ind w:left="2993" w:hanging="117"/>
      </w:pPr>
      <w:rPr>
        <w:rFonts w:hint="default"/>
        <w:lang w:val="es-ES" w:eastAsia="es-ES" w:bidi="es-ES"/>
      </w:rPr>
    </w:lvl>
  </w:abstractNum>
  <w:abstractNum w:abstractNumId="5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372DA2"/>
    <w:multiLevelType w:val="hybridMultilevel"/>
    <w:tmpl w:val="BA1A0A14"/>
    <w:lvl w:ilvl="0" w:tplc="E15AE898">
      <w:numFmt w:val="bullet"/>
      <w:lvlText w:val="•"/>
      <w:lvlJc w:val="left"/>
      <w:pPr>
        <w:ind w:left="384" w:hanging="117"/>
      </w:pPr>
      <w:rPr>
        <w:rFonts w:ascii="Arial" w:eastAsia="Arial" w:hAnsi="Arial" w:cs="Arial" w:hint="default"/>
        <w:w w:val="110"/>
        <w:sz w:val="6"/>
        <w:szCs w:val="6"/>
        <w:lang w:val="es-ES" w:eastAsia="es-ES" w:bidi="es-ES"/>
      </w:rPr>
    </w:lvl>
    <w:lvl w:ilvl="1" w:tplc="97AADB22">
      <w:numFmt w:val="bullet"/>
      <w:lvlText w:val="•"/>
      <w:lvlJc w:val="left"/>
      <w:pPr>
        <w:ind w:left="761" w:hanging="117"/>
      </w:pPr>
      <w:rPr>
        <w:rFonts w:hint="default"/>
        <w:lang w:val="es-ES" w:eastAsia="es-ES" w:bidi="es-ES"/>
      </w:rPr>
    </w:lvl>
    <w:lvl w:ilvl="2" w:tplc="427617A4">
      <w:numFmt w:val="bullet"/>
      <w:lvlText w:val="•"/>
      <w:lvlJc w:val="left"/>
      <w:pPr>
        <w:ind w:left="1143" w:hanging="117"/>
      </w:pPr>
      <w:rPr>
        <w:rFonts w:hint="default"/>
        <w:lang w:val="es-ES" w:eastAsia="es-ES" w:bidi="es-ES"/>
      </w:rPr>
    </w:lvl>
    <w:lvl w:ilvl="3" w:tplc="506A62D4">
      <w:numFmt w:val="bullet"/>
      <w:lvlText w:val="•"/>
      <w:lvlJc w:val="left"/>
      <w:pPr>
        <w:ind w:left="1524" w:hanging="117"/>
      </w:pPr>
      <w:rPr>
        <w:rFonts w:hint="default"/>
        <w:lang w:val="es-ES" w:eastAsia="es-ES" w:bidi="es-ES"/>
      </w:rPr>
    </w:lvl>
    <w:lvl w:ilvl="4" w:tplc="F954B406">
      <w:numFmt w:val="bullet"/>
      <w:lvlText w:val="•"/>
      <w:lvlJc w:val="left"/>
      <w:pPr>
        <w:ind w:left="1906" w:hanging="117"/>
      </w:pPr>
      <w:rPr>
        <w:rFonts w:hint="default"/>
        <w:lang w:val="es-ES" w:eastAsia="es-ES" w:bidi="es-ES"/>
      </w:rPr>
    </w:lvl>
    <w:lvl w:ilvl="5" w:tplc="F8E4E634">
      <w:numFmt w:val="bullet"/>
      <w:lvlText w:val="•"/>
      <w:lvlJc w:val="left"/>
      <w:pPr>
        <w:ind w:left="2287" w:hanging="117"/>
      </w:pPr>
      <w:rPr>
        <w:rFonts w:hint="default"/>
        <w:lang w:val="es-ES" w:eastAsia="es-ES" w:bidi="es-ES"/>
      </w:rPr>
    </w:lvl>
    <w:lvl w:ilvl="6" w:tplc="1466D5A2">
      <w:numFmt w:val="bullet"/>
      <w:lvlText w:val="•"/>
      <w:lvlJc w:val="left"/>
      <w:pPr>
        <w:ind w:left="2669" w:hanging="117"/>
      </w:pPr>
      <w:rPr>
        <w:rFonts w:hint="default"/>
        <w:lang w:val="es-ES" w:eastAsia="es-ES" w:bidi="es-ES"/>
      </w:rPr>
    </w:lvl>
    <w:lvl w:ilvl="7" w:tplc="3274D41E">
      <w:numFmt w:val="bullet"/>
      <w:lvlText w:val="•"/>
      <w:lvlJc w:val="left"/>
      <w:pPr>
        <w:ind w:left="3050" w:hanging="117"/>
      </w:pPr>
      <w:rPr>
        <w:rFonts w:hint="default"/>
        <w:lang w:val="es-ES" w:eastAsia="es-ES" w:bidi="es-ES"/>
      </w:rPr>
    </w:lvl>
    <w:lvl w:ilvl="8" w:tplc="037C241E">
      <w:numFmt w:val="bullet"/>
      <w:lvlText w:val="•"/>
      <w:lvlJc w:val="left"/>
      <w:pPr>
        <w:ind w:left="3432" w:hanging="117"/>
      </w:pPr>
      <w:rPr>
        <w:rFonts w:hint="default"/>
        <w:lang w:val="es-ES" w:eastAsia="es-ES" w:bidi="es-ES"/>
      </w:rPr>
    </w:lvl>
  </w:abstractNum>
  <w:abstractNum w:abstractNumId="7">
    <w:nsid w:val="3024036C"/>
    <w:multiLevelType w:val="hybridMultilevel"/>
    <w:tmpl w:val="10E80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686C95"/>
    <w:multiLevelType w:val="hybridMultilevel"/>
    <w:tmpl w:val="9B8E2CDC"/>
    <w:lvl w:ilvl="0" w:tplc="2E4ED5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0C56AD"/>
    <w:multiLevelType w:val="multilevel"/>
    <w:tmpl w:val="F21A8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212B62"/>
    <w:multiLevelType w:val="hybridMultilevel"/>
    <w:tmpl w:val="0EFA02C4"/>
    <w:lvl w:ilvl="0" w:tplc="8AB6DC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A0E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8447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E06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B89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08D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0E8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485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C2E0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21F57D4"/>
    <w:multiLevelType w:val="multilevel"/>
    <w:tmpl w:val="5DD8C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0DE1ABF"/>
    <w:multiLevelType w:val="hybridMultilevel"/>
    <w:tmpl w:val="D0D8AA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E90028"/>
    <w:multiLevelType w:val="hybridMultilevel"/>
    <w:tmpl w:val="01AC72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EF73F5"/>
    <w:multiLevelType w:val="hybridMultilevel"/>
    <w:tmpl w:val="82184AD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E54144"/>
    <w:multiLevelType w:val="multilevel"/>
    <w:tmpl w:val="03CA9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CE15E5"/>
    <w:multiLevelType w:val="multilevel"/>
    <w:tmpl w:val="523A0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4A00F6"/>
    <w:multiLevelType w:val="hybridMultilevel"/>
    <w:tmpl w:val="F466B728"/>
    <w:lvl w:ilvl="0" w:tplc="2124C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DCFF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501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5C2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42F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0E6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AE46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C0E0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C082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11"/>
  </w:num>
  <w:num w:numId="3">
    <w:abstractNumId w:val="4"/>
  </w:num>
  <w:num w:numId="4">
    <w:abstractNumId w:val="6"/>
  </w:num>
  <w:num w:numId="5">
    <w:abstractNumId w:val="2"/>
  </w:num>
  <w:num w:numId="6">
    <w:abstractNumId w:val="8"/>
  </w:num>
  <w:num w:numId="7">
    <w:abstractNumId w:val="9"/>
  </w:num>
  <w:num w:numId="8">
    <w:abstractNumId w:val="15"/>
  </w:num>
  <w:num w:numId="9">
    <w:abstractNumId w:val="16"/>
  </w:num>
  <w:num w:numId="10">
    <w:abstractNumId w:val="7"/>
  </w:num>
  <w:num w:numId="11">
    <w:abstractNumId w:val="12"/>
  </w:num>
  <w:num w:numId="12">
    <w:abstractNumId w:val="0"/>
  </w:num>
  <w:num w:numId="13">
    <w:abstractNumId w:val="3"/>
  </w:num>
  <w:num w:numId="14">
    <w:abstractNumId w:val="13"/>
  </w:num>
  <w:num w:numId="15">
    <w:abstractNumId w:val="1"/>
  </w:num>
  <w:num w:numId="16">
    <w:abstractNumId w:val="17"/>
  </w:num>
  <w:num w:numId="17">
    <w:abstractNumId w:val="14"/>
  </w:num>
  <w:num w:numId="18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2EC"/>
    <w:rsid w:val="00002A82"/>
    <w:rsid w:val="000033DE"/>
    <w:rsid w:val="00007353"/>
    <w:rsid w:val="000074DA"/>
    <w:rsid w:val="0001073E"/>
    <w:rsid w:val="000109D6"/>
    <w:rsid w:val="0001108A"/>
    <w:rsid w:val="0001244B"/>
    <w:rsid w:val="00012669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132A"/>
    <w:rsid w:val="000522EC"/>
    <w:rsid w:val="00053A58"/>
    <w:rsid w:val="00054CE0"/>
    <w:rsid w:val="000552F1"/>
    <w:rsid w:val="00060353"/>
    <w:rsid w:val="0006189C"/>
    <w:rsid w:val="0006387D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695B"/>
    <w:rsid w:val="000877D6"/>
    <w:rsid w:val="00087D8C"/>
    <w:rsid w:val="000906F1"/>
    <w:rsid w:val="0009401B"/>
    <w:rsid w:val="00094F32"/>
    <w:rsid w:val="00095594"/>
    <w:rsid w:val="000A2EF1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0671"/>
    <w:rsid w:val="000C52E9"/>
    <w:rsid w:val="000D08B0"/>
    <w:rsid w:val="000D1794"/>
    <w:rsid w:val="000D2048"/>
    <w:rsid w:val="000D2DE8"/>
    <w:rsid w:val="000E134F"/>
    <w:rsid w:val="000E18AC"/>
    <w:rsid w:val="000E218D"/>
    <w:rsid w:val="000E35B1"/>
    <w:rsid w:val="000E5534"/>
    <w:rsid w:val="000E620C"/>
    <w:rsid w:val="000E626D"/>
    <w:rsid w:val="000E7FB2"/>
    <w:rsid w:val="000F6BAE"/>
    <w:rsid w:val="00110823"/>
    <w:rsid w:val="00112A0D"/>
    <w:rsid w:val="001138DD"/>
    <w:rsid w:val="001140F3"/>
    <w:rsid w:val="00116348"/>
    <w:rsid w:val="00117652"/>
    <w:rsid w:val="00121579"/>
    <w:rsid w:val="00121FCD"/>
    <w:rsid w:val="001277B6"/>
    <w:rsid w:val="00140C81"/>
    <w:rsid w:val="00141B88"/>
    <w:rsid w:val="0014232B"/>
    <w:rsid w:val="0014357E"/>
    <w:rsid w:val="0014786D"/>
    <w:rsid w:val="00147B70"/>
    <w:rsid w:val="001529FA"/>
    <w:rsid w:val="001530B4"/>
    <w:rsid w:val="00156095"/>
    <w:rsid w:val="001577CD"/>
    <w:rsid w:val="0016217D"/>
    <w:rsid w:val="001671CF"/>
    <w:rsid w:val="0016720E"/>
    <w:rsid w:val="001718C8"/>
    <w:rsid w:val="00172CC2"/>
    <w:rsid w:val="00175327"/>
    <w:rsid w:val="0017573F"/>
    <w:rsid w:val="00177246"/>
    <w:rsid w:val="001806CD"/>
    <w:rsid w:val="00180899"/>
    <w:rsid w:val="001812BB"/>
    <w:rsid w:val="00185234"/>
    <w:rsid w:val="0018542E"/>
    <w:rsid w:val="00185C48"/>
    <w:rsid w:val="00186D17"/>
    <w:rsid w:val="00187E88"/>
    <w:rsid w:val="00194EFB"/>
    <w:rsid w:val="00195823"/>
    <w:rsid w:val="001A183B"/>
    <w:rsid w:val="001A52A8"/>
    <w:rsid w:val="001A5760"/>
    <w:rsid w:val="001B1980"/>
    <w:rsid w:val="001B2DCC"/>
    <w:rsid w:val="001B55C6"/>
    <w:rsid w:val="001B5D28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31D7F"/>
    <w:rsid w:val="0023557E"/>
    <w:rsid w:val="00236875"/>
    <w:rsid w:val="002375EF"/>
    <w:rsid w:val="002376B7"/>
    <w:rsid w:val="0024744D"/>
    <w:rsid w:val="0025027A"/>
    <w:rsid w:val="00251CC0"/>
    <w:rsid w:val="00253E38"/>
    <w:rsid w:val="0025687F"/>
    <w:rsid w:val="00257F77"/>
    <w:rsid w:val="00261955"/>
    <w:rsid w:val="00262134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254"/>
    <w:rsid w:val="002976EA"/>
    <w:rsid w:val="002A0E85"/>
    <w:rsid w:val="002A2198"/>
    <w:rsid w:val="002A6D7C"/>
    <w:rsid w:val="002B007E"/>
    <w:rsid w:val="002B0778"/>
    <w:rsid w:val="002B3FE7"/>
    <w:rsid w:val="002B481A"/>
    <w:rsid w:val="002B64AA"/>
    <w:rsid w:val="002B72D7"/>
    <w:rsid w:val="002B77AF"/>
    <w:rsid w:val="002C33C3"/>
    <w:rsid w:val="002C3AFE"/>
    <w:rsid w:val="002C639A"/>
    <w:rsid w:val="002D2C6B"/>
    <w:rsid w:val="002D6E00"/>
    <w:rsid w:val="002D77C6"/>
    <w:rsid w:val="002D7B8A"/>
    <w:rsid w:val="002E1252"/>
    <w:rsid w:val="002E4470"/>
    <w:rsid w:val="002E5D35"/>
    <w:rsid w:val="002F3FD1"/>
    <w:rsid w:val="002F5011"/>
    <w:rsid w:val="002F5D25"/>
    <w:rsid w:val="002F5DC7"/>
    <w:rsid w:val="00301DE1"/>
    <w:rsid w:val="003026B9"/>
    <w:rsid w:val="003027D5"/>
    <w:rsid w:val="003048C4"/>
    <w:rsid w:val="00305C6A"/>
    <w:rsid w:val="003117AA"/>
    <w:rsid w:val="00311893"/>
    <w:rsid w:val="003126DA"/>
    <w:rsid w:val="00316785"/>
    <w:rsid w:val="00321140"/>
    <w:rsid w:val="00321E6C"/>
    <w:rsid w:val="00330C31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AF1"/>
    <w:rsid w:val="00371A6C"/>
    <w:rsid w:val="0037384A"/>
    <w:rsid w:val="003748CD"/>
    <w:rsid w:val="0038121D"/>
    <w:rsid w:val="00381F19"/>
    <w:rsid w:val="0038229F"/>
    <w:rsid w:val="00383685"/>
    <w:rsid w:val="00394E26"/>
    <w:rsid w:val="00397CEE"/>
    <w:rsid w:val="003A2788"/>
    <w:rsid w:val="003A2A94"/>
    <w:rsid w:val="003A6C97"/>
    <w:rsid w:val="003B1564"/>
    <w:rsid w:val="003B4ADD"/>
    <w:rsid w:val="003B6A44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0804"/>
    <w:rsid w:val="0040266F"/>
    <w:rsid w:val="00410CF7"/>
    <w:rsid w:val="00413449"/>
    <w:rsid w:val="00414097"/>
    <w:rsid w:val="00416FAA"/>
    <w:rsid w:val="00417BFD"/>
    <w:rsid w:val="00417E95"/>
    <w:rsid w:val="00421CFA"/>
    <w:rsid w:val="00426097"/>
    <w:rsid w:val="00427B34"/>
    <w:rsid w:val="00427C8E"/>
    <w:rsid w:val="00430A10"/>
    <w:rsid w:val="00432536"/>
    <w:rsid w:val="004343F1"/>
    <w:rsid w:val="00435FC4"/>
    <w:rsid w:val="004360C0"/>
    <w:rsid w:val="00436EC3"/>
    <w:rsid w:val="004414BA"/>
    <w:rsid w:val="0044195F"/>
    <w:rsid w:val="00450313"/>
    <w:rsid w:val="00451816"/>
    <w:rsid w:val="0045672C"/>
    <w:rsid w:val="00462064"/>
    <w:rsid w:val="0046291C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1F08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D2752"/>
    <w:rsid w:val="004D56AC"/>
    <w:rsid w:val="004D72FC"/>
    <w:rsid w:val="004E4AC6"/>
    <w:rsid w:val="004E65E3"/>
    <w:rsid w:val="004F1C43"/>
    <w:rsid w:val="004F41A1"/>
    <w:rsid w:val="004F782F"/>
    <w:rsid w:val="00503B50"/>
    <w:rsid w:val="00505684"/>
    <w:rsid w:val="00505D4D"/>
    <w:rsid w:val="00520762"/>
    <w:rsid w:val="0052141A"/>
    <w:rsid w:val="00523075"/>
    <w:rsid w:val="00524661"/>
    <w:rsid w:val="00531357"/>
    <w:rsid w:val="00532599"/>
    <w:rsid w:val="00541642"/>
    <w:rsid w:val="00542234"/>
    <w:rsid w:val="005432D4"/>
    <w:rsid w:val="00543C58"/>
    <w:rsid w:val="0054768A"/>
    <w:rsid w:val="00556132"/>
    <w:rsid w:val="00561EBF"/>
    <w:rsid w:val="00562E55"/>
    <w:rsid w:val="0056368D"/>
    <w:rsid w:val="00564EAB"/>
    <w:rsid w:val="00565B29"/>
    <w:rsid w:val="0057014A"/>
    <w:rsid w:val="005701A0"/>
    <w:rsid w:val="00571285"/>
    <w:rsid w:val="00571491"/>
    <w:rsid w:val="00571C24"/>
    <w:rsid w:val="00573E58"/>
    <w:rsid w:val="00573EEE"/>
    <w:rsid w:val="005766A0"/>
    <w:rsid w:val="0058194F"/>
    <w:rsid w:val="0059463C"/>
    <w:rsid w:val="00597273"/>
    <w:rsid w:val="005A2391"/>
    <w:rsid w:val="005A54D6"/>
    <w:rsid w:val="005A590F"/>
    <w:rsid w:val="005B288C"/>
    <w:rsid w:val="005C0D1F"/>
    <w:rsid w:val="005C14E1"/>
    <w:rsid w:val="005C3964"/>
    <w:rsid w:val="005C5411"/>
    <w:rsid w:val="005C60C2"/>
    <w:rsid w:val="005C7376"/>
    <w:rsid w:val="005D039B"/>
    <w:rsid w:val="005D4ADE"/>
    <w:rsid w:val="005E1E73"/>
    <w:rsid w:val="005E22F0"/>
    <w:rsid w:val="005E3E1C"/>
    <w:rsid w:val="005E6377"/>
    <w:rsid w:val="005E7C5A"/>
    <w:rsid w:val="005E7F4B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3844"/>
    <w:rsid w:val="006142A1"/>
    <w:rsid w:val="00614609"/>
    <w:rsid w:val="00614D1C"/>
    <w:rsid w:val="00615645"/>
    <w:rsid w:val="0061671E"/>
    <w:rsid w:val="00620308"/>
    <w:rsid w:val="00620B07"/>
    <w:rsid w:val="0062288B"/>
    <w:rsid w:val="00623F9A"/>
    <w:rsid w:val="006244D9"/>
    <w:rsid w:val="0062723F"/>
    <w:rsid w:val="00632CB3"/>
    <w:rsid w:val="00633614"/>
    <w:rsid w:val="00633F91"/>
    <w:rsid w:val="006368CD"/>
    <w:rsid w:val="00636AE3"/>
    <w:rsid w:val="006434DE"/>
    <w:rsid w:val="00644D3E"/>
    <w:rsid w:val="00652D85"/>
    <w:rsid w:val="00652E1F"/>
    <w:rsid w:val="00654C6F"/>
    <w:rsid w:val="00655E50"/>
    <w:rsid w:val="0066197C"/>
    <w:rsid w:val="0066394D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D4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422F"/>
    <w:rsid w:val="006D49BB"/>
    <w:rsid w:val="006D6445"/>
    <w:rsid w:val="006D7020"/>
    <w:rsid w:val="006D7961"/>
    <w:rsid w:val="006E0EDA"/>
    <w:rsid w:val="006E1010"/>
    <w:rsid w:val="006E5463"/>
    <w:rsid w:val="006E6951"/>
    <w:rsid w:val="006F1331"/>
    <w:rsid w:val="006F167F"/>
    <w:rsid w:val="006F23D0"/>
    <w:rsid w:val="006F4C93"/>
    <w:rsid w:val="006F7817"/>
    <w:rsid w:val="007012B9"/>
    <w:rsid w:val="00706690"/>
    <w:rsid w:val="00710C6A"/>
    <w:rsid w:val="0071152A"/>
    <w:rsid w:val="007120FC"/>
    <w:rsid w:val="00713E0E"/>
    <w:rsid w:val="00714446"/>
    <w:rsid w:val="007144F4"/>
    <w:rsid w:val="007145F7"/>
    <w:rsid w:val="00714785"/>
    <w:rsid w:val="00714DC5"/>
    <w:rsid w:val="00716059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42F0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0DE1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31E"/>
    <w:rsid w:val="007A59F9"/>
    <w:rsid w:val="007A7DCA"/>
    <w:rsid w:val="007B19E7"/>
    <w:rsid w:val="007B484F"/>
    <w:rsid w:val="007B4896"/>
    <w:rsid w:val="007C2D77"/>
    <w:rsid w:val="007C3113"/>
    <w:rsid w:val="007C398B"/>
    <w:rsid w:val="007C3AA0"/>
    <w:rsid w:val="007C4384"/>
    <w:rsid w:val="007C5638"/>
    <w:rsid w:val="007D2475"/>
    <w:rsid w:val="007D4B30"/>
    <w:rsid w:val="007D50B5"/>
    <w:rsid w:val="007E037B"/>
    <w:rsid w:val="007F3404"/>
    <w:rsid w:val="007F3E88"/>
    <w:rsid w:val="007F6A33"/>
    <w:rsid w:val="007F71C3"/>
    <w:rsid w:val="00800318"/>
    <w:rsid w:val="00806118"/>
    <w:rsid w:val="008132DB"/>
    <w:rsid w:val="00813F90"/>
    <w:rsid w:val="00814594"/>
    <w:rsid w:val="008166A7"/>
    <w:rsid w:val="00817FA9"/>
    <w:rsid w:val="00830408"/>
    <w:rsid w:val="00833ADA"/>
    <w:rsid w:val="00837B0E"/>
    <w:rsid w:val="008410D9"/>
    <w:rsid w:val="00841DB3"/>
    <w:rsid w:val="0084432C"/>
    <w:rsid w:val="00852D3C"/>
    <w:rsid w:val="00853B77"/>
    <w:rsid w:val="00854433"/>
    <w:rsid w:val="008562F0"/>
    <w:rsid w:val="00872DE8"/>
    <w:rsid w:val="00875E18"/>
    <w:rsid w:val="0089340C"/>
    <w:rsid w:val="00896726"/>
    <w:rsid w:val="00897FBC"/>
    <w:rsid w:val="008A1EB5"/>
    <w:rsid w:val="008A5CFF"/>
    <w:rsid w:val="008B6227"/>
    <w:rsid w:val="008C2114"/>
    <w:rsid w:val="008C240A"/>
    <w:rsid w:val="008C2532"/>
    <w:rsid w:val="008C3083"/>
    <w:rsid w:val="008C4E13"/>
    <w:rsid w:val="008D2548"/>
    <w:rsid w:val="008D3244"/>
    <w:rsid w:val="008D58E5"/>
    <w:rsid w:val="008D5B69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1468B"/>
    <w:rsid w:val="00916551"/>
    <w:rsid w:val="00916D46"/>
    <w:rsid w:val="00921BCE"/>
    <w:rsid w:val="00922779"/>
    <w:rsid w:val="0092416D"/>
    <w:rsid w:val="00926F82"/>
    <w:rsid w:val="00931E2D"/>
    <w:rsid w:val="00933623"/>
    <w:rsid w:val="00936D6D"/>
    <w:rsid w:val="00937C20"/>
    <w:rsid w:val="00950943"/>
    <w:rsid w:val="0095457E"/>
    <w:rsid w:val="009561C0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80F60"/>
    <w:rsid w:val="00981AFD"/>
    <w:rsid w:val="009914A4"/>
    <w:rsid w:val="0099508B"/>
    <w:rsid w:val="00995A80"/>
    <w:rsid w:val="009961A3"/>
    <w:rsid w:val="009A01EB"/>
    <w:rsid w:val="009A7080"/>
    <w:rsid w:val="009B007C"/>
    <w:rsid w:val="009B086C"/>
    <w:rsid w:val="009B17D9"/>
    <w:rsid w:val="009B203D"/>
    <w:rsid w:val="009B50CD"/>
    <w:rsid w:val="009B5DC6"/>
    <w:rsid w:val="009B6768"/>
    <w:rsid w:val="009B7E42"/>
    <w:rsid w:val="009C032F"/>
    <w:rsid w:val="009C36D8"/>
    <w:rsid w:val="009C3CC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42E2"/>
    <w:rsid w:val="00A76A0E"/>
    <w:rsid w:val="00A80032"/>
    <w:rsid w:val="00A80258"/>
    <w:rsid w:val="00A80F4F"/>
    <w:rsid w:val="00A81DC3"/>
    <w:rsid w:val="00A828DA"/>
    <w:rsid w:val="00A84294"/>
    <w:rsid w:val="00A866AD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D3785"/>
    <w:rsid w:val="00AD4631"/>
    <w:rsid w:val="00AD4A44"/>
    <w:rsid w:val="00AE0D2D"/>
    <w:rsid w:val="00AF05CB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2635"/>
    <w:rsid w:val="00B1340C"/>
    <w:rsid w:val="00B14F7B"/>
    <w:rsid w:val="00B15C52"/>
    <w:rsid w:val="00B16640"/>
    <w:rsid w:val="00B221F1"/>
    <w:rsid w:val="00B25623"/>
    <w:rsid w:val="00B26914"/>
    <w:rsid w:val="00B26E7C"/>
    <w:rsid w:val="00B27B14"/>
    <w:rsid w:val="00B31C9D"/>
    <w:rsid w:val="00B375A2"/>
    <w:rsid w:val="00B402BE"/>
    <w:rsid w:val="00B426E7"/>
    <w:rsid w:val="00B54305"/>
    <w:rsid w:val="00B549C4"/>
    <w:rsid w:val="00B56ABB"/>
    <w:rsid w:val="00B61F09"/>
    <w:rsid w:val="00B662DE"/>
    <w:rsid w:val="00B703BA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C97"/>
    <w:rsid w:val="00BA1F0B"/>
    <w:rsid w:val="00BA5817"/>
    <w:rsid w:val="00BA7734"/>
    <w:rsid w:val="00BB1D11"/>
    <w:rsid w:val="00BB6753"/>
    <w:rsid w:val="00BB786F"/>
    <w:rsid w:val="00BC0220"/>
    <w:rsid w:val="00BC1FCD"/>
    <w:rsid w:val="00BC4F3C"/>
    <w:rsid w:val="00BD233F"/>
    <w:rsid w:val="00BD2D14"/>
    <w:rsid w:val="00BD693C"/>
    <w:rsid w:val="00BE1F6E"/>
    <w:rsid w:val="00BE5217"/>
    <w:rsid w:val="00BE7C4D"/>
    <w:rsid w:val="00BF1592"/>
    <w:rsid w:val="00BF3FA4"/>
    <w:rsid w:val="00BF5A7C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5A"/>
    <w:rsid w:val="00C37F22"/>
    <w:rsid w:val="00C43618"/>
    <w:rsid w:val="00C43C76"/>
    <w:rsid w:val="00C455B1"/>
    <w:rsid w:val="00C4770A"/>
    <w:rsid w:val="00C50BAF"/>
    <w:rsid w:val="00C51419"/>
    <w:rsid w:val="00C52B17"/>
    <w:rsid w:val="00C62218"/>
    <w:rsid w:val="00C6271F"/>
    <w:rsid w:val="00C65A5B"/>
    <w:rsid w:val="00C669B0"/>
    <w:rsid w:val="00C73564"/>
    <w:rsid w:val="00C8461F"/>
    <w:rsid w:val="00C850F9"/>
    <w:rsid w:val="00C856F8"/>
    <w:rsid w:val="00C865CF"/>
    <w:rsid w:val="00C96975"/>
    <w:rsid w:val="00CA54BE"/>
    <w:rsid w:val="00CB0BE2"/>
    <w:rsid w:val="00CB0FDD"/>
    <w:rsid w:val="00CB3129"/>
    <w:rsid w:val="00CB3959"/>
    <w:rsid w:val="00CB69E4"/>
    <w:rsid w:val="00CB7974"/>
    <w:rsid w:val="00CC149F"/>
    <w:rsid w:val="00CC16C6"/>
    <w:rsid w:val="00CD0138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663C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7B21"/>
    <w:rsid w:val="00D47E41"/>
    <w:rsid w:val="00D51858"/>
    <w:rsid w:val="00D52482"/>
    <w:rsid w:val="00D55F21"/>
    <w:rsid w:val="00D645FD"/>
    <w:rsid w:val="00D66871"/>
    <w:rsid w:val="00D67AA5"/>
    <w:rsid w:val="00D7130D"/>
    <w:rsid w:val="00D72F9A"/>
    <w:rsid w:val="00D8250E"/>
    <w:rsid w:val="00D827E8"/>
    <w:rsid w:val="00D83893"/>
    <w:rsid w:val="00D83C79"/>
    <w:rsid w:val="00D85503"/>
    <w:rsid w:val="00D87DBA"/>
    <w:rsid w:val="00D9191E"/>
    <w:rsid w:val="00D91B14"/>
    <w:rsid w:val="00D91E9A"/>
    <w:rsid w:val="00D94141"/>
    <w:rsid w:val="00D96957"/>
    <w:rsid w:val="00DA1769"/>
    <w:rsid w:val="00DA42DC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356E"/>
    <w:rsid w:val="00DD4E44"/>
    <w:rsid w:val="00DE132C"/>
    <w:rsid w:val="00DE19F2"/>
    <w:rsid w:val="00DE2631"/>
    <w:rsid w:val="00DE3FFE"/>
    <w:rsid w:val="00DF478B"/>
    <w:rsid w:val="00DF594C"/>
    <w:rsid w:val="00E009E7"/>
    <w:rsid w:val="00E0136B"/>
    <w:rsid w:val="00E01CA9"/>
    <w:rsid w:val="00E026CE"/>
    <w:rsid w:val="00E05E66"/>
    <w:rsid w:val="00E14504"/>
    <w:rsid w:val="00E14E67"/>
    <w:rsid w:val="00E14FC8"/>
    <w:rsid w:val="00E2141B"/>
    <w:rsid w:val="00E22983"/>
    <w:rsid w:val="00E24616"/>
    <w:rsid w:val="00E3053E"/>
    <w:rsid w:val="00E37091"/>
    <w:rsid w:val="00E419D4"/>
    <w:rsid w:val="00E43982"/>
    <w:rsid w:val="00E47FDB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B270B"/>
    <w:rsid w:val="00EC02DE"/>
    <w:rsid w:val="00EC0E4B"/>
    <w:rsid w:val="00EC3E4D"/>
    <w:rsid w:val="00EC566F"/>
    <w:rsid w:val="00ED046F"/>
    <w:rsid w:val="00ED0533"/>
    <w:rsid w:val="00ED0D3F"/>
    <w:rsid w:val="00ED3F54"/>
    <w:rsid w:val="00ED66F1"/>
    <w:rsid w:val="00ED6B91"/>
    <w:rsid w:val="00EF0E06"/>
    <w:rsid w:val="00EF300C"/>
    <w:rsid w:val="00EF3758"/>
    <w:rsid w:val="00EF3AA6"/>
    <w:rsid w:val="00EF3C8A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0D9"/>
    <w:rsid w:val="00F246C2"/>
    <w:rsid w:val="00F26CC1"/>
    <w:rsid w:val="00F31E86"/>
    <w:rsid w:val="00F32A38"/>
    <w:rsid w:val="00F3752A"/>
    <w:rsid w:val="00F408BE"/>
    <w:rsid w:val="00F41E39"/>
    <w:rsid w:val="00F430D1"/>
    <w:rsid w:val="00F43442"/>
    <w:rsid w:val="00F44FA5"/>
    <w:rsid w:val="00F45C6F"/>
    <w:rsid w:val="00F4644A"/>
    <w:rsid w:val="00F46B16"/>
    <w:rsid w:val="00F51F87"/>
    <w:rsid w:val="00F52179"/>
    <w:rsid w:val="00F53FF9"/>
    <w:rsid w:val="00F57552"/>
    <w:rsid w:val="00F576D8"/>
    <w:rsid w:val="00F61674"/>
    <w:rsid w:val="00F657D1"/>
    <w:rsid w:val="00F734E5"/>
    <w:rsid w:val="00F80957"/>
    <w:rsid w:val="00F824B8"/>
    <w:rsid w:val="00F85BD9"/>
    <w:rsid w:val="00F86101"/>
    <w:rsid w:val="00F905EC"/>
    <w:rsid w:val="00F90D53"/>
    <w:rsid w:val="00F93A27"/>
    <w:rsid w:val="00F96310"/>
    <w:rsid w:val="00F9754A"/>
    <w:rsid w:val="00FA550B"/>
    <w:rsid w:val="00FB5122"/>
    <w:rsid w:val="00FB53A6"/>
    <w:rsid w:val="00FB5C18"/>
    <w:rsid w:val="00FB74EA"/>
    <w:rsid w:val="00FC1154"/>
    <w:rsid w:val="00FC11A4"/>
    <w:rsid w:val="00FC203E"/>
    <w:rsid w:val="00FC6D93"/>
    <w:rsid w:val="00FC6FB5"/>
    <w:rsid w:val="00FD1E63"/>
    <w:rsid w:val="00FD3066"/>
    <w:rsid w:val="00FD5077"/>
    <w:rsid w:val="00FD6C07"/>
    <w:rsid w:val="00FD7255"/>
    <w:rsid w:val="00FE1B04"/>
    <w:rsid w:val="00FE241E"/>
    <w:rsid w:val="00FE2460"/>
    <w:rsid w:val="00FE67C3"/>
    <w:rsid w:val="00FF25F6"/>
    <w:rsid w:val="00FF3E12"/>
    <w:rsid w:val="00FF4BAF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2E973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D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Textodecuerpo">
    <w:name w:val="Body Text"/>
    <w:basedOn w:val="Normal"/>
    <w:link w:val="TextodecuerpoCar"/>
    <w:uiPriority w:val="1"/>
    <w:qFormat/>
    <w:rsid w:val="00AE0D2D"/>
    <w:pPr>
      <w:widowControl w:val="0"/>
      <w:autoSpaceDE w:val="0"/>
      <w:autoSpaceDN w:val="0"/>
    </w:pPr>
    <w:rPr>
      <w:rFonts w:ascii="Calibri" w:eastAsia="Calibri" w:hAnsi="Calibri" w:cs="Calibri"/>
      <w:sz w:val="23"/>
      <w:szCs w:val="23"/>
      <w:lang w:val="es-ES" w:bidi="es-ES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AE0D2D"/>
    <w:rPr>
      <w:rFonts w:ascii="Calibri" w:eastAsia="Calibri" w:hAnsi="Calibri" w:cs="Calibri"/>
      <w:sz w:val="23"/>
      <w:szCs w:val="23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4343F1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D2D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link w:val="SinespaciadoCar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SinespaciadoCar">
    <w:name w:val="Sin espaciado Car"/>
    <w:link w:val="Sinespaciado"/>
    <w:uiPriority w:val="1"/>
    <w:rsid w:val="000D2048"/>
  </w:style>
  <w:style w:type="paragraph" w:customStyle="1" w:styleId="textodos">
    <w:name w:val="textodos"/>
    <w:basedOn w:val="Normal"/>
    <w:rsid w:val="00EB270B"/>
    <w:pPr>
      <w:spacing w:before="100" w:beforeAutospacing="1" w:after="100" w:afterAutospacing="1"/>
    </w:pPr>
    <w:rPr>
      <w:lang w:eastAsia="es-CL"/>
    </w:rPr>
  </w:style>
  <w:style w:type="character" w:customStyle="1" w:styleId="apple-style-span">
    <w:name w:val="apple-style-span"/>
    <w:basedOn w:val="Fuentedeprrafopredeter"/>
    <w:rsid w:val="00EB270B"/>
  </w:style>
  <w:style w:type="character" w:styleId="Textoennegrita">
    <w:name w:val="Strong"/>
    <w:uiPriority w:val="22"/>
    <w:qFormat/>
    <w:rsid w:val="00EB270B"/>
    <w:rPr>
      <w:b/>
      <w:bCs/>
    </w:rPr>
  </w:style>
  <w:style w:type="paragraph" w:customStyle="1" w:styleId="Default">
    <w:name w:val="Default"/>
    <w:rsid w:val="00EB27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F5A7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F5A7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F5A7C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F5A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F5A7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Textodecuerpo">
    <w:name w:val="Body Text"/>
    <w:basedOn w:val="Normal"/>
    <w:link w:val="TextodecuerpoCar"/>
    <w:uiPriority w:val="1"/>
    <w:qFormat/>
    <w:rsid w:val="00AE0D2D"/>
    <w:pPr>
      <w:widowControl w:val="0"/>
      <w:autoSpaceDE w:val="0"/>
      <w:autoSpaceDN w:val="0"/>
    </w:pPr>
    <w:rPr>
      <w:rFonts w:ascii="Calibri" w:eastAsia="Calibri" w:hAnsi="Calibri" w:cs="Calibri"/>
      <w:sz w:val="23"/>
      <w:szCs w:val="23"/>
      <w:lang w:val="es-ES" w:bidi="es-ES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AE0D2D"/>
    <w:rPr>
      <w:rFonts w:ascii="Calibri" w:eastAsia="Calibri" w:hAnsi="Calibri" w:cs="Calibri"/>
      <w:sz w:val="23"/>
      <w:szCs w:val="23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4343F1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4704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9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305523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34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29686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5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18432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8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24504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2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8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3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0782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4029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24667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06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1985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12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8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1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6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2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692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388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5674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757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05618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7743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1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2387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6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822353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2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887640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9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7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5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6947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7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223045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683986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2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3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7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3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3572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27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gif"/><Relationship Id="rId20" Type="http://schemas.openxmlformats.org/officeDocument/2006/relationships/image" Target="media/image10.jpg"/><Relationship Id="rId21" Type="http://schemas.openxmlformats.org/officeDocument/2006/relationships/hyperlink" Target="mailto:profecarocanon@gmail.com" TargetMode="External"/><Relationship Id="rId22" Type="http://schemas.openxmlformats.org/officeDocument/2006/relationships/hyperlink" Target="mailto:profecarocanon@gmail.com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hyperlink" Target="https://youtu.be/AzE-ivg8OpU" TargetMode="External"/><Relationship Id="rId11" Type="http://schemas.openxmlformats.org/officeDocument/2006/relationships/hyperlink" Target="https://profecarocanon.wixsite.com/colegiopdv" TargetMode="External"/><Relationship Id="rId12" Type="http://schemas.openxmlformats.org/officeDocument/2006/relationships/image" Target="media/image2.jp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jpg"/><Relationship Id="rId19" Type="http://schemas.openxmlformats.org/officeDocument/2006/relationships/image" Target="media/image9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esktop\plantillas%202017\FORMATO%20EVALUACI&#211;N%20DIAGNOSTICA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4CFCE3-C279-674D-9B40-3EB1417A3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\Users\Pc\Desktop\plantillas 2017\FORMATO EVALUACIÓN DIAGNOSTICA.dotm</Template>
  <TotalTime>6</TotalTime>
  <Pages>3</Pages>
  <Words>303</Words>
  <Characters>1670</Characters>
  <Application>Microsoft Macintosh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Carolina Cañón</cp:lastModifiedBy>
  <cp:revision>5</cp:revision>
  <cp:lastPrinted>2020-06-02T22:34:00Z</cp:lastPrinted>
  <dcterms:created xsi:type="dcterms:W3CDTF">2020-06-02T02:21:00Z</dcterms:created>
  <dcterms:modified xsi:type="dcterms:W3CDTF">2020-06-02T22:34:00Z</dcterms:modified>
</cp:coreProperties>
</file>