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5458767"/>
    <w:bookmarkStart w:id="1" w:name="_Hlk35458880"/>
    <w:bookmarkEnd w:id="0"/>
    <w:p w14:paraId="0AC00863" w14:textId="25220FA3" w:rsidR="00716059" w:rsidRDefault="00AA7A0D" w:rsidP="000176BB">
      <w:pPr>
        <w:pStyle w:val="Sinespaciado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7386F5CC">
                <wp:simplePos x="0" y="0"/>
                <wp:positionH relativeFrom="column">
                  <wp:posOffset>684530</wp:posOffset>
                </wp:positionH>
                <wp:positionV relativeFrom="paragraph">
                  <wp:posOffset>66676</wp:posOffset>
                </wp:positionV>
                <wp:extent cx="3133725" cy="68707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134562A7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>artamento de</w:t>
                            </w:r>
                            <w:r w:rsidR="007C7B2C">
                              <w:rPr>
                                <w:rFonts w:ascii="Calibri" w:hAnsi="Calibri"/>
                                <w:sz w:val="18"/>
                              </w:rPr>
                              <w:t xml:space="preserve"> Ciencias</w:t>
                            </w:r>
                          </w:p>
                          <w:p w14:paraId="0E485830" w14:textId="23B16225" w:rsidR="00716059" w:rsidRDefault="007C7B2C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14:paraId="086BD80C" w14:textId="18965BEE" w:rsidR="00716059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Curso: </w:t>
                            </w:r>
                            <w:r w:rsidR="00B00F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</w:t>
                            </w:r>
                            <w:r w:rsidR="007C7B2C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</w:t>
                            </w:r>
                            <w:r w:rsidR="00B00F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-8°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25pt;width:246.75pt;height:5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134562A7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>artamento de</w:t>
                      </w:r>
                      <w:r w:rsidR="007C7B2C">
                        <w:rPr>
                          <w:rFonts w:ascii="Calibri" w:hAnsi="Calibri"/>
                          <w:sz w:val="18"/>
                        </w:rPr>
                        <w:t xml:space="preserve"> Ciencias</w:t>
                      </w:r>
                    </w:p>
                    <w:p w14:paraId="0E485830" w14:textId="23B16225" w:rsidR="00716059" w:rsidRDefault="007C7B2C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14:paraId="086BD80C" w14:textId="18965BEE" w:rsidR="00716059" w:rsidRDefault="00716059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Curso: </w:t>
                      </w:r>
                      <w:r w:rsidR="00B00F40">
                        <w:rPr>
                          <w:rFonts w:ascii="Calibri" w:hAnsi="Calibri"/>
                          <w:sz w:val="18"/>
                          <w:szCs w:val="18"/>
                        </w:rPr>
                        <w:t>7</w:t>
                      </w:r>
                      <w:r w:rsidR="007C7B2C">
                        <w:rPr>
                          <w:rFonts w:ascii="Calibri" w:hAnsi="Calibri"/>
                          <w:sz w:val="18"/>
                          <w:szCs w:val="18"/>
                        </w:rPr>
                        <w:t>°</w:t>
                      </w:r>
                      <w:r w:rsidR="00B00F40">
                        <w:rPr>
                          <w:rFonts w:ascii="Calibri" w:hAnsi="Calibri"/>
                          <w:sz w:val="18"/>
                          <w:szCs w:val="18"/>
                        </w:rPr>
                        <w:t>-8°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</w:rPr>
        <w:drawing>
          <wp:anchor distT="0" distB="0" distL="114300" distR="114300" simplePos="0" relativeHeight="251673600" behindDoc="0" locked="0" layoutInCell="1" allowOverlap="1" wp14:anchorId="7CE97EC8" wp14:editId="76479036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293F312E" w14:textId="1B42CB69" w:rsidR="00933623" w:rsidRDefault="00716059" w:rsidP="001973E6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Nº </w:t>
      </w:r>
      <w:r w:rsidR="00CF1532">
        <w:rPr>
          <w:rFonts w:asciiTheme="majorHAnsi" w:hAnsiTheme="majorHAnsi"/>
          <w:b/>
          <w:sz w:val="28"/>
          <w:szCs w:val="28"/>
          <w:lang w:val="es-ES"/>
        </w:rPr>
        <w:t>3: Tipos de fuerza</w:t>
      </w:r>
      <w:r w:rsidR="00502774">
        <w:rPr>
          <w:rFonts w:asciiTheme="majorHAnsi" w:hAnsiTheme="majorHAnsi"/>
          <w:b/>
          <w:sz w:val="28"/>
          <w:szCs w:val="28"/>
          <w:lang w:val="es-ES"/>
        </w:rPr>
        <w:t xml:space="preserve"> y clasificación</w:t>
      </w:r>
    </w:p>
    <w:p w14:paraId="19E4E6C9" w14:textId="7835EE06" w:rsidR="002B228C" w:rsidRDefault="002B228C" w:rsidP="001973E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Física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145"/>
        <w:gridCol w:w="55"/>
        <w:gridCol w:w="2320"/>
        <w:gridCol w:w="2108"/>
        <w:gridCol w:w="1970"/>
      </w:tblGrid>
      <w:tr w:rsidR="00716059" w14:paraId="7410B2BF" w14:textId="77777777" w:rsidTr="00CC4ACA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0948D1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19D410A9" w:rsidR="00716059" w:rsidRDefault="00CC4ACA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="007C7B2C">
              <w:rPr>
                <w:rFonts w:asciiTheme="majorHAnsi" w:hAnsiTheme="majorHAnsi"/>
              </w:rPr>
              <w:t>°</w:t>
            </w:r>
            <w:r>
              <w:rPr>
                <w:rFonts w:asciiTheme="majorHAnsi" w:hAnsiTheme="majorHAnsi"/>
              </w:rPr>
              <w:t xml:space="preserve"> - 8°</w:t>
            </w:r>
            <w:r w:rsidR="007C7B2C">
              <w:rPr>
                <w:rFonts w:asciiTheme="majorHAnsi" w:hAnsiTheme="majorHAnsi"/>
              </w:rPr>
              <w:t xml:space="preserve"> </w:t>
            </w:r>
            <w:r w:rsidR="00716059">
              <w:rPr>
                <w:rFonts w:asciiTheme="majorHAnsi" w:hAnsiTheme="majorHAnsi"/>
              </w:rPr>
              <w:t>Básico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26A59B1F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 MARZO DE 2020</w:t>
            </w:r>
          </w:p>
        </w:tc>
      </w:tr>
      <w:tr w:rsidR="00195823" w14:paraId="54A0AB03" w14:textId="4F8609BD" w:rsidTr="000948D1">
        <w:trPr>
          <w:trHeight w:val="251"/>
          <w:jc w:val="center"/>
        </w:trPr>
        <w:tc>
          <w:tcPr>
            <w:tcW w:w="39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24114139" w:rsidR="00195823" w:rsidRPr="000176BB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</w:rPr>
            </w:pPr>
          </w:p>
          <w:p w14:paraId="241DF83D" w14:textId="77777777" w:rsidR="00195823" w:rsidRPr="000176BB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</w:rPr>
            </w:pPr>
          </w:p>
          <w:p w14:paraId="1D64408F" w14:textId="417EAF4C" w:rsidR="00EF2DDB" w:rsidRPr="000176BB" w:rsidRDefault="00195823" w:rsidP="00EF2DDB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</w:rPr>
            </w:pPr>
            <w:r w:rsidRPr="000176BB">
              <w:rPr>
                <w:rFonts w:asciiTheme="majorHAnsi" w:hAnsiTheme="majorHAnsi"/>
                <w:b/>
              </w:rPr>
              <w:t>OBJETIVO DE APRENDIZAJE</w:t>
            </w:r>
            <w:r w:rsidR="00EF2DDB" w:rsidRPr="000176BB">
              <w:rPr>
                <w:rFonts w:asciiTheme="majorHAnsi" w:hAnsiTheme="majorHAnsi"/>
                <w:b/>
              </w:rPr>
              <w:t xml:space="preserve">: </w:t>
            </w:r>
            <w:r w:rsidR="002B228C" w:rsidRPr="000176BB">
              <w:rPr>
                <w:rFonts w:asciiTheme="majorHAnsi" w:hAnsiTheme="majorHAnsi"/>
                <w:b/>
              </w:rPr>
              <w:t>7</w:t>
            </w:r>
          </w:p>
          <w:p w14:paraId="3417CF1A" w14:textId="645BA5FF" w:rsidR="002B228C" w:rsidRPr="000176BB" w:rsidRDefault="002B228C" w:rsidP="002B228C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</w:t>
            </w:r>
            <w:r w:rsidRPr="002B228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xpli</w:t>
            </w:r>
            <w: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car </w:t>
            </w:r>
            <w:r w:rsidRPr="002B228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los efectos de las fuerzas gravitacional, de roce y elástica, entre otras, en situaciones cotidianas.</w:t>
            </w:r>
          </w:p>
          <w:p w14:paraId="14B5B59F" w14:textId="77777777" w:rsidR="00195823" w:rsidRPr="00B54305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</w:p>
          <w:p w14:paraId="25AF641E" w14:textId="77777777" w:rsidR="00195823" w:rsidRPr="000176BB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0948D1">
        <w:trPr>
          <w:trHeight w:val="255"/>
          <w:jc w:val="center"/>
        </w:trPr>
        <w:tc>
          <w:tcPr>
            <w:tcW w:w="391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7CC4EEB0" w:rsidR="00195823" w:rsidRPr="002B228C" w:rsidRDefault="002B228C" w:rsidP="002376B7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 w:rsidRPr="002B228C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Identifican la fuerza de gravedad en situaciones cotidianas</w:t>
            </w:r>
            <w:r w:rsidR="00CC4ACA" w:rsidRPr="002B228C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303CF787" w:rsidR="00195823" w:rsidRPr="000176BB" w:rsidRDefault="00195823" w:rsidP="0036482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95823" w14:paraId="431E1A48" w14:textId="77777777" w:rsidTr="000948D1">
        <w:trPr>
          <w:trHeight w:val="253"/>
          <w:jc w:val="center"/>
        </w:trPr>
        <w:tc>
          <w:tcPr>
            <w:tcW w:w="391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Pr="000176BB" w:rsidRDefault="00195823" w:rsidP="007D345D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1EEEF82D" w:rsidR="00195823" w:rsidRPr="000176BB" w:rsidRDefault="002B228C" w:rsidP="00195823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 w:rsidRPr="002B228C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Identifican los efectos de la fuerza en objetos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0C853773" w:rsidR="00195823" w:rsidRDefault="0036482E" w:rsidP="0036482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0948D1">
        <w:trPr>
          <w:trHeight w:val="435"/>
          <w:jc w:val="center"/>
        </w:trPr>
        <w:tc>
          <w:tcPr>
            <w:tcW w:w="391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Default="00195823" w:rsidP="007D345D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25F737B1" w:rsidR="00195823" w:rsidRPr="0036482E" w:rsidRDefault="002B228C" w:rsidP="00195823">
            <w:pPr>
              <w:pStyle w:val="Sinespaciado"/>
              <w:spacing w:line="25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Reconocen como se representa la fuerza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6DACE142" w:rsidR="00195823" w:rsidRDefault="0036482E" w:rsidP="0036482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bookmarkEnd w:id="1"/>
    <w:p w14:paraId="1ED96989" w14:textId="5B517BEC" w:rsidR="00743FA5" w:rsidRDefault="0010184F" w:rsidP="00AA7A0D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rFonts w:asciiTheme="minorHAnsi" w:eastAsiaTheme="minorHAnsi" w:hAnsiTheme="minorHAnsi" w:cstheme="minorHAnsi"/>
          <w:b/>
          <w:bCs/>
          <w:lang w:eastAsia="en-US"/>
        </w:rPr>
        <w:t>Registra en tu cuaderno el siguiente contenido:</w:t>
      </w:r>
    </w:p>
    <w:p w14:paraId="04606925" w14:textId="7B27A952" w:rsidR="00424132" w:rsidRDefault="0010184F" w:rsidP="00B00F40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rFonts w:asciiTheme="minorHAnsi" w:eastAsiaTheme="minorHAnsi" w:hAnsiTheme="minorHAnsi" w:cstheme="minorHAnsi"/>
          <w:b/>
          <w:bCs/>
          <w:lang w:eastAsia="en-US"/>
        </w:rPr>
        <w:t xml:space="preserve"> Objetivo: </w:t>
      </w:r>
      <w:r w:rsidR="00B00F40">
        <w:rPr>
          <w:rFonts w:asciiTheme="minorHAnsi" w:eastAsiaTheme="minorHAnsi" w:hAnsiTheme="minorHAnsi" w:cstheme="minorHAnsi"/>
          <w:b/>
          <w:bCs/>
          <w:lang w:eastAsia="en-US"/>
        </w:rPr>
        <w:t xml:space="preserve">Conocer </w:t>
      </w:r>
      <w:r w:rsidR="00424132">
        <w:rPr>
          <w:rFonts w:asciiTheme="minorHAnsi" w:eastAsiaTheme="minorHAnsi" w:hAnsiTheme="minorHAnsi" w:cstheme="minorHAnsi"/>
          <w:b/>
          <w:bCs/>
          <w:lang w:eastAsia="en-US"/>
        </w:rPr>
        <w:t>l</w:t>
      </w:r>
      <w:r w:rsidR="00CF1532">
        <w:rPr>
          <w:rFonts w:asciiTheme="minorHAnsi" w:eastAsiaTheme="minorHAnsi" w:hAnsiTheme="minorHAnsi" w:cstheme="minorHAnsi"/>
          <w:b/>
          <w:bCs/>
          <w:lang w:eastAsia="en-US"/>
        </w:rPr>
        <w:t>os tipos de fuerza existentes</w:t>
      </w:r>
    </w:p>
    <w:p w14:paraId="3B979DC2" w14:textId="1BEA71D1" w:rsidR="00CF1532" w:rsidRDefault="00CF1532" w:rsidP="00B00F40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lang w:eastAsia="en-US"/>
        </w:rPr>
      </w:pPr>
    </w:p>
    <w:p w14:paraId="0C1D2F67" w14:textId="1148FDE7" w:rsidR="00CF1532" w:rsidRDefault="00CF1532" w:rsidP="00CF1532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rFonts w:asciiTheme="minorHAnsi" w:eastAsiaTheme="minorHAnsi" w:hAnsiTheme="minorHAnsi" w:cstheme="minorHAnsi"/>
          <w:b/>
          <w:bCs/>
          <w:lang w:eastAsia="en-US"/>
        </w:rPr>
        <w:t>Tipos de fuerza de roce</w:t>
      </w:r>
    </w:p>
    <w:p w14:paraId="0A35E02E" w14:textId="4FE60479" w:rsidR="00CF1532" w:rsidRDefault="00CF1532" w:rsidP="00CF1532">
      <w:pPr>
        <w:pStyle w:val="Prrafodelista"/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lang w:eastAsia="en-US"/>
        </w:rPr>
      </w:pPr>
    </w:p>
    <w:p w14:paraId="464685E6" w14:textId="745A61C8" w:rsidR="00CF1532" w:rsidRDefault="00502774" w:rsidP="00CF1532">
      <w:pPr>
        <w:pStyle w:val="Prrafodelista"/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noProof/>
          <w:lang w:eastAsia="es-CL"/>
        </w:rPr>
        <w:drawing>
          <wp:inline distT="0" distB="0" distL="0" distR="0" wp14:anchorId="567C1B05" wp14:editId="10C4553F">
            <wp:extent cx="1638300" cy="1638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5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370754" wp14:editId="7E3865DA">
                <wp:simplePos x="0" y="0"/>
                <wp:positionH relativeFrom="column">
                  <wp:posOffset>2189479</wp:posOffset>
                </wp:positionH>
                <wp:positionV relativeFrom="paragraph">
                  <wp:posOffset>765175</wp:posOffset>
                </wp:positionV>
                <wp:extent cx="1114425" cy="0"/>
                <wp:effectExtent l="0" t="76200" r="9525" b="952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14BD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72.4pt;margin-top:60.25pt;width:87.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" strokecolor="black [3200]" strokeweight="1.5pt">
                <v:stroke endarrow="block" joinstyle="miter"/>
              </v:shape>
            </w:pict>
          </mc:Fallback>
        </mc:AlternateContent>
      </w:r>
      <w:r w:rsidR="00CF153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13AAB" wp14:editId="31CF178A">
                <wp:simplePos x="0" y="0"/>
                <wp:positionH relativeFrom="margin">
                  <wp:align>right</wp:align>
                </wp:positionH>
                <wp:positionV relativeFrom="paragraph">
                  <wp:posOffset>203200</wp:posOffset>
                </wp:positionV>
                <wp:extent cx="3076575" cy="106680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1267C" w14:textId="025FED3A" w:rsidR="00CF1532" w:rsidRPr="00CF1532" w:rsidRDefault="00CF1532" w:rsidP="00CF153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CF1532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La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fuerza de roce dinámico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ocurre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entre dos cuerpos en movimiento.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Esta fuerza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>siempre se opone al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movimiento;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por esta razón, frena al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CF1532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jugador de béisbol que está tocando</w:t>
                            </w:r>
                          </w:p>
                          <w:p w14:paraId="76A1C456" w14:textId="65CE63C6" w:rsidR="00CF1532" w:rsidRPr="00CF1532" w:rsidRDefault="00CF1532" w:rsidP="00CF15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CF1532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la base.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E13AAB" id="Cuadro de texto 2" o:spid="_x0000_s1027" type="#_x0000_t202" style="position:absolute;left:0;text-align:left;margin-left:191.05pt;margin-top:16pt;width:242.25pt;height:84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" fillcolor="white [3201]" strokeweight=".5pt">
                <v:textbox>
                  <w:txbxContent>
                    <w:p w14:paraId="6F21267C" w14:textId="025FED3A" w:rsidR="00CF1532" w:rsidRPr="00CF1532" w:rsidRDefault="00CF1532" w:rsidP="00CF153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CF1532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La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fuerza de roce dinámico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ocurre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entre dos cuerpos en movimiento.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Esta fuerza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>siempre se opone al</w:t>
                      </w:r>
                      <w:r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movimiento;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por esta razón, frena al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CF1532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jugador de béisbol que está tocando</w:t>
                      </w:r>
                    </w:p>
                    <w:p w14:paraId="76A1C456" w14:textId="65CE63C6" w:rsidR="00CF1532" w:rsidRPr="00CF1532" w:rsidRDefault="00CF1532" w:rsidP="00CF1532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CF1532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la base.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A82E5" w14:textId="3F91221F" w:rsidR="00CF1532" w:rsidRPr="00CF1532" w:rsidRDefault="00CF1532" w:rsidP="00CF1532">
      <w:pPr>
        <w:rPr>
          <w:rFonts w:eastAsiaTheme="minorHAnsi"/>
          <w:lang w:eastAsia="en-US"/>
        </w:rPr>
      </w:pPr>
    </w:p>
    <w:p w14:paraId="02CF1FBD" w14:textId="56CCF0EF" w:rsidR="00CF1532" w:rsidRPr="00CF1532" w:rsidRDefault="00CF1532" w:rsidP="00CF1532">
      <w:pPr>
        <w:rPr>
          <w:rFonts w:eastAsiaTheme="minorHAnsi"/>
          <w:lang w:eastAsia="en-US"/>
        </w:rPr>
      </w:pPr>
    </w:p>
    <w:p w14:paraId="4F3A3712" w14:textId="0877AB3F" w:rsidR="00CF1532" w:rsidRPr="00CF1532" w:rsidRDefault="00CF1532" w:rsidP="00CF1532">
      <w:pPr>
        <w:rPr>
          <w:rFonts w:eastAsiaTheme="minorHAnsi"/>
          <w:lang w:eastAsia="en-US"/>
        </w:rPr>
      </w:pPr>
    </w:p>
    <w:p w14:paraId="76C266F1" w14:textId="6CD68082" w:rsidR="00CF1532" w:rsidRDefault="00502774" w:rsidP="00CF1532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CF1532">
        <w:rPr>
          <w:rFonts w:asciiTheme="minorHAnsi" w:eastAsiaTheme="minorHAnsi" w:hAnsiTheme="minorHAnsi" w:cstheme="minorHAnsi"/>
          <w:b/>
          <w:bCs/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4E315FAF" wp14:editId="7A673D01">
            <wp:simplePos x="0" y="0"/>
            <wp:positionH relativeFrom="margin">
              <wp:posOffset>4617720</wp:posOffset>
            </wp:positionH>
            <wp:positionV relativeFrom="paragraph">
              <wp:posOffset>10795</wp:posOffset>
            </wp:positionV>
            <wp:extent cx="1829435" cy="1918335"/>
            <wp:effectExtent l="0" t="0" r="0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9108F" wp14:editId="667B734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076575" cy="1800225"/>
                <wp:effectExtent l="0" t="0" r="2857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E2F1C" w14:textId="19328DE7" w:rsidR="00CF1532" w:rsidRPr="00502774" w:rsidRDefault="00502774" w:rsidP="005027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La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fuerza de roce estática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existe entre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dos cuerpos cuando uno de ellos está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en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m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ovimiento inminente, como el pie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del niño respecto del suelo. Al igual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que el roce dinámico,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>se opone al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>sentido que tendría el movimiento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Por ejemplo, si el pie se fuera 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mover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hacia la izquierda, entonces el sentido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del roce estático es hacia la derecha,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por lo que se anulan entre sí.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9108F" id="Cuadro de texto 5" o:spid="_x0000_s1028" type="#_x0000_t202" style="position:absolute;margin-left:0;margin-top:.85pt;width:242.25pt;height:141.7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" fillcolor="white [3201]" strokeweight=".5pt">
                <v:textbox>
                  <w:txbxContent>
                    <w:p w14:paraId="3F3E2F1C" w14:textId="19328DE7" w:rsidR="00CF1532" w:rsidRPr="00502774" w:rsidRDefault="00502774" w:rsidP="005027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La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fuerza de roce estática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existe entre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dos cuerpos cuando uno de ellos está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en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m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ovimiento inminente, como el pie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del niño respecto del suelo. Al igual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que el roce dinámico,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>se opone al</w:t>
                      </w:r>
                      <w:r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>sentido que tendría el movimiento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.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Por ejemplo, si el pie se fuera 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mover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hacia la izquierda, entonces el sentido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del roce estático es hacia la derecha,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por lo que se anulan entre sí.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F26F3" w14:textId="7CB9E5A7" w:rsidR="00CF1532" w:rsidRDefault="00502774" w:rsidP="00CF1532">
      <w:pPr>
        <w:tabs>
          <w:tab w:val="left" w:pos="1290"/>
        </w:tabs>
        <w:rPr>
          <w:rFonts w:eastAsiaTheme="minorHAnsi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E16D5F" wp14:editId="30953F6E">
                <wp:simplePos x="0" y="0"/>
                <wp:positionH relativeFrom="column">
                  <wp:posOffset>3265805</wp:posOffset>
                </wp:positionH>
                <wp:positionV relativeFrom="paragraph">
                  <wp:posOffset>653415</wp:posOffset>
                </wp:positionV>
                <wp:extent cx="1114425" cy="0"/>
                <wp:effectExtent l="0" t="76200" r="9525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AB0618" id="Conector recto de flecha 15" o:spid="_x0000_s1026" type="#_x0000_t32" style="position:absolute;margin-left:257.15pt;margin-top:51.45pt;width:87.7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" strokecolor="black [3200]" strokeweight="1.5pt">
                <v:stroke endarrow="block" joinstyle="miter"/>
              </v:shape>
            </w:pict>
          </mc:Fallback>
        </mc:AlternateContent>
      </w:r>
      <w:r w:rsidR="00CF1532">
        <w:rPr>
          <w:rFonts w:eastAsiaTheme="minorHAnsi"/>
          <w:lang w:eastAsia="en-US"/>
        </w:rPr>
        <w:tab/>
      </w:r>
    </w:p>
    <w:p w14:paraId="0502E5C9" w14:textId="5B361268" w:rsidR="00502774" w:rsidRPr="00502774" w:rsidRDefault="00502774" w:rsidP="00502774">
      <w:pPr>
        <w:rPr>
          <w:rFonts w:eastAsiaTheme="minorHAnsi"/>
          <w:lang w:eastAsia="en-US"/>
        </w:rPr>
      </w:pPr>
    </w:p>
    <w:p w14:paraId="446CF713" w14:textId="234F5ED5" w:rsidR="00502774" w:rsidRPr="00502774" w:rsidRDefault="00502774" w:rsidP="00502774">
      <w:pPr>
        <w:rPr>
          <w:rFonts w:eastAsiaTheme="minorHAnsi"/>
          <w:lang w:eastAsia="en-US"/>
        </w:rPr>
      </w:pPr>
    </w:p>
    <w:p w14:paraId="36F5DD6F" w14:textId="113CACD1" w:rsidR="00502774" w:rsidRPr="00502774" w:rsidRDefault="00502774" w:rsidP="00502774">
      <w:pPr>
        <w:rPr>
          <w:rFonts w:eastAsiaTheme="minorHAnsi"/>
          <w:lang w:eastAsia="en-US"/>
        </w:rPr>
      </w:pPr>
    </w:p>
    <w:p w14:paraId="5FBE77F5" w14:textId="1BA1E881" w:rsidR="00502774" w:rsidRPr="00502774" w:rsidRDefault="00502774" w:rsidP="00502774">
      <w:pPr>
        <w:rPr>
          <w:rFonts w:eastAsiaTheme="minorHAnsi"/>
          <w:lang w:eastAsia="en-US"/>
        </w:rPr>
      </w:pPr>
    </w:p>
    <w:p w14:paraId="70221385" w14:textId="6653C110" w:rsidR="00502774" w:rsidRPr="00502774" w:rsidRDefault="00502774" w:rsidP="00502774">
      <w:pPr>
        <w:rPr>
          <w:rFonts w:eastAsiaTheme="minorHAnsi"/>
          <w:lang w:eastAsia="en-US"/>
        </w:rPr>
      </w:pPr>
    </w:p>
    <w:p w14:paraId="36226472" w14:textId="607436E3" w:rsidR="00502774" w:rsidRPr="00502774" w:rsidRDefault="00502774" w:rsidP="00502774">
      <w:pPr>
        <w:rPr>
          <w:rFonts w:eastAsiaTheme="minorHAnsi"/>
          <w:lang w:eastAsia="en-US"/>
        </w:rPr>
      </w:pPr>
    </w:p>
    <w:p w14:paraId="656A9B9F" w14:textId="2CD26849" w:rsidR="00502774" w:rsidRPr="00502774" w:rsidRDefault="00502774" w:rsidP="00502774">
      <w:pPr>
        <w:rPr>
          <w:rFonts w:eastAsiaTheme="minorHAnsi"/>
          <w:lang w:eastAsia="en-US"/>
        </w:rPr>
      </w:pPr>
    </w:p>
    <w:p w14:paraId="6760A269" w14:textId="01438DE2" w:rsidR="00502774" w:rsidRPr="00502774" w:rsidRDefault="00502774" w:rsidP="00502774">
      <w:pPr>
        <w:rPr>
          <w:rFonts w:eastAsiaTheme="minorHAnsi"/>
          <w:lang w:eastAsia="en-US"/>
        </w:rPr>
      </w:pPr>
    </w:p>
    <w:p w14:paraId="17A6D49F" w14:textId="7637901B" w:rsidR="00502774" w:rsidRPr="00502774" w:rsidRDefault="00502774" w:rsidP="00502774">
      <w:pPr>
        <w:rPr>
          <w:rFonts w:eastAsiaTheme="minorHAnsi"/>
          <w:lang w:eastAsia="en-US"/>
        </w:rPr>
      </w:pPr>
    </w:p>
    <w:p w14:paraId="4CA057ED" w14:textId="1AA99616" w:rsidR="00502774" w:rsidRDefault="00502774" w:rsidP="00502774">
      <w:pPr>
        <w:rPr>
          <w:rFonts w:eastAsiaTheme="minorHAnsi"/>
          <w:lang w:eastAsia="en-US"/>
        </w:rPr>
      </w:pPr>
    </w:p>
    <w:p w14:paraId="1EEEC6FF" w14:textId="19C0ADB1" w:rsidR="00502774" w:rsidRDefault="00502774" w:rsidP="00502774">
      <w:pPr>
        <w:rPr>
          <w:rFonts w:eastAsiaTheme="minorHAnsi"/>
          <w:lang w:eastAsia="en-US"/>
        </w:rPr>
      </w:pPr>
    </w:p>
    <w:p w14:paraId="59D940D7" w14:textId="63F2A09F" w:rsidR="00502774" w:rsidRDefault="00502774" w:rsidP="00502774">
      <w:pPr>
        <w:pStyle w:val="Prrafodelista"/>
        <w:numPr>
          <w:ilvl w:val="0"/>
          <w:numId w:val="21"/>
        </w:numPr>
        <w:rPr>
          <w:rFonts w:asciiTheme="minorHAnsi" w:eastAsiaTheme="minorHAnsi" w:hAnsiTheme="minorHAnsi" w:cstheme="minorHAnsi"/>
          <w:b/>
          <w:bCs/>
          <w:lang w:eastAsia="en-US"/>
        </w:rPr>
      </w:pPr>
      <w:r w:rsidRPr="00502774">
        <w:rPr>
          <w:rFonts w:asciiTheme="minorHAnsi" w:eastAsiaTheme="minorHAnsi" w:hAnsiTheme="minorHAnsi" w:cstheme="minorHAnsi"/>
          <w:b/>
          <w:bCs/>
          <w:lang w:eastAsia="en-US"/>
        </w:rPr>
        <w:t>Otros tipos de fuerza</w:t>
      </w:r>
    </w:p>
    <w:p w14:paraId="49225282" w14:textId="77ECCCB0" w:rsidR="00502774" w:rsidRPr="00502774" w:rsidRDefault="00502774" w:rsidP="00502774">
      <w:pPr>
        <w:rPr>
          <w:rFonts w:eastAsiaTheme="minorHAnsi"/>
          <w:lang w:eastAsia="en-US"/>
        </w:rPr>
      </w:pPr>
      <w:r w:rsidRPr="00502774">
        <w:rPr>
          <w:rFonts w:eastAsiaTheme="minorHAnsi"/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4CFF6205" wp14:editId="7EA15469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924050" cy="191198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D3CD1" w14:textId="48DBF5CF" w:rsidR="00502774" w:rsidRPr="00502774" w:rsidRDefault="00502774" w:rsidP="00502774">
      <w:pPr>
        <w:rPr>
          <w:rFonts w:eastAsiaTheme="minorHAnsi"/>
          <w:lang w:eastAsia="en-US"/>
        </w:rPr>
      </w:pPr>
    </w:p>
    <w:p w14:paraId="4C206621" w14:textId="61ECEFAF" w:rsidR="00502774" w:rsidRPr="00502774" w:rsidRDefault="00502774" w:rsidP="00502774">
      <w:pPr>
        <w:tabs>
          <w:tab w:val="left" w:pos="1020"/>
        </w:tabs>
        <w:rPr>
          <w:rFonts w:eastAsiaTheme="minorHAnsi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DA47C3" wp14:editId="3C6F9D51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3076575" cy="876300"/>
                <wp:effectExtent l="0" t="0" r="2857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12ACD" w14:textId="52B3D6F8" w:rsidR="00502774" w:rsidRPr="00502774" w:rsidRDefault="00502774" w:rsidP="005027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La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tensión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es la fuerza ejercida por toda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cuerda, cable o hilo inextensible sobre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un cuerpo. En la imagen, la tensión de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la cuerda sostiene el peso de la rueda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y de la niña.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A47C3" id="Cuadro de texto 33" o:spid="_x0000_s1029" type="#_x0000_t202" style="position:absolute;margin-left:191.05pt;margin-top:3.35pt;width:242.25pt;height:69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" fillcolor="white [3201]" strokeweight=".5pt">
                <v:textbox>
                  <w:txbxContent>
                    <w:p w14:paraId="0A712ACD" w14:textId="52B3D6F8" w:rsidR="00502774" w:rsidRPr="00502774" w:rsidRDefault="00502774" w:rsidP="005027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La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tensión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es la fuerza ejercida por toda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cuerda, cable o hilo inextensible sobre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un cuerpo. En la imagen, la tensión de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la cuerda sostiene el peso de la rueda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y de la niña.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/>
          <w:lang w:eastAsia="en-US"/>
        </w:rPr>
        <w:tab/>
      </w:r>
    </w:p>
    <w:p w14:paraId="5E559944" w14:textId="34E744C4" w:rsidR="00502774" w:rsidRPr="00502774" w:rsidRDefault="000948D1" w:rsidP="00502774">
      <w:pPr>
        <w:rPr>
          <w:rFonts w:eastAsiaTheme="minorHAnsi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9E5911" wp14:editId="3EEEA453">
                <wp:simplePos x="0" y="0"/>
                <wp:positionH relativeFrom="column">
                  <wp:posOffset>113030</wp:posOffset>
                </wp:positionH>
                <wp:positionV relativeFrom="paragraph">
                  <wp:posOffset>172085</wp:posOffset>
                </wp:positionV>
                <wp:extent cx="1114425" cy="0"/>
                <wp:effectExtent l="0" t="76200" r="28575" b="952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8.9pt;margin-top:13.55pt;width:87.7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" strokecolor="black [3200]" strokeweight="1.5pt">
                <v:stroke endarrow="block" joinstyle="miter"/>
              </v:shape>
            </w:pict>
          </mc:Fallback>
        </mc:AlternateContent>
      </w:r>
    </w:p>
    <w:p w14:paraId="49B03773" w14:textId="6F4493CE" w:rsidR="00502774" w:rsidRPr="00502774" w:rsidRDefault="00502774" w:rsidP="00502774">
      <w:pPr>
        <w:rPr>
          <w:rFonts w:eastAsiaTheme="minorHAnsi"/>
          <w:lang w:eastAsia="en-US"/>
        </w:rPr>
      </w:pPr>
    </w:p>
    <w:p w14:paraId="6AB5DD17" w14:textId="5D39F548" w:rsidR="00502774" w:rsidRDefault="00502774" w:rsidP="00502774">
      <w:pPr>
        <w:rPr>
          <w:rFonts w:asciiTheme="minorHAnsi" w:eastAsiaTheme="minorHAnsi" w:hAnsiTheme="minorHAnsi" w:cstheme="minorHAnsi"/>
          <w:b/>
          <w:bCs/>
          <w:lang w:eastAsia="en-US"/>
        </w:rPr>
      </w:pPr>
    </w:p>
    <w:p w14:paraId="514E8ADF" w14:textId="651748C4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</w:p>
    <w:p w14:paraId="684B19DF" w14:textId="3355B637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</w:p>
    <w:p w14:paraId="57CCEBD8" w14:textId="08433914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</w:p>
    <w:p w14:paraId="418F6879" w14:textId="5564D05A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</w:p>
    <w:p w14:paraId="7E09D20E" w14:textId="59CC6FBA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</w:p>
    <w:p w14:paraId="12E70A2A" w14:textId="01C608E6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</w:p>
    <w:p w14:paraId="247D6799" w14:textId="23FFFC65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</w:p>
    <w:p w14:paraId="57BA7259" w14:textId="2152A4BD" w:rsidR="00502774" w:rsidRDefault="00502774" w:rsidP="00502774">
      <w:pPr>
        <w:tabs>
          <w:tab w:val="left" w:pos="1410"/>
        </w:tabs>
        <w:rPr>
          <w:rFonts w:eastAsiaTheme="minorHAnsi"/>
          <w:lang w:eastAsia="en-US"/>
        </w:rPr>
      </w:pPr>
    </w:p>
    <w:p w14:paraId="7099E9BC" w14:textId="586E6E75" w:rsidR="00502774" w:rsidRPr="00502774" w:rsidRDefault="00502774" w:rsidP="00502774">
      <w:pPr>
        <w:tabs>
          <w:tab w:val="left" w:pos="1410"/>
        </w:tabs>
        <w:rPr>
          <w:rFonts w:eastAsiaTheme="minorHAnsi"/>
          <w:b/>
          <w:bCs/>
          <w:lang w:eastAsia="en-US"/>
        </w:rPr>
      </w:pPr>
    </w:p>
    <w:p w14:paraId="73BC8CCD" w14:textId="2471E9D4" w:rsidR="00502774" w:rsidRDefault="00502774" w:rsidP="00502774">
      <w:pPr>
        <w:tabs>
          <w:tab w:val="left" w:pos="1410"/>
        </w:tabs>
        <w:rPr>
          <w:rFonts w:eastAsiaTheme="minorHAnsi"/>
          <w:b/>
          <w:bCs/>
          <w:lang w:eastAsia="en-US"/>
        </w:rPr>
      </w:pPr>
      <w:r w:rsidRPr="00502774">
        <w:rPr>
          <w:b/>
          <w:bCs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633CDF" wp14:editId="4124428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076575" cy="1323975"/>
                <wp:effectExtent l="0" t="0" r="28575" b="285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37554" w14:textId="6DF6BA3F" w:rsidR="00502774" w:rsidRPr="00502774" w:rsidRDefault="00502774" w:rsidP="005027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La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fuerza elástica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la ejercen los materiales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que son capaces de recuperar su forma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original luego que se aplica una fuerza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externa, como el resorte. Esta fuerza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siempre es de sentido contrario a la fuerza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que lo deforma.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33CDF" id="Cuadro de texto 37" o:spid="_x0000_s1030" type="#_x0000_t202" style="position:absolute;margin-left:191.05pt;margin-top:.45pt;width:242.25pt;height:104.2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" fillcolor="white [3201]" strokeweight=".5pt">
                <v:textbox>
                  <w:txbxContent>
                    <w:p w14:paraId="69237554" w14:textId="6DF6BA3F" w:rsidR="00502774" w:rsidRPr="00502774" w:rsidRDefault="00502774" w:rsidP="005027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sz w:val="36"/>
                          <w:szCs w:val="36"/>
                          <w:lang w:eastAsia="en-US"/>
                        </w:rPr>
                      </w:pP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La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fuerza elástica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la ejercen los materiales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que son capaces de recuperar su forma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original luego que se aplica una fuerza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externa, como el resorte. Esta fuerza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siempre es de sentido contrario a la fuerza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que lo deforma.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2774"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D0FEDE" wp14:editId="6F6AF6CF">
                <wp:simplePos x="0" y="0"/>
                <wp:positionH relativeFrom="column">
                  <wp:posOffset>2189480</wp:posOffset>
                </wp:positionH>
                <wp:positionV relativeFrom="paragraph">
                  <wp:posOffset>567690</wp:posOffset>
                </wp:positionV>
                <wp:extent cx="1114425" cy="0"/>
                <wp:effectExtent l="0" t="76200" r="9525" b="952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E4F2C" id="Conector recto de flecha 38" o:spid="_x0000_s1026" type="#_x0000_t32" style="position:absolute;margin-left:172.4pt;margin-top:44.7pt;width:87.7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 w:rsidRPr="00502774">
        <w:rPr>
          <w:rFonts w:eastAsiaTheme="minorHAnsi"/>
          <w:b/>
          <w:bCs/>
          <w:noProof/>
          <w:lang w:eastAsia="es-CL"/>
        </w:rPr>
        <w:drawing>
          <wp:inline distT="0" distB="0" distL="0" distR="0" wp14:anchorId="7935CEA1" wp14:editId="46EEF38B">
            <wp:extent cx="2171700" cy="1438808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75" cy="14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A19D" w14:textId="3D696733" w:rsidR="002A19B7" w:rsidRDefault="002A19B7" w:rsidP="00502774">
      <w:pPr>
        <w:tabs>
          <w:tab w:val="left" w:pos="1410"/>
        </w:tabs>
        <w:rPr>
          <w:rFonts w:eastAsiaTheme="minorHAnsi"/>
          <w:b/>
          <w:bCs/>
          <w:lang w:eastAsia="en-US"/>
        </w:rPr>
      </w:pPr>
    </w:p>
    <w:p w14:paraId="7F2B47A1" w14:textId="495E84BA" w:rsidR="002A19B7" w:rsidRDefault="002A19B7" w:rsidP="00502774">
      <w:pPr>
        <w:tabs>
          <w:tab w:val="left" w:pos="1410"/>
        </w:tabs>
        <w:rPr>
          <w:rFonts w:eastAsiaTheme="minorHAnsi"/>
          <w:b/>
          <w:bCs/>
          <w:lang w:eastAsia="en-US"/>
        </w:rPr>
      </w:pPr>
    </w:p>
    <w:p w14:paraId="40B84C64" w14:textId="660AF45C" w:rsidR="002A19B7" w:rsidRDefault="002A19B7" w:rsidP="00502774">
      <w:pPr>
        <w:tabs>
          <w:tab w:val="left" w:pos="1410"/>
        </w:tabs>
        <w:rPr>
          <w:rFonts w:eastAsiaTheme="minorHAnsi"/>
          <w:b/>
          <w:bCs/>
          <w:lang w:eastAsia="en-US"/>
        </w:rPr>
      </w:pPr>
      <w:r w:rsidRPr="002A19B7">
        <w:rPr>
          <w:rFonts w:eastAsiaTheme="minorHAnsi"/>
          <w:b/>
          <w:bCs/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2797FDEB" wp14:editId="5E68274C">
            <wp:simplePos x="0" y="0"/>
            <wp:positionH relativeFrom="margin">
              <wp:posOffset>4037330</wp:posOffset>
            </wp:positionH>
            <wp:positionV relativeFrom="paragraph">
              <wp:posOffset>7620</wp:posOffset>
            </wp:positionV>
            <wp:extent cx="1499235" cy="1743075"/>
            <wp:effectExtent l="0" t="0" r="5715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4F2AC" w14:textId="442C93AA" w:rsidR="002A19B7" w:rsidRDefault="002A19B7" w:rsidP="00502774">
      <w:pPr>
        <w:tabs>
          <w:tab w:val="left" w:pos="1410"/>
        </w:tabs>
        <w:rPr>
          <w:rFonts w:eastAsiaTheme="minorHAnsi"/>
          <w:b/>
          <w:bCs/>
          <w:lang w:eastAsia="en-US"/>
        </w:rPr>
      </w:pPr>
    </w:p>
    <w:p w14:paraId="6A6163B5" w14:textId="46E53483" w:rsidR="002A19B7" w:rsidRDefault="002A19B7" w:rsidP="00502774">
      <w:pPr>
        <w:tabs>
          <w:tab w:val="left" w:pos="1410"/>
        </w:tabs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3C6512" wp14:editId="15FF8FD6">
                <wp:simplePos x="0" y="0"/>
                <wp:positionH relativeFrom="column">
                  <wp:posOffset>3437255</wp:posOffset>
                </wp:positionH>
                <wp:positionV relativeFrom="paragraph">
                  <wp:posOffset>9525</wp:posOffset>
                </wp:positionV>
                <wp:extent cx="409575" cy="2914650"/>
                <wp:effectExtent l="38100" t="0" r="28575" b="19050"/>
                <wp:wrapNone/>
                <wp:docPr id="44" name="Abrir llav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14650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EEE46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4" o:spid="_x0000_s1026" type="#_x0000_t87" style="position:absolute;margin-left:270.65pt;margin-top:.75pt;width:32.25pt;height:229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" adj="253" strokecolor="black [3200]" strokeweight="1.5pt">
                <v:stroke joinstyle="miter"/>
              </v:shape>
            </w:pict>
          </mc:Fallback>
        </mc:AlternateContent>
      </w:r>
    </w:p>
    <w:p w14:paraId="21EA44BC" w14:textId="42B0639F" w:rsidR="002A19B7" w:rsidRPr="002A19B7" w:rsidRDefault="002A19B7" w:rsidP="002A19B7">
      <w:pPr>
        <w:rPr>
          <w:rFonts w:eastAsiaTheme="minorHAnsi"/>
          <w:lang w:eastAsia="en-US"/>
        </w:rPr>
      </w:pPr>
    </w:p>
    <w:p w14:paraId="71545350" w14:textId="621C6C51" w:rsidR="002A19B7" w:rsidRPr="002A19B7" w:rsidRDefault="002A19B7" w:rsidP="002A19B7">
      <w:pPr>
        <w:rPr>
          <w:rFonts w:eastAsiaTheme="minorHAnsi"/>
          <w:lang w:eastAsia="en-US"/>
        </w:rPr>
      </w:pPr>
      <w:r w:rsidRPr="00502774"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D5BD44" wp14:editId="1A3EACE1">
                <wp:simplePos x="0" y="0"/>
                <wp:positionH relativeFrom="margin">
                  <wp:posOffset>116205</wp:posOffset>
                </wp:positionH>
                <wp:positionV relativeFrom="paragraph">
                  <wp:posOffset>173355</wp:posOffset>
                </wp:positionV>
                <wp:extent cx="3076575" cy="1676400"/>
                <wp:effectExtent l="0" t="0" r="28575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E7339" w14:textId="500E73F8" w:rsidR="00502774" w:rsidRPr="00502774" w:rsidRDefault="00502774" w:rsidP="005027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La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fuerza magnética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existe entre dos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cuerpos siempre y cuando contengan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materiales ferromagnéticos. Esta</w:t>
                            </w:r>
                            <w:r w:rsid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fuerza puede ser </w:t>
                            </w:r>
                            <w:r w:rsidR="002A19B7"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de </w:t>
                            </w:r>
                            <w:r w:rsid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atracción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(polos</w:t>
                            </w:r>
                            <w:r w:rsid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opuestos), como el imán con</w:t>
                            </w:r>
                            <w:r w:rsid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los clips,</w:t>
                            </w:r>
                            <w:r w:rsid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o de repulsión (polos iguales), </w:t>
                            </w:r>
                            <w:r w:rsidR="002A19B7"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como </w:t>
                            </w:r>
                            <w:r w:rsid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en </w:t>
                            </w:r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el caso del tren de levitación magnética</w:t>
                            </w:r>
                            <w:r w:rsid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Maglev</w:t>
                            </w:r>
                            <w:proofErr w:type="spellEnd"/>
                            <w:r w:rsidRPr="00502774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, en Shanghái.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D5BD44" id="Cuadro de texto 40" o:spid="_x0000_s1031" type="#_x0000_t202" style="position:absolute;margin-left:9.15pt;margin-top:13.65pt;width:242.25pt;height:13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" fillcolor="white [3201]" strokeweight=".5pt">
                <v:textbox>
                  <w:txbxContent>
                    <w:p w14:paraId="107E7339" w14:textId="500E73F8" w:rsidR="00502774" w:rsidRPr="00502774" w:rsidRDefault="00502774" w:rsidP="005027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La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fuerza magnética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existe entre dos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cuerpos siempre y cuando contengan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materiales ferromagnéticos. Esta</w:t>
                      </w:r>
                      <w:r w:rsid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fuerza puede ser </w:t>
                      </w:r>
                      <w:r w:rsidR="002A19B7"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de </w:t>
                      </w:r>
                      <w:r w:rsid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atracción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(polos</w:t>
                      </w:r>
                      <w:r w:rsid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opuestos), como el imán con</w:t>
                      </w:r>
                      <w:r w:rsid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los clips,</w:t>
                      </w:r>
                      <w:r w:rsid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o de repulsión (polos iguales), </w:t>
                      </w:r>
                      <w:r w:rsidR="002A19B7"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como </w:t>
                      </w:r>
                      <w:r w:rsid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en </w:t>
                      </w:r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el caso del tren de levitación magnética</w:t>
                      </w:r>
                      <w:r w:rsid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proofErr w:type="spellStart"/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Maglev</w:t>
                      </w:r>
                      <w:proofErr w:type="spellEnd"/>
                      <w:r w:rsidRPr="00502774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, en Shanghái.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0158C7" w14:textId="2F59CF20" w:rsidR="002A19B7" w:rsidRPr="002A19B7" w:rsidRDefault="002A19B7" w:rsidP="002A19B7">
      <w:pPr>
        <w:rPr>
          <w:rFonts w:eastAsiaTheme="minorHAnsi"/>
          <w:lang w:eastAsia="en-US"/>
        </w:rPr>
      </w:pPr>
    </w:p>
    <w:p w14:paraId="58B8D72B" w14:textId="1682D168" w:rsidR="002A19B7" w:rsidRPr="002A19B7" w:rsidRDefault="002A19B7" w:rsidP="002A19B7">
      <w:pPr>
        <w:rPr>
          <w:rFonts w:eastAsiaTheme="minorHAnsi"/>
          <w:lang w:eastAsia="en-US"/>
        </w:rPr>
      </w:pPr>
    </w:p>
    <w:p w14:paraId="58D09B02" w14:textId="55D79303" w:rsidR="002A19B7" w:rsidRPr="002A19B7" w:rsidRDefault="002A19B7" w:rsidP="002A19B7">
      <w:pPr>
        <w:rPr>
          <w:rFonts w:eastAsiaTheme="minorHAnsi"/>
          <w:lang w:eastAsia="en-US"/>
        </w:rPr>
      </w:pPr>
    </w:p>
    <w:p w14:paraId="4A2FBA86" w14:textId="4F8B8B90" w:rsidR="002A19B7" w:rsidRPr="002A19B7" w:rsidRDefault="002A19B7" w:rsidP="002A19B7">
      <w:pPr>
        <w:rPr>
          <w:rFonts w:eastAsiaTheme="minorHAnsi"/>
          <w:lang w:eastAsia="en-US"/>
        </w:rPr>
      </w:pPr>
    </w:p>
    <w:p w14:paraId="19E5EF1F" w14:textId="0E3DCAFD" w:rsidR="002A19B7" w:rsidRPr="002A19B7" w:rsidRDefault="002A19B7" w:rsidP="002A19B7">
      <w:pPr>
        <w:rPr>
          <w:rFonts w:eastAsiaTheme="minorHAnsi"/>
          <w:lang w:eastAsia="en-US"/>
        </w:rPr>
      </w:pPr>
    </w:p>
    <w:p w14:paraId="6EB4FE79" w14:textId="1270AC8F" w:rsidR="002A19B7" w:rsidRPr="002A19B7" w:rsidRDefault="002A19B7" w:rsidP="002A19B7">
      <w:pPr>
        <w:rPr>
          <w:rFonts w:eastAsiaTheme="minorHAnsi"/>
          <w:lang w:eastAsia="en-US"/>
        </w:rPr>
      </w:pPr>
    </w:p>
    <w:p w14:paraId="1E75083B" w14:textId="16484EF1" w:rsidR="002A19B7" w:rsidRPr="002A19B7" w:rsidRDefault="002A19B7" w:rsidP="002A19B7">
      <w:pPr>
        <w:rPr>
          <w:rFonts w:eastAsiaTheme="minorHAnsi"/>
          <w:lang w:eastAsia="en-US"/>
        </w:rPr>
      </w:pPr>
      <w:r w:rsidRPr="002A19B7">
        <w:rPr>
          <w:rFonts w:eastAsiaTheme="minorHAnsi"/>
          <w:b/>
          <w:bCs/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59331A02" wp14:editId="0A2CF4AA">
            <wp:simplePos x="0" y="0"/>
            <wp:positionH relativeFrom="margin">
              <wp:posOffset>3965575</wp:posOffset>
            </wp:positionH>
            <wp:positionV relativeFrom="paragraph">
              <wp:posOffset>13335</wp:posOffset>
            </wp:positionV>
            <wp:extent cx="2113915" cy="1857375"/>
            <wp:effectExtent l="0" t="0" r="635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58F17" w14:textId="4C188161" w:rsidR="002A19B7" w:rsidRPr="002A19B7" w:rsidRDefault="002A19B7" w:rsidP="002A19B7">
      <w:pPr>
        <w:rPr>
          <w:rFonts w:eastAsiaTheme="minorHAnsi"/>
          <w:lang w:eastAsia="en-US"/>
        </w:rPr>
      </w:pPr>
    </w:p>
    <w:p w14:paraId="103748BC" w14:textId="37CF6144" w:rsidR="002A19B7" w:rsidRPr="002A19B7" w:rsidRDefault="002A19B7" w:rsidP="002A19B7">
      <w:pPr>
        <w:rPr>
          <w:rFonts w:eastAsiaTheme="minorHAnsi"/>
          <w:lang w:eastAsia="en-US"/>
        </w:rPr>
      </w:pPr>
    </w:p>
    <w:p w14:paraId="502E0BC3" w14:textId="118612F5" w:rsidR="002A19B7" w:rsidRPr="002A19B7" w:rsidRDefault="002A19B7" w:rsidP="002A19B7">
      <w:pPr>
        <w:rPr>
          <w:rFonts w:eastAsiaTheme="minorHAnsi"/>
          <w:lang w:eastAsia="en-US"/>
        </w:rPr>
      </w:pPr>
    </w:p>
    <w:p w14:paraId="5F91EFAF" w14:textId="7CA4ECA1" w:rsidR="002A19B7" w:rsidRPr="002A19B7" w:rsidRDefault="002A19B7" w:rsidP="002A19B7">
      <w:pPr>
        <w:rPr>
          <w:rFonts w:eastAsiaTheme="minorHAnsi"/>
          <w:lang w:eastAsia="en-US"/>
        </w:rPr>
      </w:pPr>
    </w:p>
    <w:p w14:paraId="5E16D772" w14:textId="2093F70E" w:rsidR="002A19B7" w:rsidRPr="002A19B7" w:rsidRDefault="002A19B7" w:rsidP="002A19B7">
      <w:pPr>
        <w:rPr>
          <w:rFonts w:eastAsiaTheme="minorHAnsi"/>
          <w:lang w:eastAsia="en-US"/>
        </w:rPr>
      </w:pPr>
    </w:p>
    <w:p w14:paraId="0C876C60" w14:textId="40172410" w:rsidR="002A19B7" w:rsidRPr="002A19B7" w:rsidRDefault="002A19B7" w:rsidP="002A19B7">
      <w:pPr>
        <w:rPr>
          <w:rFonts w:eastAsiaTheme="minorHAnsi"/>
          <w:lang w:eastAsia="en-US"/>
        </w:rPr>
      </w:pPr>
    </w:p>
    <w:p w14:paraId="5DBB1E93" w14:textId="17185753" w:rsidR="002A19B7" w:rsidRPr="002A19B7" w:rsidRDefault="002A19B7" w:rsidP="002A19B7">
      <w:pPr>
        <w:rPr>
          <w:rFonts w:eastAsiaTheme="minorHAnsi"/>
          <w:lang w:eastAsia="en-US"/>
        </w:rPr>
      </w:pPr>
    </w:p>
    <w:p w14:paraId="440D1DA0" w14:textId="40DF62D8" w:rsidR="002A19B7" w:rsidRPr="002A19B7" w:rsidRDefault="002A19B7" w:rsidP="002A19B7">
      <w:pPr>
        <w:rPr>
          <w:rFonts w:eastAsiaTheme="minorHAnsi"/>
          <w:lang w:eastAsia="en-US"/>
        </w:rPr>
      </w:pPr>
    </w:p>
    <w:p w14:paraId="2ED2BED1" w14:textId="505A97BD" w:rsidR="002A19B7" w:rsidRPr="002A19B7" w:rsidRDefault="002A19B7" w:rsidP="002A19B7">
      <w:pPr>
        <w:rPr>
          <w:rFonts w:eastAsiaTheme="minorHAnsi"/>
          <w:lang w:eastAsia="en-US"/>
        </w:rPr>
      </w:pPr>
    </w:p>
    <w:p w14:paraId="2369487B" w14:textId="190E68BC" w:rsidR="002A19B7" w:rsidRPr="002A19B7" w:rsidRDefault="002A19B7" w:rsidP="002A19B7">
      <w:pPr>
        <w:rPr>
          <w:rFonts w:eastAsiaTheme="minorHAnsi"/>
          <w:lang w:eastAsia="en-US"/>
        </w:rPr>
      </w:pPr>
    </w:p>
    <w:p w14:paraId="41E55ACA" w14:textId="1A6089F3" w:rsidR="002A19B7" w:rsidRPr="002A19B7" w:rsidRDefault="002A19B7" w:rsidP="002A19B7">
      <w:pPr>
        <w:rPr>
          <w:rFonts w:eastAsiaTheme="minorHAnsi"/>
          <w:lang w:eastAsia="en-US"/>
        </w:rPr>
      </w:pPr>
    </w:p>
    <w:p w14:paraId="177A8266" w14:textId="1C8807F0" w:rsidR="002A19B7" w:rsidRDefault="002A19B7" w:rsidP="002A19B7">
      <w:pPr>
        <w:rPr>
          <w:rFonts w:eastAsiaTheme="minorHAnsi"/>
          <w:b/>
          <w:bCs/>
          <w:lang w:eastAsia="en-US"/>
        </w:rPr>
      </w:pPr>
    </w:p>
    <w:p w14:paraId="7BF1C4A9" w14:textId="63A3D520" w:rsidR="002A19B7" w:rsidRDefault="002A19B7" w:rsidP="002A19B7">
      <w:pPr>
        <w:rPr>
          <w:rFonts w:eastAsiaTheme="minorHAnsi"/>
          <w:b/>
          <w:bCs/>
          <w:lang w:eastAsia="en-US"/>
        </w:rPr>
      </w:pPr>
    </w:p>
    <w:p w14:paraId="310B9FCC" w14:textId="21ED5098" w:rsidR="002A19B7" w:rsidRDefault="002A19B7" w:rsidP="002A19B7">
      <w:pPr>
        <w:rPr>
          <w:rFonts w:eastAsiaTheme="minorHAnsi"/>
          <w:b/>
          <w:bCs/>
          <w:lang w:eastAsia="en-US"/>
        </w:rPr>
      </w:pPr>
      <w:r w:rsidRPr="00502774"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6B64A0" wp14:editId="4A844297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3076575" cy="1771650"/>
                <wp:effectExtent l="0" t="0" r="28575" b="190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E4015" w14:textId="696E6048" w:rsidR="002A19B7" w:rsidRPr="002A19B7" w:rsidRDefault="002A19B7" w:rsidP="002A19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La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normal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es la fuerza que toda superficie ejerce sobre un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cuerpo apoyado en ella para 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sostenerlo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. Esta fuerza es siempre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perpendicular a la superficie. Por ejemplo, en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el </w:t>
                            </w:r>
                            <w:proofErr w:type="spellStart"/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resbalín</w:t>
                            </w:r>
                            <w:proofErr w:type="spellEnd"/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, la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niña percibe la fuerza normal diagonal debido a que este se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encuentra inclinado, mientras en el suelo la fuerza normal es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hacia arriba, debido a que este es horizontal.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B64A0" id="Cuadro de texto 46" o:spid="_x0000_s1032" type="#_x0000_t202" style="position:absolute;margin-left:191.05pt;margin-top:1.05pt;width:242.25pt;height:139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" fillcolor="white [3201]" strokeweight=".5pt">
                <v:textbox>
                  <w:txbxContent>
                    <w:p w14:paraId="3EBE4015" w14:textId="696E6048" w:rsidR="002A19B7" w:rsidRPr="002A19B7" w:rsidRDefault="002A19B7" w:rsidP="002A19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La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normal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es la fuerza que toda superficie ejerce sobre un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cuerpo apoyado en ella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para 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sostenerlo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. Esta fuerza es siempre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perpendicular a la superficie. Por ejemplo, en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el </w:t>
                      </w:r>
                      <w:proofErr w:type="spellStart"/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resbalín</w:t>
                      </w:r>
                      <w:proofErr w:type="spellEnd"/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, la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niña percibe la fuerza normal diagonal debido a que este se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encuentra inclinado, mientras en el suelo la fuerza normal es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hacia arriba, debido a que este es horizontal.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19B7">
        <w:rPr>
          <w:rFonts w:eastAsiaTheme="minorHAnsi"/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18B822E1" wp14:editId="4876E40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593975" cy="1800225"/>
            <wp:effectExtent l="0" t="0" r="0" b="952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ED1D2" w14:textId="01EB5CF5" w:rsidR="002A19B7" w:rsidRDefault="002A19B7" w:rsidP="002A19B7">
      <w:pPr>
        <w:rPr>
          <w:rFonts w:eastAsiaTheme="minorHAnsi"/>
          <w:lang w:eastAsia="en-US"/>
        </w:rPr>
      </w:pPr>
    </w:p>
    <w:p w14:paraId="68C51FC2" w14:textId="7D358783" w:rsidR="002A19B7" w:rsidRPr="002A19B7" w:rsidRDefault="002A19B7" w:rsidP="002A19B7">
      <w:pPr>
        <w:rPr>
          <w:rFonts w:eastAsiaTheme="minorHAnsi"/>
          <w:lang w:eastAsia="en-US"/>
        </w:rPr>
      </w:pPr>
    </w:p>
    <w:p w14:paraId="172C4253" w14:textId="664612F6" w:rsidR="002A19B7" w:rsidRPr="002A19B7" w:rsidRDefault="002A19B7" w:rsidP="002A19B7">
      <w:pPr>
        <w:rPr>
          <w:rFonts w:eastAsiaTheme="minorHAnsi"/>
          <w:lang w:eastAsia="en-US"/>
        </w:rPr>
      </w:pPr>
      <w:r w:rsidRPr="00502774"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D933BE" wp14:editId="154490DD">
                <wp:simplePos x="0" y="0"/>
                <wp:positionH relativeFrom="page">
                  <wp:posOffset>3371850</wp:posOffset>
                </wp:positionH>
                <wp:positionV relativeFrom="paragraph">
                  <wp:posOffset>148590</wp:posOffset>
                </wp:positionV>
                <wp:extent cx="533400" cy="45719"/>
                <wp:effectExtent l="0" t="38100" r="38100" b="8826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FE7F41" id="Conector recto de flecha 47" o:spid="_x0000_s1026" type="#_x0000_t32" style="position:absolute;margin-left:265.5pt;margin-top:11.7pt;width:42pt;height:3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" strokecolor="black [3200]" strokeweight="1.5pt">
                <v:stroke endarrow="block" joinstyle="miter"/>
                <w10:wrap anchorx="page"/>
              </v:shape>
            </w:pict>
          </mc:Fallback>
        </mc:AlternateContent>
      </w:r>
    </w:p>
    <w:p w14:paraId="4B03BA62" w14:textId="35DC7A21" w:rsidR="002A19B7" w:rsidRPr="002A19B7" w:rsidRDefault="002A19B7" w:rsidP="002A19B7">
      <w:pPr>
        <w:rPr>
          <w:rFonts w:eastAsiaTheme="minorHAnsi"/>
          <w:lang w:eastAsia="en-US"/>
        </w:rPr>
      </w:pPr>
    </w:p>
    <w:p w14:paraId="78AD78F5" w14:textId="3206525B" w:rsidR="002A19B7" w:rsidRPr="002A19B7" w:rsidRDefault="002A19B7" w:rsidP="002A19B7">
      <w:pPr>
        <w:rPr>
          <w:rFonts w:eastAsiaTheme="minorHAnsi"/>
          <w:lang w:eastAsia="en-US"/>
        </w:rPr>
      </w:pPr>
    </w:p>
    <w:p w14:paraId="37923092" w14:textId="70CD3094" w:rsidR="002A19B7" w:rsidRPr="002A19B7" w:rsidRDefault="002A19B7" w:rsidP="002A19B7">
      <w:pPr>
        <w:rPr>
          <w:rFonts w:eastAsiaTheme="minorHAnsi"/>
          <w:lang w:eastAsia="en-US"/>
        </w:rPr>
      </w:pPr>
    </w:p>
    <w:p w14:paraId="7BA8C20A" w14:textId="67A7B81A" w:rsidR="002A19B7" w:rsidRPr="002A19B7" w:rsidRDefault="002A19B7" w:rsidP="002A19B7">
      <w:pPr>
        <w:rPr>
          <w:rFonts w:eastAsiaTheme="minorHAnsi"/>
          <w:lang w:eastAsia="en-US"/>
        </w:rPr>
      </w:pPr>
    </w:p>
    <w:p w14:paraId="01CEE676" w14:textId="796BE793" w:rsidR="002A19B7" w:rsidRPr="002A19B7" w:rsidRDefault="002A19B7" w:rsidP="002A19B7">
      <w:pPr>
        <w:rPr>
          <w:rFonts w:eastAsiaTheme="minorHAnsi"/>
          <w:lang w:eastAsia="en-US"/>
        </w:rPr>
      </w:pPr>
    </w:p>
    <w:p w14:paraId="3B9FE0C6" w14:textId="094F4C37" w:rsidR="002A19B7" w:rsidRPr="002A19B7" w:rsidRDefault="002A19B7" w:rsidP="002A19B7">
      <w:pPr>
        <w:rPr>
          <w:rFonts w:eastAsiaTheme="minorHAnsi"/>
          <w:lang w:eastAsia="en-US"/>
        </w:rPr>
      </w:pPr>
    </w:p>
    <w:p w14:paraId="43277DE4" w14:textId="014DD503" w:rsidR="002A19B7" w:rsidRPr="002A19B7" w:rsidRDefault="002A19B7" w:rsidP="002A19B7">
      <w:pPr>
        <w:rPr>
          <w:rFonts w:eastAsiaTheme="minorHAnsi"/>
          <w:lang w:eastAsia="en-US"/>
        </w:rPr>
      </w:pPr>
    </w:p>
    <w:p w14:paraId="1C67706A" w14:textId="2039EB24" w:rsidR="002A19B7" w:rsidRDefault="002A19B7" w:rsidP="002A19B7">
      <w:pPr>
        <w:rPr>
          <w:rFonts w:eastAsiaTheme="minorHAnsi"/>
          <w:lang w:eastAsia="en-US"/>
        </w:rPr>
      </w:pPr>
    </w:p>
    <w:p w14:paraId="6E06E14D" w14:textId="68FE93A6" w:rsidR="002A19B7" w:rsidRDefault="002A19B7" w:rsidP="002A19B7">
      <w:pPr>
        <w:rPr>
          <w:rFonts w:eastAsiaTheme="minorHAnsi"/>
          <w:lang w:eastAsia="en-US"/>
        </w:rPr>
      </w:pPr>
      <w:r w:rsidRPr="002A19B7">
        <w:rPr>
          <w:rFonts w:eastAsiaTheme="minorHAnsi"/>
          <w:noProof/>
          <w:lang w:eastAsia="es-CL"/>
        </w:rPr>
        <w:drawing>
          <wp:anchor distT="0" distB="0" distL="114300" distR="114300" simplePos="0" relativeHeight="251672575" behindDoc="0" locked="0" layoutInCell="1" allowOverlap="1" wp14:anchorId="22EB8B30" wp14:editId="7D1F0A38">
            <wp:simplePos x="0" y="0"/>
            <wp:positionH relativeFrom="margin">
              <wp:posOffset>885825</wp:posOffset>
            </wp:positionH>
            <wp:positionV relativeFrom="paragraph">
              <wp:posOffset>6985</wp:posOffset>
            </wp:positionV>
            <wp:extent cx="4495800" cy="3076575"/>
            <wp:effectExtent l="0" t="0" r="0" b="9525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r="2401"/>
                    <a:stretch/>
                  </pic:blipFill>
                  <pic:spPr bwMode="auto">
                    <a:xfrm>
                      <a:off x="0" y="0"/>
                      <a:ext cx="44958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3614D" w14:textId="2E173BCF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  <w:r w:rsidRPr="00502774"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3696FA" wp14:editId="5FADEAD8">
                <wp:simplePos x="0" y="0"/>
                <wp:positionH relativeFrom="margin">
                  <wp:align>right</wp:align>
                </wp:positionH>
                <wp:positionV relativeFrom="paragraph">
                  <wp:posOffset>2416175</wp:posOffset>
                </wp:positionV>
                <wp:extent cx="4705350" cy="904875"/>
                <wp:effectExtent l="0" t="0" r="19050" b="2857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32C9C" w14:textId="77777777" w:rsidR="002A19B7" w:rsidRDefault="002A19B7" w:rsidP="002A19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El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peso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es la fuerza que se ejerce sobre un cuerpo debido a la gravedad; por ello, esta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fuerza también se conoce como fuerza gravitacional.</w:t>
                            </w:r>
                          </w:p>
                          <w:p w14:paraId="2FA40B07" w14:textId="25835C34" w:rsidR="002A19B7" w:rsidRPr="002A19B7" w:rsidRDefault="002A19B7" w:rsidP="002A19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La fuerza de gravedad o peso siempre se ejerce hacia abajo, ya que la Tierra nos atrae</w:t>
                            </w:r>
                          </w:p>
                          <w:p w14:paraId="37659D13" w14:textId="4347DF8A" w:rsidR="002A19B7" w:rsidRPr="002A19B7" w:rsidRDefault="002A19B7" w:rsidP="002A19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a su centro.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696FA" id="Cuadro de texto 49" o:spid="_x0000_s1033" type="#_x0000_t202" style="position:absolute;margin-left:319.3pt;margin-top:190.25pt;width:370.5pt;height:71.2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" filled="f" strokeweight=".5pt">
                <v:textbox>
                  <w:txbxContent>
                    <w:p w14:paraId="68732C9C" w14:textId="77777777" w:rsidR="002A19B7" w:rsidRDefault="002A19B7" w:rsidP="002A19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El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peso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es la fuerza que se ejerce sobre un cuerpo debido a la gravedad; por ello, esta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fuerza también se conoce como fuerza gravitacional.</w:t>
                      </w:r>
                    </w:p>
                    <w:p w14:paraId="2FA40B07" w14:textId="25835C34" w:rsidR="002A19B7" w:rsidRPr="002A19B7" w:rsidRDefault="002A19B7" w:rsidP="002A19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La fuerza de gravedad o peso siempre se ejerce hacia abajo, ya que la Tierra nos atrae</w:t>
                      </w:r>
                    </w:p>
                    <w:p w14:paraId="37659D13" w14:textId="4347DF8A" w:rsidR="002A19B7" w:rsidRPr="002A19B7" w:rsidRDefault="002A19B7" w:rsidP="002A19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a su centro.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/>
          <w:lang w:eastAsia="en-US"/>
        </w:rPr>
        <w:tab/>
      </w:r>
    </w:p>
    <w:p w14:paraId="4C5E37C9" w14:textId="558EEDB7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67425B32" w14:textId="77B18592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705E2E44" w14:textId="6821ED33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78959929" w14:textId="1E21BFB8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0FC4B935" w14:textId="0901E50C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28BCB914" w14:textId="6B150530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2074E2DF" w14:textId="3F305629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3C6631DF" w14:textId="3793FCB9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43530E56" w14:textId="6459DDDE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66A18BAD" w14:textId="5E78599E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4A12E035" w14:textId="51303AFA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42536DF9" w14:textId="15AECB8B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6DC33E0E" w14:textId="76307F84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3D98E277" w14:textId="2D34BE48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5B749BD5" w14:textId="238B25C1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2C341BC1" w14:textId="66198F41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7D99B023" w14:textId="122A6198" w:rsidR="002A19B7" w:rsidRDefault="002A19B7" w:rsidP="002A19B7">
      <w:pPr>
        <w:tabs>
          <w:tab w:val="left" w:pos="3435"/>
        </w:tabs>
        <w:rPr>
          <w:rFonts w:eastAsiaTheme="minorHAnsi"/>
          <w:lang w:eastAsia="en-US"/>
        </w:rPr>
      </w:pPr>
    </w:p>
    <w:p w14:paraId="0B7FF509" w14:textId="7EEEC268" w:rsidR="002A19B7" w:rsidRDefault="000948D1" w:rsidP="002A19B7">
      <w:pPr>
        <w:tabs>
          <w:tab w:val="left" w:pos="3435"/>
        </w:tabs>
        <w:rPr>
          <w:rFonts w:eastAsiaTheme="minorHAnsi"/>
          <w:lang w:eastAsia="en-US"/>
        </w:rPr>
      </w:pPr>
      <w:bookmarkStart w:id="2" w:name="_GoBack"/>
      <w:r w:rsidRPr="002A19B7">
        <w:rPr>
          <w:rFonts w:eastAsiaTheme="minorHAnsi"/>
          <w:noProof/>
          <w:lang w:eastAsia="es-CL"/>
        </w:rPr>
        <w:lastRenderedPageBreak/>
        <w:drawing>
          <wp:anchor distT="0" distB="0" distL="114300" distR="114300" simplePos="0" relativeHeight="251711488" behindDoc="0" locked="0" layoutInCell="1" allowOverlap="1" wp14:anchorId="6AFA32A2" wp14:editId="5E045812">
            <wp:simplePos x="0" y="0"/>
            <wp:positionH relativeFrom="margin">
              <wp:posOffset>-57150</wp:posOffset>
            </wp:positionH>
            <wp:positionV relativeFrom="paragraph">
              <wp:posOffset>-187960</wp:posOffset>
            </wp:positionV>
            <wp:extent cx="2355850" cy="2000250"/>
            <wp:effectExtent l="0" t="0" r="635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2A19B7" w:rsidRPr="00502774"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3CA816" wp14:editId="504C9921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3962400" cy="1228725"/>
                <wp:effectExtent l="0" t="0" r="19050" b="2857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3BB4C" w14:textId="111C6BC8" w:rsidR="002A19B7" w:rsidRPr="002A19B7" w:rsidRDefault="002A19B7" w:rsidP="002A19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La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lang w:eastAsia="en-US"/>
                              </w:rPr>
                              <w:t xml:space="preserve">fuerza gravitacional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se presenta entre dos cuerpos que están ubicados a cierta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distancia. A medida que la masa de 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l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os objetos es mayor y la distancias entre ellos es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menor, la intensidad de la fuer</w:t>
                            </w:r>
                            <w:r w:rsidR="00F85CEF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z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a aumenta. La fuerza gravitacional es la responsable de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</w:t>
                            </w:r>
                            <w:r w:rsidRPr="002A19B7"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que los planetas orbiten alrededor del Sol y de que la Luna orbite la Tierra.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3CA816" id="Cuadro de texto 51" o:spid="_x0000_s1034" type="#_x0000_t202" style="position:absolute;margin-left:260.8pt;margin-top:13.15pt;width:312pt;height:96.7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" filled="f" strokeweight=".5pt">
                <v:textbox>
                  <w:txbxContent>
                    <w:p w14:paraId="4863BB4C" w14:textId="111C6BC8" w:rsidR="002A19B7" w:rsidRPr="002A19B7" w:rsidRDefault="002A19B7" w:rsidP="002A19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sz w:val="36"/>
                          <w:szCs w:val="36"/>
                          <w:lang w:eastAsia="en-US"/>
                        </w:rPr>
                      </w:pP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La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b/>
                          <w:bCs/>
                          <w:lang w:eastAsia="en-US"/>
                        </w:rPr>
                        <w:t xml:space="preserve">fuerza gravitacional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se presenta entre dos cuerpos que están ubicados a cierta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distancia. A medida que la masa de 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l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os objetos es mayor y la distancias entre ellos es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menor, la intensidad de la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fuer</w:t>
                      </w:r>
                      <w:r w:rsidR="00F85CEF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z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a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aumenta. La fuerza gravitacional es la responsable de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</w:t>
                      </w:r>
                      <w:r w:rsidRPr="002A19B7"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que los planetas orbiten alrededor del Sol y de que la Luna orbite la Tierra.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E4E44C" w14:textId="0D172F46" w:rsidR="00F85CEF" w:rsidRPr="00F85CEF" w:rsidRDefault="00F85CEF" w:rsidP="00F85CEF">
      <w:pPr>
        <w:rPr>
          <w:rFonts w:eastAsiaTheme="minorHAnsi"/>
          <w:lang w:eastAsia="en-US"/>
        </w:rPr>
      </w:pPr>
    </w:p>
    <w:p w14:paraId="4D7D46FA" w14:textId="5A18C7A6" w:rsidR="00F85CEF" w:rsidRPr="00F85CEF" w:rsidRDefault="00F85CEF" w:rsidP="00F85CEF">
      <w:pPr>
        <w:rPr>
          <w:rFonts w:eastAsiaTheme="minorHAnsi"/>
          <w:lang w:eastAsia="en-US"/>
        </w:rPr>
      </w:pPr>
    </w:p>
    <w:p w14:paraId="03B01B8D" w14:textId="161DA773" w:rsidR="00F85CEF" w:rsidRPr="00F85CEF" w:rsidRDefault="00F85CEF" w:rsidP="00F85CEF">
      <w:pPr>
        <w:rPr>
          <w:rFonts w:eastAsiaTheme="minorHAnsi"/>
          <w:lang w:eastAsia="en-US"/>
        </w:rPr>
      </w:pPr>
    </w:p>
    <w:p w14:paraId="0AAD953D" w14:textId="4042E9F3" w:rsidR="00F85CEF" w:rsidRPr="00F85CEF" w:rsidRDefault="00F85CEF" w:rsidP="00F85CEF">
      <w:pPr>
        <w:rPr>
          <w:rFonts w:eastAsiaTheme="minorHAnsi"/>
          <w:lang w:eastAsia="en-US"/>
        </w:rPr>
      </w:pPr>
    </w:p>
    <w:p w14:paraId="6215F03C" w14:textId="7EAE0948" w:rsidR="00F85CEF" w:rsidRPr="00F85CEF" w:rsidRDefault="00F85CEF" w:rsidP="00F85CEF">
      <w:pPr>
        <w:rPr>
          <w:rFonts w:eastAsiaTheme="minorHAnsi"/>
          <w:lang w:eastAsia="en-US"/>
        </w:rPr>
      </w:pPr>
    </w:p>
    <w:p w14:paraId="75A7070A" w14:textId="23C5FC73" w:rsidR="00F85CEF" w:rsidRPr="00F85CEF" w:rsidRDefault="00F85CEF" w:rsidP="00F85CEF">
      <w:pPr>
        <w:rPr>
          <w:rFonts w:eastAsiaTheme="minorHAnsi"/>
          <w:lang w:eastAsia="en-US"/>
        </w:rPr>
      </w:pPr>
    </w:p>
    <w:p w14:paraId="7D729E51" w14:textId="313081C3" w:rsidR="00F85CEF" w:rsidRPr="00F85CEF" w:rsidRDefault="00F85CEF" w:rsidP="00F85CEF">
      <w:pPr>
        <w:rPr>
          <w:rFonts w:eastAsiaTheme="minorHAnsi"/>
          <w:lang w:eastAsia="en-US"/>
        </w:rPr>
      </w:pPr>
    </w:p>
    <w:p w14:paraId="2CEEE4E4" w14:textId="63CFCA81" w:rsidR="00F85CEF" w:rsidRPr="00F85CEF" w:rsidRDefault="00F85CEF" w:rsidP="00F85CEF">
      <w:pPr>
        <w:rPr>
          <w:rFonts w:eastAsiaTheme="minorHAnsi"/>
          <w:lang w:eastAsia="en-US"/>
        </w:rPr>
      </w:pPr>
    </w:p>
    <w:p w14:paraId="3598A23D" w14:textId="3B94BCCD" w:rsidR="00F85CEF" w:rsidRPr="00F85CEF" w:rsidRDefault="00F85CEF" w:rsidP="00F85CEF">
      <w:pPr>
        <w:rPr>
          <w:rFonts w:eastAsiaTheme="minorHAnsi"/>
          <w:lang w:eastAsia="en-US"/>
        </w:rPr>
      </w:pPr>
    </w:p>
    <w:p w14:paraId="3C93B278" w14:textId="0932838F" w:rsidR="00F85CEF" w:rsidRPr="00F85CEF" w:rsidRDefault="00F85CEF" w:rsidP="00F85CEF">
      <w:pPr>
        <w:rPr>
          <w:rFonts w:eastAsiaTheme="minorHAnsi"/>
          <w:sz w:val="28"/>
          <w:szCs w:val="28"/>
          <w:lang w:eastAsia="en-US"/>
        </w:rPr>
      </w:pPr>
    </w:p>
    <w:p w14:paraId="71EDAFE1" w14:textId="5BB3BF95" w:rsidR="00F85CEF" w:rsidRPr="00F85CEF" w:rsidRDefault="00F85CEF" w:rsidP="00F85CEF">
      <w:pPr>
        <w:ind w:firstLine="708"/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</w:pPr>
      <w:r w:rsidRPr="00F85CEF"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  <w:t>Clasificación de la fuerza</w:t>
      </w:r>
    </w:p>
    <w:p w14:paraId="19C990F8" w14:textId="64CB4BC3" w:rsidR="00F85CEF" w:rsidRDefault="00F85CEF" w:rsidP="00F85CEF">
      <w:pPr>
        <w:ind w:firstLine="708"/>
        <w:rPr>
          <w:rFonts w:asciiTheme="minorHAnsi" w:eastAsiaTheme="minorHAnsi" w:hAnsiTheme="minorHAnsi" w:cstheme="minorHAnsi"/>
          <w:b/>
          <w:bCs/>
          <w:lang w:eastAsia="en-US"/>
        </w:rPr>
      </w:pPr>
    </w:p>
    <w:p w14:paraId="66267797" w14:textId="20F6C278" w:rsidR="00F85CEF" w:rsidRPr="00F85CEF" w:rsidRDefault="00F85CEF" w:rsidP="00F85CEF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ascii="HelveticaNeueLTStd-Lt" w:eastAsiaTheme="minorHAnsi" w:hAnsi="HelveticaNeueLTStd-Lt" w:cs="HelveticaNeueLTStd-Lt"/>
          <w:color w:val="7193AA"/>
          <w:sz w:val="18"/>
          <w:szCs w:val="18"/>
          <w:lang w:eastAsia="en-US"/>
        </w:rPr>
      </w:pPr>
      <w:r w:rsidRPr="00F85CEF">
        <w:rPr>
          <w:rFonts w:asciiTheme="minorHAnsi" w:eastAsiaTheme="minorHAnsi" w:hAnsiTheme="minorHAnsi" w:cstheme="minorHAnsi"/>
          <w:b/>
          <w:bCs/>
          <w:lang w:eastAsia="en-US"/>
        </w:rPr>
        <w:t xml:space="preserve">Fuerzas de contacto: </w:t>
      </w:r>
      <w:r w:rsidRPr="00F85CEF">
        <w:rPr>
          <w:rFonts w:asciiTheme="minorHAnsi" w:eastAsiaTheme="minorHAnsi" w:hAnsiTheme="minorHAnsi" w:cstheme="minorHAnsi"/>
          <w:lang w:eastAsia="en-US"/>
        </w:rPr>
        <w:t>Como lo indica su nombre, en esta categoría las fuerzas interactúan solamente cuando los cuerpos están en contacto entre sí.</w:t>
      </w:r>
    </w:p>
    <w:p w14:paraId="71DA6D8E" w14:textId="3F2D3CD2" w:rsidR="00F85CEF" w:rsidRDefault="00F85CEF" w:rsidP="00F85CEF">
      <w:pPr>
        <w:pStyle w:val="Prrafodelista"/>
        <w:autoSpaceDE w:val="0"/>
        <w:autoSpaceDN w:val="0"/>
        <w:adjustRightInd w:val="0"/>
        <w:rPr>
          <w:rFonts w:ascii="HelveticaNeueLTStd-Lt" w:eastAsiaTheme="minorHAnsi" w:hAnsi="HelveticaNeueLTStd-Lt" w:cs="HelveticaNeueLTStd-Lt"/>
          <w:color w:val="7193AA"/>
          <w:sz w:val="18"/>
          <w:szCs w:val="18"/>
          <w:lang w:eastAsia="en-US"/>
        </w:rPr>
      </w:pPr>
    </w:p>
    <w:p w14:paraId="2C289221" w14:textId="2A2EF63D" w:rsidR="00F85CEF" w:rsidRPr="00F85CEF" w:rsidRDefault="00F85CEF" w:rsidP="00F85CEF">
      <w:pPr>
        <w:rPr>
          <w:rFonts w:eastAsiaTheme="minorHAnsi"/>
          <w:lang w:eastAsia="en-US"/>
        </w:rPr>
      </w:pPr>
      <w:r w:rsidRPr="00F85CEF">
        <w:rPr>
          <w:rFonts w:ascii="HelveticaNeueLTStd-Lt" w:eastAsiaTheme="minorHAnsi" w:hAnsi="HelveticaNeueLTStd-Lt" w:cs="HelveticaNeueLTStd-Lt"/>
          <w:noProof/>
          <w:color w:val="7193AA"/>
          <w:sz w:val="18"/>
          <w:szCs w:val="18"/>
          <w:lang w:eastAsia="es-CL"/>
        </w:rPr>
        <w:drawing>
          <wp:anchor distT="0" distB="0" distL="114300" distR="114300" simplePos="0" relativeHeight="251713536" behindDoc="0" locked="0" layoutInCell="1" allowOverlap="1" wp14:anchorId="30DF4BDA" wp14:editId="2B184DC5">
            <wp:simplePos x="0" y="0"/>
            <wp:positionH relativeFrom="margin">
              <wp:posOffset>3103880</wp:posOffset>
            </wp:positionH>
            <wp:positionV relativeFrom="paragraph">
              <wp:posOffset>9525</wp:posOffset>
            </wp:positionV>
            <wp:extent cx="1962150" cy="1339215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CEF">
        <w:rPr>
          <w:rFonts w:ascii="HelveticaNeueLTStd-Lt" w:eastAsiaTheme="minorHAnsi" w:hAnsi="HelveticaNeueLTStd-Lt" w:cs="HelveticaNeueLTStd-Lt"/>
          <w:noProof/>
          <w:color w:val="7193AA"/>
          <w:sz w:val="18"/>
          <w:szCs w:val="18"/>
          <w:lang w:eastAsia="es-CL"/>
        </w:rPr>
        <w:drawing>
          <wp:anchor distT="0" distB="0" distL="114300" distR="114300" simplePos="0" relativeHeight="251712512" behindDoc="0" locked="0" layoutInCell="1" allowOverlap="1" wp14:anchorId="2FBC951E" wp14:editId="6F8BCB51">
            <wp:simplePos x="0" y="0"/>
            <wp:positionH relativeFrom="margin">
              <wp:posOffset>752475</wp:posOffset>
            </wp:positionH>
            <wp:positionV relativeFrom="paragraph">
              <wp:posOffset>9525</wp:posOffset>
            </wp:positionV>
            <wp:extent cx="2019300" cy="1378585"/>
            <wp:effectExtent l="0" t="0" r="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42105" w14:textId="795373E3" w:rsidR="00F85CEF" w:rsidRPr="00F85CEF" w:rsidRDefault="00F85CEF" w:rsidP="00F85CEF">
      <w:pPr>
        <w:rPr>
          <w:rFonts w:eastAsiaTheme="minorHAnsi"/>
          <w:lang w:eastAsia="en-US"/>
        </w:rPr>
      </w:pPr>
    </w:p>
    <w:p w14:paraId="1191C716" w14:textId="208F5A5B" w:rsidR="00F85CEF" w:rsidRPr="00F85CEF" w:rsidRDefault="00F85CEF" w:rsidP="00F85CEF">
      <w:pPr>
        <w:rPr>
          <w:rFonts w:eastAsiaTheme="minorHAnsi"/>
          <w:lang w:eastAsia="en-US"/>
        </w:rPr>
      </w:pPr>
    </w:p>
    <w:p w14:paraId="368A13D9" w14:textId="6A284DE9" w:rsidR="00F85CEF" w:rsidRPr="00F85CEF" w:rsidRDefault="00F85CEF" w:rsidP="00F85CEF">
      <w:pPr>
        <w:rPr>
          <w:rFonts w:eastAsiaTheme="minorHAnsi"/>
          <w:lang w:eastAsia="en-US"/>
        </w:rPr>
      </w:pPr>
    </w:p>
    <w:p w14:paraId="2741DAEF" w14:textId="2478BCE5" w:rsidR="00F85CEF" w:rsidRPr="00F85CEF" w:rsidRDefault="00F85CEF" w:rsidP="00F85CEF">
      <w:pPr>
        <w:rPr>
          <w:rFonts w:eastAsiaTheme="minorHAnsi"/>
          <w:lang w:eastAsia="en-US"/>
        </w:rPr>
      </w:pPr>
    </w:p>
    <w:p w14:paraId="46F36E44" w14:textId="03D9EEB7" w:rsidR="00F85CEF" w:rsidRPr="00F85CEF" w:rsidRDefault="00F85CEF" w:rsidP="00F85CEF">
      <w:pPr>
        <w:rPr>
          <w:rFonts w:eastAsiaTheme="minorHAnsi"/>
          <w:lang w:eastAsia="en-US"/>
        </w:rPr>
      </w:pPr>
    </w:p>
    <w:p w14:paraId="5AA784F2" w14:textId="67A42708" w:rsidR="00F85CEF" w:rsidRPr="00F85CEF" w:rsidRDefault="00F85CEF" w:rsidP="00F85CEF">
      <w:pPr>
        <w:rPr>
          <w:rFonts w:eastAsiaTheme="minorHAnsi"/>
          <w:lang w:eastAsia="en-US"/>
        </w:rPr>
      </w:pPr>
    </w:p>
    <w:p w14:paraId="1F7A460F" w14:textId="30DE735C" w:rsidR="00F85CEF" w:rsidRPr="00F85CEF" w:rsidRDefault="00F85CEF" w:rsidP="00F85CEF">
      <w:pPr>
        <w:rPr>
          <w:rFonts w:eastAsiaTheme="minorHAnsi"/>
          <w:lang w:eastAsia="en-US"/>
        </w:rPr>
      </w:pPr>
    </w:p>
    <w:p w14:paraId="08A76EEF" w14:textId="1A5783BE" w:rsidR="00F85CEF" w:rsidRDefault="00F85CEF" w:rsidP="00F85CEF">
      <w:pPr>
        <w:rPr>
          <w:rFonts w:ascii="HelveticaNeueLTStd-Lt" w:eastAsiaTheme="minorHAnsi" w:hAnsi="HelveticaNeueLTStd-Lt" w:cs="HelveticaNeueLTStd-Lt"/>
          <w:color w:val="7193AA"/>
          <w:sz w:val="18"/>
          <w:szCs w:val="18"/>
          <w:lang w:eastAsia="en-US"/>
        </w:rPr>
      </w:pPr>
    </w:p>
    <w:p w14:paraId="2A65DD5A" w14:textId="58D66B59" w:rsidR="00F85CEF" w:rsidRPr="00F85CEF" w:rsidRDefault="00F85CEF" w:rsidP="00F85CEF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</w:pPr>
      <w:r w:rsidRPr="00F85CEF">
        <w:rPr>
          <w:rFonts w:asciiTheme="minorHAnsi" w:eastAsiaTheme="minorHAnsi" w:hAnsiTheme="minorHAnsi" w:cstheme="minorHAnsi"/>
          <w:b/>
          <w:bCs/>
          <w:lang w:eastAsia="en-US"/>
        </w:rPr>
        <w:t xml:space="preserve">Fuerzas a distancia: </w:t>
      </w:r>
      <w:r w:rsidRPr="00F85CEF">
        <w:rPr>
          <w:rFonts w:asciiTheme="minorHAnsi" w:eastAsiaTheme="minorHAnsi" w:hAnsiTheme="minorHAnsi" w:cstheme="minorHAnsi"/>
          <w:lang w:eastAsia="en-US"/>
        </w:rPr>
        <w:t>A diferencia de la categoría anterior, las fuerzas a distancia no requieren que los cuerpos estén en contacto entre sí.</w:t>
      </w:r>
    </w:p>
    <w:p w14:paraId="63597963" w14:textId="6CC06DEB" w:rsidR="00F85CEF" w:rsidRDefault="00F85CEF" w:rsidP="00F85CEF">
      <w:pPr>
        <w:pStyle w:val="Prrafodelista"/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</w:pPr>
      <w:r w:rsidRPr="00F85CEF">
        <w:rPr>
          <w:rFonts w:asciiTheme="minorHAnsi" w:eastAsiaTheme="minorHAnsi" w:hAnsiTheme="minorHAnsi" w:cstheme="minorHAnsi"/>
          <w:b/>
          <w:bCs/>
          <w:noProof/>
          <w:sz w:val="36"/>
          <w:szCs w:val="36"/>
          <w:lang w:eastAsia="es-CL"/>
        </w:rPr>
        <w:drawing>
          <wp:anchor distT="0" distB="0" distL="114300" distR="114300" simplePos="0" relativeHeight="251714560" behindDoc="0" locked="0" layoutInCell="1" allowOverlap="1" wp14:anchorId="164165DF" wp14:editId="09A44E2A">
            <wp:simplePos x="0" y="0"/>
            <wp:positionH relativeFrom="margin">
              <wp:posOffset>923290</wp:posOffset>
            </wp:positionH>
            <wp:positionV relativeFrom="paragraph">
              <wp:posOffset>151765</wp:posOffset>
            </wp:positionV>
            <wp:extent cx="1951990" cy="1333500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CEF">
        <w:rPr>
          <w:rFonts w:asciiTheme="minorHAnsi" w:eastAsiaTheme="minorHAnsi" w:hAnsiTheme="minorHAnsi" w:cstheme="minorHAnsi"/>
          <w:b/>
          <w:bCs/>
          <w:noProof/>
          <w:sz w:val="36"/>
          <w:szCs w:val="36"/>
          <w:lang w:eastAsia="es-CL"/>
        </w:rPr>
        <w:drawing>
          <wp:anchor distT="0" distB="0" distL="114300" distR="114300" simplePos="0" relativeHeight="251715584" behindDoc="0" locked="0" layoutInCell="1" allowOverlap="1" wp14:anchorId="1DC4677F" wp14:editId="14828F2F">
            <wp:simplePos x="0" y="0"/>
            <wp:positionH relativeFrom="margin">
              <wp:posOffset>3517900</wp:posOffset>
            </wp:positionH>
            <wp:positionV relativeFrom="paragraph">
              <wp:posOffset>189865</wp:posOffset>
            </wp:positionV>
            <wp:extent cx="2051050" cy="1384935"/>
            <wp:effectExtent l="0" t="0" r="6350" b="5715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13E4" w14:textId="397CFB55" w:rsidR="00F85CEF" w:rsidRDefault="00F85CEF" w:rsidP="00F85CEF">
      <w:pPr>
        <w:pStyle w:val="Prrafodelista"/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sz w:val="36"/>
          <w:szCs w:val="36"/>
          <w:lang w:eastAsia="en-US"/>
        </w:rPr>
      </w:pPr>
    </w:p>
    <w:p w14:paraId="0AC2C87E" w14:textId="0F29A250" w:rsidR="00F85CEF" w:rsidRPr="00F85CEF" w:rsidRDefault="00F85CEF" w:rsidP="00F85CEF">
      <w:pPr>
        <w:rPr>
          <w:rFonts w:eastAsiaTheme="minorHAnsi"/>
          <w:lang w:eastAsia="en-US"/>
        </w:rPr>
      </w:pPr>
    </w:p>
    <w:p w14:paraId="4B449FAB" w14:textId="22AE3D56" w:rsidR="00F85CEF" w:rsidRPr="00F85CEF" w:rsidRDefault="00F85CEF" w:rsidP="00F85CEF">
      <w:pPr>
        <w:rPr>
          <w:rFonts w:eastAsiaTheme="minorHAnsi"/>
          <w:lang w:eastAsia="en-US"/>
        </w:rPr>
      </w:pPr>
    </w:p>
    <w:p w14:paraId="1173DA65" w14:textId="248E197A" w:rsidR="00F85CEF" w:rsidRPr="00F85CEF" w:rsidRDefault="00F85CEF" w:rsidP="00F85CEF">
      <w:pPr>
        <w:rPr>
          <w:rFonts w:eastAsiaTheme="minorHAnsi"/>
          <w:lang w:eastAsia="en-US"/>
        </w:rPr>
      </w:pPr>
    </w:p>
    <w:p w14:paraId="7A742D6A" w14:textId="55FF4261" w:rsidR="00F85CEF" w:rsidRPr="00F85CEF" w:rsidRDefault="00F85CEF" w:rsidP="00F85CEF">
      <w:pPr>
        <w:rPr>
          <w:rFonts w:eastAsiaTheme="minorHAnsi"/>
          <w:lang w:eastAsia="en-US"/>
        </w:rPr>
      </w:pPr>
    </w:p>
    <w:p w14:paraId="3CA25B48" w14:textId="3B949D0B" w:rsidR="00F85CEF" w:rsidRPr="00F85CEF" w:rsidRDefault="00F85CEF" w:rsidP="00F85CEF">
      <w:pPr>
        <w:rPr>
          <w:rFonts w:eastAsiaTheme="minorHAnsi"/>
          <w:lang w:eastAsia="en-US"/>
        </w:rPr>
      </w:pPr>
    </w:p>
    <w:p w14:paraId="4F597833" w14:textId="36652820" w:rsidR="00F85CEF" w:rsidRPr="00F85CEF" w:rsidRDefault="00F85CEF" w:rsidP="00F85CEF">
      <w:pPr>
        <w:rPr>
          <w:rFonts w:eastAsiaTheme="minorHAnsi"/>
          <w:lang w:eastAsia="en-US"/>
        </w:rPr>
      </w:pPr>
    </w:p>
    <w:p w14:paraId="01947E30" w14:textId="57450CCB" w:rsidR="00F85CEF" w:rsidRDefault="00F85CEF" w:rsidP="00F85CEF">
      <w:pPr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rFonts w:asciiTheme="minorHAnsi" w:eastAsiaTheme="minorHAnsi" w:hAnsiTheme="minorHAnsi" w:cstheme="minorHAnsi"/>
          <w:b/>
          <w:bCs/>
          <w:lang w:eastAsia="en-US"/>
        </w:rPr>
        <w:t>A</w:t>
      </w:r>
      <w:r w:rsidRPr="00F85CEF">
        <w:rPr>
          <w:rFonts w:asciiTheme="minorHAnsi" w:eastAsiaTheme="minorHAnsi" w:hAnsiTheme="minorHAnsi" w:cstheme="minorHAnsi"/>
          <w:b/>
          <w:bCs/>
          <w:lang w:eastAsia="en-US"/>
        </w:rPr>
        <w:t xml:space="preserve">ctividad: </w:t>
      </w:r>
    </w:p>
    <w:p w14:paraId="445D7603" w14:textId="77777777" w:rsidR="00F85CEF" w:rsidRDefault="00F85CEF" w:rsidP="00F85CEF">
      <w:pPr>
        <w:rPr>
          <w:rFonts w:asciiTheme="minorHAnsi" w:eastAsiaTheme="minorHAnsi" w:hAnsiTheme="minorHAnsi" w:cstheme="minorHAnsi"/>
          <w:b/>
          <w:bCs/>
          <w:lang w:eastAsia="en-US"/>
        </w:rPr>
      </w:pPr>
    </w:p>
    <w:p w14:paraId="565B8414" w14:textId="5C9B295E" w:rsidR="00F85CEF" w:rsidRPr="00F85CEF" w:rsidRDefault="00F85CEF" w:rsidP="00F85CEF">
      <w:pPr>
        <w:pStyle w:val="Prrafodelista"/>
        <w:numPr>
          <w:ilvl w:val="0"/>
          <w:numId w:val="27"/>
        </w:numPr>
        <w:rPr>
          <w:rFonts w:asciiTheme="minorHAnsi" w:eastAsiaTheme="minorHAnsi" w:hAnsiTheme="minorHAnsi" w:cstheme="minorHAnsi"/>
          <w:b/>
          <w:bCs/>
          <w:lang w:eastAsia="en-US"/>
        </w:rPr>
      </w:pPr>
      <w:r w:rsidRPr="00F85CEF">
        <w:rPr>
          <w:rFonts w:asciiTheme="minorHAnsi" w:eastAsiaTheme="minorHAnsi" w:hAnsiTheme="minorHAnsi" w:cstheme="minorHAnsi"/>
          <w:color w:val="000000"/>
          <w:lang w:eastAsia="en-US"/>
        </w:rPr>
        <w:t>Define en tu cuaderno los siguientes conceptos y menciona un ejemplo en cada caso.</w:t>
      </w:r>
    </w:p>
    <w:p w14:paraId="478EF2E2" w14:textId="77777777" w:rsidR="00F85CEF" w:rsidRPr="00F85CEF" w:rsidRDefault="00F85CEF" w:rsidP="00F85CEF">
      <w:pPr>
        <w:pStyle w:val="Prrafodelista"/>
        <w:rPr>
          <w:rFonts w:asciiTheme="minorHAnsi" w:eastAsiaTheme="minorHAnsi" w:hAnsiTheme="minorHAnsi" w:cstheme="minorHAnsi"/>
          <w:b/>
          <w:bCs/>
          <w:lang w:eastAsia="en-US"/>
        </w:rPr>
      </w:pPr>
    </w:p>
    <w:p w14:paraId="05C58C13" w14:textId="77777777" w:rsidR="00F85CEF" w:rsidRDefault="00F85CEF" w:rsidP="00F85CEF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F85CEF">
        <w:rPr>
          <w:rFonts w:asciiTheme="minorHAnsi" w:eastAsiaTheme="minorHAnsi" w:hAnsiTheme="minorHAnsi" w:cstheme="minorHAnsi"/>
          <w:lang w:eastAsia="en-US"/>
        </w:rPr>
        <w:t>Fuerza.</w:t>
      </w:r>
    </w:p>
    <w:p w14:paraId="5790A725" w14:textId="77777777" w:rsidR="00F85CEF" w:rsidRDefault="00F85CEF" w:rsidP="00F85CEF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F85CEF">
        <w:rPr>
          <w:rFonts w:asciiTheme="minorHAnsi" w:eastAsiaTheme="minorHAnsi" w:hAnsiTheme="minorHAnsi" w:cstheme="minorHAnsi"/>
          <w:lang w:eastAsia="en-US"/>
        </w:rPr>
        <w:t>Tensión.</w:t>
      </w:r>
    </w:p>
    <w:p w14:paraId="6E45E92B" w14:textId="77777777" w:rsidR="00F85CEF" w:rsidRDefault="00F85CEF" w:rsidP="00F85CEF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F85CEF">
        <w:rPr>
          <w:rFonts w:asciiTheme="minorHAnsi" w:eastAsiaTheme="minorHAnsi" w:hAnsiTheme="minorHAnsi" w:cstheme="minorHAnsi"/>
          <w:lang w:eastAsia="en-US"/>
        </w:rPr>
        <w:t>Peso.</w:t>
      </w:r>
    </w:p>
    <w:p w14:paraId="1671EFC7" w14:textId="77777777" w:rsidR="00F85CEF" w:rsidRDefault="00F85CEF" w:rsidP="00F85CEF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F85CEF">
        <w:rPr>
          <w:rFonts w:asciiTheme="minorHAnsi" w:eastAsiaTheme="minorHAnsi" w:hAnsiTheme="minorHAnsi" w:cstheme="minorHAnsi"/>
          <w:lang w:eastAsia="en-US"/>
        </w:rPr>
        <w:t>Fuerza magnética.</w:t>
      </w:r>
    </w:p>
    <w:p w14:paraId="09BAC16D" w14:textId="77777777" w:rsidR="00F85CEF" w:rsidRDefault="00F85CEF" w:rsidP="00F85CEF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F85CEF">
        <w:rPr>
          <w:rFonts w:asciiTheme="minorHAnsi" w:eastAsiaTheme="minorHAnsi" w:hAnsiTheme="minorHAnsi" w:cstheme="minorHAnsi"/>
          <w:lang w:eastAsia="en-US"/>
        </w:rPr>
        <w:t>Fuerza de roce dinámico.</w:t>
      </w:r>
    </w:p>
    <w:p w14:paraId="04203E32" w14:textId="7AA43CBB" w:rsidR="00F85CEF" w:rsidRPr="00F85CEF" w:rsidRDefault="00F85CEF" w:rsidP="00F85CEF">
      <w:pPr>
        <w:pStyle w:val="Prrafodelista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F85CEF">
        <w:rPr>
          <w:rFonts w:asciiTheme="minorHAnsi" w:eastAsiaTheme="minorHAnsi" w:hAnsiTheme="minorHAnsi" w:cstheme="minorHAnsi"/>
          <w:lang w:eastAsia="en-US"/>
        </w:rPr>
        <w:t>Fuerza de roce estático.</w:t>
      </w:r>
    </w:p>
    <w:p w14:paraId="5CD67F6F" w14:textId="09ABA23A" w:rsidR="00F85CEF" w:rsidRPr="00F85CEF" w:rsidRDefault="00F85CEF" w:rsidP="00F85CEF">
      <w:pPr>
        <w:rPr>
          <w:rFonts w:asciiTheme="minorHAnsi" w:eastAsiaTheme="minorHAnsi" w:hAnsiTheme="minorHAnsi" w:cstheme="minorHAnsi"/>
          <w:lang w:eastAsia="en-US"/>
        </w:rPr>
      </w:pPr>
    </w:p>
    <w:p w14:paraId="187B3D20" w14:textId="73F6A10D" w:rsidR="00F85CEF" w:rsidRPr="00F85CEF" w:rsidRDefault="00955454" w:rsidP="00F85CEF">
      <w:pPr>
        <w:pStyle w:val="Prrafodelista"/>
        <w:numPr>
          <w:ilvl w:val="0"/>
          <w:numId w:val="27"/>
        </w:numPr>
        <w:rPr>
          <w:rFonts w:asciiTheme="minorHAnsi" w:eastAsiaTheme="minorHAnsi" w:hAnsiTheme="minorHAnsi" w:cstheme="minorHAnsi"/>
          <w:b/>
          <w:bCs/>
          <w:lang w:eastAsia="en-US"/>
        </w:rPr>
      </w:pPr>
      <w:r w:rsidRPr="00F85CEF">
        <w:rPr>
          <w:rFonts w:asciiTheme="minorHAnsi" w:eastAsiaTheme="minorHAnsi" w:hAnsiTheme="minorHAnsi" w:cstheme="minorHAnsi"/>
          <w:b/>
          <w:bCs/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06FC6619" wp14:editId="275178EE">
            <wp:simplePos x="0" y="0"/>
            <wp:positionH relativeFrom="column">
              <wp:posOffset>4237355</wp:posOffset>
            </wp:positionH>
            <wp:positionV relativeFrom="paragraph">
              <wp:posOffset>528320</wp:posOffset>
            </wp:positionV>
            <wp:extent cx="2152650" cy="1416685"/>
            <wp:effectExtent l="19050" t="19050" r="19050" b="12065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1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CEF" w:rsidRPr="00F85CEF">
        <w:rPr>
          <w:rFonts w:asciiTheme="minorHAnsi" w:eastAsiaTheme="minorHAnsi" w:hAnsiTheme="minorHAnsi" w:cstheme="minorHAnsi"/>
          <w:b/>
          <w:bCs/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2EA03F6B" wp14:editId="0247BF53">
            <wp:simplePos x="0" y="0"/>
            <wp:positionH relativeFrom="margin">
              <wp:align>left</wp:align>
            </wp:positionH>
            <wp:positionV relativeFrom="paragraph">
              <wp:posOffset>528955</wp:posOffset>
            </wp:positionV>
            <wp:extent cx="2002155" cy="1416685"/>
            <wp:effectExtent l="19050" t="19050" r="17145" b="12065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1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CEF" w:rsidRPr="00F85CEF">
        <w:rPr>
          <w:rFonts w:asciiTheme="minorHAnsi" w:eastAsiaTheme="minorHAnsi" w:hAnsiTheme="minorHAnsi" w:cstheme="minorHAnsi"/>
          <w:lang w:eastAsia="en-US"/>
        </w:rPr>
        <w:t>A partir de lo que se observa en cada imagen, clasifica las fuerzas en fuerzas de contacto (C) o fuerza a distancia (D)</w:t>
      </w:r>
    </w:p>
    <w:p w14:paraId="54251F4D" w14:textId="5AA6D5D7" w:rsidR="00F85CEF" w:rsidRDefault="00F85CEF" w:rsidP="00F85CEF">
      <w:pPr>
        <w:rPr>
          <w:rFonts w:asciiTheme="minorHAnsi" w:eastAsiaTheme="minorHAnsi" w:hAnsiTheme="minorHAnsi" w:cstheme="minorHAnsi"/>
          <w:b/>
          <w:bCs/>
          <w:lang w:eastAsia="en-US"/>
        </w:rPr>
      </w:pPr>
      <w:r w:rsidRPr="00F85CEF">
        <w:rPr>
          <w:rFonts w:asciiTheme="minorHAnsi" w:eastAsiaTheme="minorHAnsi" w:hAnsiTheme="minorHAnsi" w:cstheme="minorHAnsi"/>
          <w:b/>
          <w:bCs/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7533A166" wp14:editId="4D6673FE">
            <wp:simplePos x="0" y="0"/>
            <wp:positionH relativeFrom="column">
              <wp:posOffset>2027555</wp:posOffset>
            </wp:positionH>
            <wp:positionV relativeFrom="paragraph">
              <wp:posOffset>156210</wp:posOffset>
            </wp:positionV>
            <wp:extent cx="2206625" cy="1419225"/>
            <wp:effectExtent l="19050" t="19050" r="22225" b="28575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4C3DA" w14:textId="7FB0388E" w:rsidR="00F85CEF" w:rsidRPr="00F85CEF" w:rsidRDefault="003559CF" w:rsidP="00F85CEF">
      <w:pPr>
        <w:rPr>
          <w:rFonts w:asciiTheme="minorHAnsi" w:eastAsiaTheme="minorHAnsi" w:hAnsiTheme="minorHAnsi" w:cstheme="minorHAnsi"/>
          <w:b/>
          <w:bCs/>
          <w:lang w:eastAsia="en-US"/>
        </w:rPr>
      </w:pPr>
      <w:r>
        <w:rPr>
          <w:rFonts w:asciiTheme="minorHAnsi" w:eastAsiaTheme="minorHAnsi" w:hAnsiTheme="minorHAnsi" w:cstheme="minorHAnsi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C599A2" wp14:editId="0F0E1652">
                <wp:simplePos x="0" y="0"/>
                <wp:positionH relativeFrom="column">
                  <wp:posOffset>2332355</wp:posOffset>
                </wp:positionH>
                <wp:positionV relativeFrom="paragraph">
                  <wp:posOffset>1513840</wp:posOffset>
                </wp:positionV>
                <wp:extent cx="1819275" cy="257175"/>
                <wp:effectExtent l="0" t="0" r="28575" b="2857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0" o:spid="_x0000_s1026" style="position:absolute;margin-left:183.65pt;margin-top:119.2pt;width:143.25pt;height:2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" fillcolor="white [3201]" strokecolor="#70ad47 [3209]" strokeweight="1pt"/>
            </w:pict>
          </mc:Fallback>
        </mc:AlternateContent>
      </w:r>
      <w:r>
        <w:rPr>
          <w:rFonts w:asciiTheme="minorHAnsi" w:eastAsiaTheme="minorHAnsi" w:hAnsiTheme="minorHAnsi" w:cstheme="minorHAnsi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26C961" wp14:editId="732886DC">
                <wp:simplePos x="0" y="0"/>
                <wp:positionH relativeFrom="page">
                  <wp:posOffset>733425</wp:posOffset>
                </wp:positionH>
                <wp:positionV relativeFrom="paragraph">
                  <wp:posOffset>1513840</wp:posOffset>
                </wp:positionV>
                <wp:extent cx="1819275" cy="257175"/>
                <wp:effectExtent l="0" t="0" r="28575" b="285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1" o:spid="_x0000_s1026" style="position:absolute;margin-left:57.75pt;margin-top:119.2pt;width:143.25pt;height:20.2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" fillcolor="white [3201]" strokecolor="#70ad47 [3209]" strokeweight="1pt">
                <w10:wrap anchorx="page"/>
              </v:rect>
            </w:pict>
          </mc:Fallback>
        </mc:AlternateContent>
      </w:r>
    </w:p>
    <w:sectPr w:rsidR="00F85CEF" w:rsidRPr="00F85CEF" w:rsidSect="00436948">
      <w:type w:val="continuous"/>
      <w:pgSz w:w="12240" w:h="20160" w:code="5"/>
      <w:pgMar w:top="720" w:right="1043" w:bottom="993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A6964" w14:textId="77777777" w:rsidR="00884143" w:rsidRDefault="00884143" w:rsidP="00D11670">
      <w:r>
        <w:separator/>
      </w:r>
    </w:p>
  </w:endnote>
  <w:endnote w:type="continuationSeparator" w:id="0">
    <w:p w14:paraId="6AACAD52" w14:textId="77777777" w:rsidR="00884143" w:rsidRDefault="00884143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Std-L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7B34D" w14:textId="77777777" w:rsidR="00884143" w:rsidRDefault="00884143" w:rsidP="00D11670">
      <w:r>
        <w:separator/>
      </w:r>
    </w:p>
  </w:footnote>
  <w:footnote w:type="continuationSeparator" w:id="0">
    <w:p w14:paraId="6B333194" w14:textId="77777777" w:rsidR="00884143" w:rsidRDefault="00884143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31B"/>
    <w:multiLevelType w:val="hybridMultilevel"/>
    <w:tmpl w:val="7406A588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5E01E3E"/>
    <w:multiLevelType w:val="hybridMultilevel"/>
    <w:tmpl w:val="B5840A58"/>
    <w:lvl w:ilvl="0" w:tplc="4932549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F34B2"/>
    <w:multiLevelType w:val="hybridMultilevel"/>
    <w:tmpl w:val="41B07D08"/>
    <w:lvl w:ilvl="0" w:tplc="287A545E">
      <w:start w:val="1"/>
      <w:numFmt w:val="lowerLetter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22D7E"/>
    <w:multiLevelType w:val="hybridMultilevel"/>
    <w:tmpl w:val="326A69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624BC"/>
    <w:multiLevelType w:val="hybridMultilevel"/>
    <w:tmpl w:val="221ABE8C"/>
    <w:lvl w:ilvl="0" w:tplc="B93A678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F4A4A"/>
    <w:multiLevelType w:val="hybridMultilevel"/>
    <w:tmpl w:val="30A0D6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27EFE"/>
    <w:multiLevelType w:val="hybridMultilevel"/>
    <w:tmpl w:val="221ABE8C"/>
    <w:lvl w:ilvl="0" w:tplc="B93A678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636D1"/>
    <w:multiLevelType w:val="hybridMultilevel"/>
    <w:tmpl w:val="8B44206E"/>
    <w:lvl w:ilvl="0" w:tplc="9A843BE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C7FB9"/>
    <w:multiLevelType w:val="hybridMultilevel"/>
    <w:tmpl w:val="7D0E18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303EB"/>
    <w:multiLevelType w:val="hybridMultilevel"/>
    <w:tmpl w:val="5100CC60"/>
    <w:lvl w:ilvl="0" w:tplc="340A0019">
      <w:start w:val="1"/>
      <w:numFmt w:val="lowerLetter"/>
      <w:lvlText w:val="%1."/>
      <w:lvlJc w:val="left"/>
      <w:pPr>
        <w:ind w:left="1776" w:hanging="360"/>
      </w:p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306F4C53"/>
    <w:multiLevelType w:val="hybridMultilevel"/>
    <w:tmpl w:val="84DECB1C"/>
    <w:lvl w:ilvl="0" w:tplc="96B40E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E6CE2"/>
    <w:multiLevelType w:val="hybridMultilevel"/>
    <w:tmpl w:val="F1D64684"/>
    <w:lvl w:ilvl="0" w:tplc="BFB64286">
      <w:start w:val="1"/>
      <w:numFmt w:val="decimal"/>
      <w:lvlText w:val="%1."/>
      <w:lvlJc w:val="left"/>
      <w:pPr>
        <w:ind w:left="1068" w:hanging="360"/>
      </w:pPr>
      <w:rPr>
        <w:rFonts w:asciiTheme="minorHAnsi" w:eastAsia="Times New Roman" w:hAnsiTheme="minorHAnsi" w:cstheme="minorHAnsi"/>
        <w:b w:val="0"/>
        <w:color w:val="1C263D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390675B"/>
    <w:multiLevelType w:val="hybridMultilevel"/>
    <w:tmpl w:val="1D5237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473513"/>
    <w:multiLevelType w:val="hybridMultilevel"/>
    <w:tmpl w:val="849E0A56"/>
    <w:lvl w:ilvl="0" w:tplc="F40632D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27A40"/>
    <w:multiLevelType w:val="hybridMultilevel"/>
    <w:tmpl w:val="55AAC078"/>
    <w:lvl w:ilvl="0" w:tplc="FBCE9E06">
      <w:start w:val="1"/>
      <w:numFmt w:val="decimal"/>
      <w:lvlText w:val="%1."/>
      <w:lvlJc w:val="left"/>
      <w:pPr>
        <w:ind w:left="1125" w:hanging="360"/>
      </w:pPr>
      <w:rPr>
        <w:rFonts w:ascii="Source Sans Pro" w:eastAsia="Times New Roman" w:hAnsi="Source Sans Pro" w:cs="Times New Roman" w:hint="default"/>
        <w:b w:val="0"/>
        <w:color w:val="1C263D"/>
      </w:rPr>
    </w:lvl>
    <w:lvl w:ilvl="1" w:tplc="74F429A0">
      <w:start w:val="1"/>
      <w:numFmt w:val="lowerLetter"/>
      <w:lvlText w:val="%2."/>
      <w:lvlJc w:val="left"/>
      <w:pPr>
        <w:ind w:left="1845" w:hanging="360"/>
      </w:pPr>
      <w:rPr>
        <w:rFonts w:asciiTheme="minorHAnsi" w:eastAsia="Times New Roman" w:hAnsiTheme="minorHAnsi" w:cstheme="minorHAnsi"/>
      </w:r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>
    <w:nsid w:val="3F420725"/>
    <w:multiLevelType w:val="hybridMultilevel"/>
    <w:tmpl w:val="6588A3F8"/>
    <w:lvl w:ilvl="0" w:tplc="55BC8F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B500F9"/>
    <w:multiLevelType w:val="hybridMultilevel"/>
    <w:tmpl w:val="E642F040"/>
    <w:lvl w:ilvl="0" w:tplc="06B24A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13EFF"/>
    <w:multiLevelType w:val="hybridMultilevel"/>
    <w:tmpl w:val="BA1435D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7B29A4"/>
    <w:multiLevelType w:val="hybridMultilevel"/>
    <w:tmpl w:val="F684E5DC"/>
    <w:lvl w:ilvl="0" w:tplc="5BA893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0BE5E22"/>
    <w:multiLevelType w:val="hybridMultilevel"/>
    <w:tmpl w:val="543E4B64"/>
    <w:lvl w:ilvl="0" w:tplc="3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4FB7926"/>
    <w:multiLevelType w:val="hybridMultilevel"/>
    <w:tmpl w:val="BA1435D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940F3F"/>
    <w:multiLevelType w:val="hybridMultilevel"/>
    <w:tmpl w:val="E642F040"/>
    <w:lvl w:ilvl="0" w:tplc="06B24A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5C5A52"/>
    <w:multiLevelType w:val="hybridMultilevel"/>
    <w:tmpl w:val="54244FC4"/>
    <w:lvl w:ilvl="0" w:tplc="2D5C6CB8">
      <w:start w:val="1"/>
      <w:numFmt w:val="decimal"/>
      <w:lvlText w:val="%1."/>
      <w:lvlJc w:val="left"/>
      <w:pPr>
        <w:ind w:left="1776" w:hanging="360"/>
      </w:pPr>
      <w:rPr>
        <w:rFonts w:eastAsia="Times New Roman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69CA2F1A"/>
    <w:multiLevelType w:val="hybridMultilevel"/>
    <w:tmpl w:val="DD44F650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>
    <w:nsid w:val="76A60B32"/>
    <w:multiLevelType w:val="hybridMultilevel"/>
    <w:tmpl w:val="4560CA0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93109"/>
    <w:multiLevelType w:val="hybridMultilevel"/>
    <w:tmpl w:val="108C39E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5C4050"/>
    <w:multiLevelType w:val="hybridMultilevel"/>
    <w:tmpl w:val="528C2F9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2"/>
  </w:num>
  <w:num w:numId="4">
    <w:abstractNumId w:val="18"/>
  </w:num>
  <w:num w:numId="5">
    <w:abstractNumId w:val="13"/>
  </w:num>
  <w:num w:numId="6">
    <w:abstractNumId w:val="21"/>
  </w:num>
  <w:num w:numId="7">
    <w:abstractNumId w:val="16"/>
  </w:num>
  <w:num w:numId="8">
    <w:abstractNumId w:val="14"/>
  </w:num>
  <w:num w:numId="9">
    <w:abstractNumId w:val="4"/>
  </w:num>
  <w:num w:numId="10">
    <w:abstractNumId w:val="0"/>
  </w:num>
  <w:num w:numId="11">
    <w:abstractNumId w:val="25"/>
  </w:num>
  <w:num w:numId="12">
    <w:abstractNumId w:val="12"/>
  </w:num>
  <w:num w:numId="13">
    <w:abstractNumId w:val="24"/>
  </w:num>
  <w:num w:numId="14">
    <w:abstractNumId w:val="20"/>
  </w:num>
  <w:num w:numId="15">
    <w:abstractNumId w:val="28"/>
  </w:num>
  <w:num w:numId="16">
    <w:abstractNumId w:val="15"/>
  </w:num>
  <w:num w:numId="17">
    <w:abstractNumId w:val="5"/>
  </w:num>
  <w:num w:numId="18">
    <w:abstractNumId w:val="10"/>
  </w:num>
  <w:num w:numId="19">
    <w:abstractNumId w:val="2"/>
  </w:num>
  <w:num w:numId="20">
    <w:abstractNumId w:val="9"/>
  </w:num>
  <w:num w:numId="21">
    <w:abstractNumId w:val="3"/>
  </w:num>
  <w:num w:numId="22">
    <w:abstractNumId w:val="19"/>
  </w:num>
  <w:num w:numId="23">
    <w:abstractNumId w:val="17"/>
  </w:num>
  <w:num w:numId="24">
    <w:abstractNumId w:val="23"/>
  </w:num>
  <w:num w:numId="25">
    <w:abstractNumId w:val="27"/>
  </w:num>
  <w:num w:numId="26">
    <w:abstractNumId w:val="1"/>
  </w:num>
  <w:num w:numId="27">
    <w:abstractNumId w:val="11"/>
  </w:num>
  <w:num w:numId="28">
    <w:abstractNumId w:val="26"/>
  </w:num>
  <w:num w:numId="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C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6BB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3E5F"/>
    <w:rsid w:val="000865EA"/>
    <w:rsid w:val="000877D6"/>
    <w:rsid w:val="00087D8C"/>
    <w:rsid w:val="000906F1"/>
    <w:rsid w:val="00092335"/>
    <w:rsid w:val="0009401B"/>
    <w:rsid w:val="000948D1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0184F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973E6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D6810"/>
    <w:rsid w:val="001E452B"/>
    <w:rsid w:val="00200CCD"/>
    <w:rsid w:val="00203B02"/>
    <w:rsid w:val="002065C5"/>
    <w:rsid w:val="00206661"/>
    <w:rsid w:val="00211155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3537"/>
    <w:rsid w:val="002859DD"/>
    <w:rsid w:val="00287AB2"/>
    <w:rsid w:val="00294CB2"/>
    <w:rsid w:val="0029596A"/>
    <w:rsid w:val="002976EA"/>
    <w:rsid w:val="002A19B7"/>
    <w:rsid w:val="002A2198"/>
    <w:rsid w:val="002B007E"/>
    <w:rsid w:val="002B0778"/>
    <w:rsid w:val="002B228C"/>
    <w:rsid w:val="002B3FE7"/>
    <w:rsid w:val="002B481A"/>
    <w:rsid w:val="002B64AA"/>
    <w:rsid w:val="002B72D7"/>
    <w:rsid w:val="002B77AF"/>
    <w:rsid w:val="002C33C3"/>
    <w:rsid w:val="002C3AFE"/>
    <w:rsid w:val="002C456B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2950"/>
    <w:rsid w:val="003048C4"/>
    <w:rsid w:val="00305C6A"/>
    <w:rsid w:val="003117AA"/>
    <w:rsid w:val="00311893"/>
    <w:rsid w:val="003126DA"/>
    <w:rsid w:val="003154DD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559CF"/>
    <w:rsid w:val="003603EF"/>
    <w:rsid w:val="00362C4D"/>
    <w:rsid w:val="003635C5"/>
    <w:rsid w:val="0036482E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11E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4132"/>
    <w:rsid w:val="00426097"/>
    <w:rsid w:val="00427B34"/>
    <w:rsid w:val="00427C8E"/>
    <w:rsid w:val="00430A10"/>
    <w:rsid w:val="00432536"/>
    <w:rsid w:val="00435FC4"/>
    <w:rsid w:val="004360C0"/>
    <w:rsid w:val="00436948"/>
    <w:rsid w:val="00436EC3"/>
    <w:rsid w:val="004414BA"/>
    <w:rsid w:val="0044195F"/>
    <w:rsid w:val="004462A4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2774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3005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350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3FA5"/>
    <w:rsid w:val="00745DDD"/>
    <w:rsid w:val="007462BD"/>
    <w:rsid w:val="00746BD1"/>
    <w:rsid w:val="007507E0"/>
    <w:rsid w:val="00750819"/>
    <w:rsid w:val="00751AC5"/>
    <w:rsid w:val="00751F34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85D"/>
    <w:rsid w:val="007C398B"/>
    <w:rsid w:val="007C3AA0"/>
    <w:rsid w:val="007C4384"/>
    <w:rsid w:val="007C5638"/>
    <w:rsid w:val="007C7B2C"/>
    <w:rsid w:val="007D345D"/>
    <w:rsid w:val="007D50B5"/>
    <w:rsid w:val="007E037B"/>
    <w:rsid w:val="007E7D33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84143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434C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5DAF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4755F"/>
    <w:rsid w:val="00950943"/>
    <w:rsid w:val="0095457E"/>
    <w:rsid w:val="00955454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C1F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5D82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0824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A0D"/>
    <w:rsid w:val="00AA7B9A"/>
    <w:rsid w:val="00AA7D27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0F40"/>
    <w:rsid w:val="00B051B1"/>
    <w:rsid w:val="00B05F79"/>
    <w:rsid w:val="00B0627C"/>
    <w:rsid w:val="00B12635"/>
    <w:rsid w:val="00B1340C"/>
    <w:rsid w:val="00B14F7B"/>
    <w:rsid w:val="00B2028B"/>
    <w:rsid w:val="00B20E4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5314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C78FF"/>
    <w:rsid w:val="00BD0AFE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0E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4ACA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532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42400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0CCF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5DF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2DDB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34312"/>
    <w:rsid w:val="00F408BE"/>
    <w:rsid w:val="00F41E39"/>
    <w:rsid w:val="00F430D1"/>
    <w:rsid w:val="00F43442"/>
    <w:rsid w:val="00F44629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33C4"/>
    <w:rsid w:val="00F657D1"/>
    <w:rsid w:val="00F734E5"/>
    <w:rsid w:val="00F80957"/>
    <w:rsid w:val="00F824B8"/>
    <w:rsid w:val="00F85BD9"/>
    <w:rsid w:val="00F85CEF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0DD6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table" w:customStyle="1" w:styleId="PlainTable1">
    <w:name w:val="Plain Table 1"/>
    <w:basedOn w:val="Tablanormal"/>
    <w:uiPriority w:val="41"/>
    <w:rsid w:val="007C38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3">
    <w:name w:val="Grid Table 5 Dark Accent 3"/>
    <w:basedOn w:val="Tablanormal"/>
    <w:uiPriority w:val="50"/>
    <w:rsid w:val="007C38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2111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table" w:customStyle="1" w:styleId="PlainTable1">
    <w:name w:val="Plain Table 1"/>
    <w:basedOn w:val="Tablanormal"/>
    <w:uiPriority w:val="41"/>
    <w:rsid w:val="007C38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3">
    <w:name w:val="Grid Table 5 Dark Accent 3"/>
    <w:basedOn w:val="Tablanormal"/>
    <w:uiPriority w:val="50"/>
    <w:rsid w:val="007C38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2111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602E34-B399-4899-9A5C-723AABCAC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1</TotalTime>
  <Pages>3</Pages>
  <Words>215</Words>
  <Characters>1185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2020-03-24T23:22:00Z</dcterms:created>
  <dcterms:modified xsi:type="dcterms:W3CDTF">2020-03-24T23:22:00Z</dcterms:modified>
</cp:coreProperties>
</file>