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00863" w14:textId="7E97B258" w:rsidR="00716059" w:rsidRDefault="0075306C" w:rsidP="00716059">
      <w:pPr>
        <w:rPr>
          <w:sz w:val="14"/>
          <w:szCs w:val="1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395B0EDF">
                <wp:simplePos x="0" y="0"/>
                <wp:positionH relativeFrom="column">
                  <wp:posOffset>684530</wp:posOffset>
                </wp:positionH>
                <wp:positionV relativeFrom="paragraph">
                  <wp:posOffset>66675</wp:posOffset>
                </wp:positionV>
                <wp:extent cx="3133725" cy="685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2958BB" w:rsidRDefault="002958BB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40F19FC0" w:rsidR="002958BB" w:rsidRDefault="002958BB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de: Educación Física</w:t>
                            </w:r>
                          </w:p>
                          <w:p w14:paraId="0E485830" w14:textId="207C5EC3" w:rsidR="002958BB" w:rsidRDefault="00E229A1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 xml:space="preserve">Profesora: </w:t>
                            </w:r>
                            <w:r w:rsidR="002958BB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Doris Aburto Catalán.</w:t>
                            </w:r>
                          </w:p>
                          <w:p w14:paraId="086BD80C" w14:textId="32F85CE6" w:rsidR="002958BB" w:rsidRDefault="00155FC6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</w:t>
                            </w:r>
                            <w:r w:rsidR="002958B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27FE4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53.9pt;margin-top:5.25pt;width:246.75pt;height:5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" filled="f" stroked="f">
                <v:textbox>
                  <w:txbxContent>
                    <w:p w14:paraId="6D03B6F8" w14:textId="77777777" w:rsidR="002958BB" w:rsidRDefault="002958BB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40F19FC0" w:rsidR="002958BB" w:rsidRDefault="002958BB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de: Educación Física</w:t>
                      </w:r>
                    </w:p>
                    <w:p w14:paraId="0E485830" w14:textId="207C5EC3" w:rsidR="002958BB" w:rsidRDefault="00E229A1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 xml:space="preserve">Profesora: </w:t>
                      </w:r>
                      <w:r w:rsidR="002958BB">
                        <w:rPr>
                          <w:rFonts w:ascii="Calibri" w:eastAsia="Helvetica" w:hAnsi="Calibri" w:cs="Helvetica"/>
                          <w:sz w:val="18"/>
                        </w:rPr>
                        <w:t>Doris Aburto Catalán.</w:t>
                      </w:r>
                    </w:p>
                    <w:p w14:paraId="086BD80C" w14:textId="32F85CE6" w:rsidR="002958BB" w:rsidRDefault="00155FC6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</w:t>
                      </w:r>
                      <w:r w:rsidR="002958BB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  <w:r w:rsidR="00716059"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7CE97EC8" wp14:editId="1CA1E3D7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E7F88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75306C">
      <w:pPr>
        <w:rPr>
          <w:rFonts w:asciiTheme="majorHAnsi" w:hAnsiTheme="majorHAnsi"/>
          <w:b/>
          <w:sz w:val="28"/>
          <w:szCs w:val="28"/>
        </w:rPr>
      </w:pPr>
    </w:p>
    <w:p w14:paraId="293F312E" w14:textId="649D86C8" w:rsidR="00933623" w:rsidRDefault="00CC7A4F" w:rsidP="0075306C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2</w:t>
      </w:r>
      <w:r w:rsidR="0071605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 w:rsidR="005F5074">
        <w:rPr>
          <w:rFonts w:asciiTheme="majorHAnsi" w:hAnsiTheme="majorHAnsi"/>
          <w:b/>
          <w:sz w:val="28"/>
          <w:szCs w:val="28"/>
          <w:lang w:val="es-ES"/>
        </w:rPr>
        <w:t xml:space="preserve"> CUERPO HUMANO</w:t>
      </w:r>
      <w:r w:rsidR="00D30BC6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56"/>
        <w:gridCol w:w="1930"/>
        <w:gridCol w:w="2108"/>
        <w:gridCol w:w="1970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716059" w14:paraId="2A4A8326" w14:textId="77777777" w:rsidTr="00716059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05C8C2AB" w:rsidR="00716059" w:rsidRDefault="00155FC6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="00716059">
              <w:rPr>
                <w:rFonts w:asciiTheme="majorHAnsi" w:hAnsiTheme="majorHAnsi"/>
              </w:rPr>
              <w:t>° Básico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4B1A6B1E" w:rsidR="00716059" w:rsidRDefault="00716059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195823" w14:paraId="54A0AB03" w14:textId="4F8609BD" w:rsidTr="00AB3EBB">
        <w:trPr>
          <w:trHeight w:val="251"/>
          <w:jc w:val="center"/>
        </w:trPr>
        <w:tc>
          <w:tcPr>
            <w:tcW w:w="43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3E68C54C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14:paraId="241DF83D" w14:textId="77777777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14:paraId="2CC9012C" w14:textId="51B1F298" w:rsidR="0019582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 xml:space="preserve">OBJETIVO DE APRENDIZAJE </w:t>
            </w:r>
          </w:p>
          <w:p w14:paraId="43B44C0B" w14:textId="5FD76CE6" w:rsidR="00195823" w:rsidRPr="004D788A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 w:rsidRPr="00B54305">
              <w:rPr>
                <w:rFonts w:asciiTheme="majorHAnsi" w:hAnsiTheme="majorHAnsi"/>
              </w:rPr>
              <w:t>OA Nº</w:t>
            </w:r>
            <w:r w:rsidR="00B45374">
              <w:rPr>
                <w:rFonts w:asciiTheme="majorHAnsi" w:hAnsiTheme="majorHAnsi"/>
              </w:rPr>
              <w:t xml:space="preserve"> 09</w:t>
            </w:r>
            <w:r w:rsidR="004D788A">
              <w:rPr>
                <w:rFonts w:asciiTheme="majorHAnsi" w:hAnsiTheme="majorHAnsi"/>
              </w:rPr>
              <w:t xml:space="preserve">   </w:t>
            </w:r>
          </w:p>
          <w:p w14:paraId="25AF641E" w14:textId="7C3B1FBE" w:rsidR="00195823" w:rsidRPr="00AB3EBB" w:rsidRDefault="002958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</w:rPr>
              <w:t>Identifican partes d</w:t>
            </w:r>
            <w:bookmarkStart w:id="0" w:name="_GoBack"/>
            <w:bookmarkEnd w:id="0"/>
            <w:r>
              <w:rPr>
                <w:rFonts w:asciiTheme="majorHAnsi" w:hAnsiTheme="majorHAnsi"/>
              </w:rPr>
              <w:t>el cuerpo humano.</w:t>
            </w: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14:paraId="0C983655" w14:textId="710B6C3F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AB3EBB">
        <w:trPr>
          <w:trHeight w:val="255"/>
          <w:jc w:val="center"/>
        </w:trPr>
        <w:tc>
          <w:tcPr>
            <w:tcW w:w="4302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Default="00195823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213730" w14:textId="279BEB9B" w:rsidR="00195823" w:rsidRDefault="00E14CC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IDENTIFICAR</w:t>
            </w:r>
            <w:r w:rsidR="00BD495A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LAS DISTINTAS PARTE DEL CUERPO</w:t>
            </w:r>
            <w:r w:rsidR="00403836">
              <w:rPr>
                <w:rFonts w:asciiTheme="majorHAnsi" w:hAnsiTheme="majorHAnsi"/>
                <w:sz w:val="20"/>
                <w:szCs w:val="20"/>
                <w:lang w:val="en-US"/>
              </w:rPr>
              <w:t xml:space="preserve"> HUMANO</w:t>
            </w:r>
          </w:p>
          <w:p w14:paraId="0037F293" w14:textId="21C874BB" w:rsidR="00AB3EBB" w:rsidRDefault="00AB3EBB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2F49DAED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AB3EBB">
        <w:trPr>
          <w:trHeight w:val="253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14E2" w14:textId="77777777" w:rsidR="00195823" w:rsidRDefault="00BD495A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RELACIONAR CON  SU PROPIO CUERPO</w:t>
            </w:r>
          </w:p>
          <w:p w14:paraId="75307473" w14:textId="62B448BC" w:rsidR="00AB3EBB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3F6093D5" w:rsidR="00195823" w:rsidRDefault="00A07A0E" w:rsidP="00A07A0E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AB3EBB">
        <w:trPr>
          <w:trHeight w:val="229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Default="00195823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12A66" w14:textId="77777777" w:rsidR="00195823" w:rsidRDefault="00195823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  <w:p w14:paraId="35C1B384" w14:textId="46604B00" w:rsidR="00AB3EBB" w:rsidRPr="00B12635" w:rsidRDefault="00AB3EBB" w:rsidP="00195823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77777777" w:rsidR="00195823" w:rsidRDefault="00195823" w:rsidP="002376B7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</w:p>
        </w:tc>
      </w:tr>
      <w:tr w:rsidR="00AB3EBB" w14:paraId="03872756" w14:textId="77777777" w:rsidTr="00AB3EBB">
        <w:trPr>
          <w:gridAfter w:val="3"/>
          <w:wAfter w:w="6008" w:type="dxa"/>
          <w:trHeight w:val="217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4B8A2E7C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  <w:tr w:rsidR="00AB3EBB" w14:paraId="72E1160E" w14:textId="77777777" w:rsidTr="00AB3EBB">
        <w:trPr>
          <w:gridAfter w:val="3"/>
          <w:wAfter w:w="6008" w:type="dxa"/>
          <w:trHeight w:val="78"/>
          <w:jc w:val="center"/>
        </w:trPr>
        <w:tc>
          <w:tcPr>
            <w:tcW w:w="43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AB3EBB" w:rsidRDefault="00AB3EBB" w:rsidP="005E5F74">
            <w:pPr>
              <w:pStyle w:val="Sinespaciado"/>
              <w:numPr>
                <w:ilvl w:val="0"/>
                <w:numId w:val="2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74300EA0" w14:textId="47C03DB5" w:rsidR="00770DE1" w:rsidRDefault="00AB3EBB" w:rsidP="00770DE1">
            <w:pPr>
              <w:tabs>
                <w:tab w:val="left" w:pos="1938"/>
              </w:tabs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 ACTIVIDAD Nº 1</w:t>
            </w:r>
          </w:p>
          <w:p w14:paraId="16DA62EA" w14:textId="77777777" w:rsidR="00AB3EBB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 xml:space="preserve">OBSERVA LOS DIBUJOS. </w:t>
            </w:r>
          </w:p>
          <w:p w14:paraId="193CA922" w14:textId="4A9127D3" w:rsidR="009A3852" w:rsidRPr="009A3852" w:rsidRDefault="007B731E" w:rsidP="005E5F74">
            <w:pPr>
              <w:pStyle w:val="Prrafodelista"/>
              <w:numPr>
                <w:ilvl w:val="0"/>
                <w:numId w:val="3"/>
              </w:numPr>
              <w:tabs>
                <w:tab w:val="left" w:pos="1938"/>
              </w:tabs>
              <w:rPr>
                <w:rFonts w:asciiTheme="minorHAnsi" w:hAnsiTheme="minorHAnsi" w:cstheme="minorHAnsi"/>
                <w:sz w:val="22"/>
              </w:rPr>
            </w:pPr>
            <w:r w:rsidRPr="00AB3EBB">
              <w:rPr>
                <w:rFonts w:asciiTheme="minorHAnsi" w:hAnsiTheme="minorHAnsi" w:cstheme="minorHAnsi"/>
                <w:sz w:val="22"/>
              </w:rPr>
              <w:t>DESPUES RELACIONA CADA PALABRA CON SU DIBUJO</w:t>
            </w:r>
            <w:r w:rsidR="00055A44" w:rsidRPr="00AB3EBB">
              <w:rPr>
                <w:rFonts w:asciiTheme="minorHAnsi" w:hAnsiTheme="minorHAnsi" w:cstheme="minorHAnsi"/>
                <w:sz w:val="22"/>
              </w:rPr>
              <w:t xml:space="preserve"> Y ESCRIBE EL NUMERO QUE CORRESPONDA EN CADA CIRCULO.</w:t>
            </w:r>
          </w:p>
        </w:tc>
      </w:tr>
    </w:tbl>
    <w:p w14:paraId="150C7F63" w14:textId="1B7FB3F0" w:rsidR="00701CEE" w:rsidRDefault="00AB3231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="Calibri" w:eastAsia="Calibri" w:hAnsi="Calibr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20DE3" wp14:editId="67F0EA1F">
                <wp:simplePos x="0" y="0"/>
                <wp:positionH relativeFrom="column">
                  <wp:posOffset>5056505</wp:posOffset>
                </wp:positionH>
                <wp:positionV relativeFrom="paragraph">
                  <wp:posOffset>1064895</wp:posOffset>
                </wp:positionV>
                <wp:extent cx="914400" cy="152400"/>
                <wp:effectExtent l="0" t="0" r="19050" b="19050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8E9D" id="8 Rectángulo" o:spid="_x0000_s1026" style="position:absolute;margin-left:398.15pt;margin-top:83.85pt;width:1in;height:1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75306C">
        <w:rPr>
          <w:rFonts w:ascii="Calibri" w:eastAsia="Calibri" w:hAnsi="Calibri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6FCC26" wp14:editId="25240E27">
                <wp:simplePos x="0" y="0"/>
                <wp:positionH relativeFrom="column">
                  <wp:posOffset>541655</wp:posOffset>
                </wp:positionH>
                <wp:positionV relativeFrom="paragraph">
                  <wp:posOffset>493395</wp:posOffset>
                </wp:positionV>
                <wp:extent cx="5505450" cy="428625"/>
                <wp:effectExtent l="0" t="0" r="19050" b="2857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18F96" id="7 Rectángulo" o:spid="_x0000_s1026" style="position:absolute;margin-left:42.65pt;margin-top:38.85pt;width:433.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" fillcolor="white [3212]" strokecolor="white [3212]" strokeweight="1pt"/>
            </w:pict>
          </mc:Fallback>
        </mc:AlternateContent>
      </w:r>
      <w:r w:rsidR="0075306C" w:rsidRPr="006555ED">
        <w:rPr>
          <w:rFonts w:ascii="Calibri" w:eastAsia="Calibri" w:hAnsi="Calibri"/>
          <w:noProof/>
          <w:sz w:val="22"/>
          <w:szCs w:val="22"/>
          <w:lang w:eastAsia="es-CL"/>
        </w:rPr>
        <w:drawing>
          <wp:inline distT="0" distB="0" distL="0" distR="0" wp14:anchorId="3AC60807" wp14:editId="46B151B6">
            <wp:extent cx="6419850" cy="5105400"/>
            <wp:effectExtent l="0" t="0" r="0" b="0"/>
            <wp:docPr id="1" name="Imagen 1" descr="EL CUERPO HU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CUERPO HUMAN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9176" w14:textId="77777777" w:rsidR="00701CEE" w:rsidRDefault="00701CEE" w:rsidP="001718C8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0"/>
        <w:gridCol w:w="3180"/>
        <w:gridCol w:w="1970"/>
      </w:tblGrid>
      <w:tr w:rsidR="004C68FE" w:rsidRPr="00D97E5A" w14:paraId="4C36E533" w14:textId="77777777" w:rsidTr="00CF6BCC">
        <w:trPr>
          <w:trHeight w:val="251"/>
          <w:jc w:val="center"/>
        </w:trPr>
        <w:tc>
          <w:tcPr>
            <w:tcW w:w="5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394799" w14:textId="45698F0B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  <w:p w14:paraId="487CAFCB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</w:p>
          <w:p w14:paraId="7270D848" w14:textId="77777777" w:rsidR="004C68FE" w:rsidRPr="00D97E5A" w:rsidRDefault="004C68FE" w:rsidP="004C68FE">
            <w:pPr>
              <w:tabs>
                <w:tab w:val="left" w:pos="1938"/>
              </w:tabs>
              <w:spacing w:line="256" w:lineRule="auto"/>
              <w:jc w:val="center"/>
              <w:rPr>
                <w:b/>
                <w:sz w:val="20"/>
                <w:szCs w:val="20"/>
                <w:lang w:val="en-US"/>
              </w:rPr>
            </w:pPr>
            <w:r w:rsidRPr="00D97E5A">
              <w:rPr>
                <w:b/>
                <w:sz w:val="20"/>
                <w:szCs w:val="20"/>
                <w:lang w:val="en-US"/>
              </w:rPr>
              <w:t xml:space="preserve">OBJETIVO DE APRENDIZAJE </w:t>
            </w:r>
          </w:p>
          <w:p w14:paraId="6E2644AE" w14:textId="7CCC3E3D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OA Nº</w:t>
            </w:r>
            <w:r w:rsidR="003B34B6" w:rsidRPr="00D97E5A">
              <w:rPr>
                <w:rFonts w:eastAsia="Calibri"/>
                <w:sz w:val="20"/>
                <w:szCs w:val="20"/>
                <w:lang w:eastAsia="en-US"/>
              </w:rPr>
              <w:t xml:space="preserve"> 08</w:t>
            </w:r>
          </w:p>
          <w:p w14:paraId="427CB647" w14:textId="1ABB5D35" w:rsidR="003B34B6" w:rsidRPr="00D97E5A" w:rsidRDefault="003B34B6" w:rsidP="003B34B6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eastAsia="en-US"/>
              </w:rPr>
              <w:t>Reconocer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sensaciones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y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respuestas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provocadas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por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práctica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de </w:t>
            </w:r>
            <w:r w:rsidRPr="00D97E5A">
              <w:rPr>
                <w:rFonts w:eastAsia="Calibri"/>
                <w:sz w:val="20"/>
                <w:szCs w:val="20"/>
                <w:lang w:val="es-ES" w:eastAsia="en-US"/>
              </w:rPr>
              <w:t>actividad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física, como cambios del color de la piel, sudor, agitación, ritmo de respiración, cansancio y dificultad al hablar.</w:t>
            </w:r>
          </w:p>
          <w:p w14:paraId="4D25B13C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14:paraId="3A0D2589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5D156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DEL O.A</w:t>
            </w:r>
          </w:p>
          <w:p w14:paraId="4E1C9E8B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FB0D38" w14:textId="77777777" w:rsidR="004C68FE" w:rsidRPr="00D97E5A" w:rsidRDefault="004C68FE" w:rsidP="004C68FE">
            <w:pPr>
              <w:spacing w:line="256" w:lineRule="auto"/>
              <w:rPr>
                <w:rFonts w:eastAsia="Calibri"/>
                <w:b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b/>
                <w:sz w:val="20"/>
                <w:szCs w:val="20"/>
                <w:lang w:val="en-US" w:eastAsia="en-US"/>
              </w:rPr>
              <w:t>HABILIDADES DE LA GUIA</w:t>
            </w:r>
          </w:p>
        </w:tc>
      </w:tr>
      <w:tr w:rsidR="004C68FE" w:rsidRPr="00D97E5A" w14:paraId="2540FC62" w14:textId="77777777" w:rsidTr="00CF6BCC">
        <w:trPr>
          <w:trHeight w:val="255"/>
          <w:jc w:val="center"/>
        </w:trPr>
        <w:tc>
          <w:tcPr>
            <w:tcW w:w="51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03B6C8" w14:textId="77777777" w:rsidR="004C68FE" w:rsidRPr="00D97E5A" w:rsidRDefault="004C68FE" w:rsidP="004C68FE">
            <w:pPr>
              <w:spacing w:line="256" w:lineRule="auto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880E05" w14:textId="78143EEB" w:rsidR="004C68FE" w:rsidRPr="00D97E5A" w:rsidRDefault="00E62D66" w:rsidP="00E62D66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RE</w:t>
            </w:r>
            <w:r w:rsidR="004C68FE" w:rsidRPr="00D97E5A">
              <w:rPr>
                <w:rFonts w:eastAsia="Calibri"/>
                <w:sz w:val="20"/>
                <w:szCs w:val="20"/>
                <w:lang w:val="en-US" w:eastAsia="en-US"/>
              </w:rPr>
              <w:t>CONOCE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R LAS DISTINTAS 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SENSACIONES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CORPORALES</w:t>
            </w: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PROVOCADAS POR EL EJERCICIO.</w:t>
            </w:r>
            <w:r w:rsidR="0069755A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1C8E96EE" w14:textId="3DB19448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4ED1B469" w14:textId="77777777" w:rsidTr="00CF6BCC">
        <w:trPr>
          <w:trHeight w:val="253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1EFFDC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86F8" w14:textId="62E180F9" w:rsidR="004C68FE" w:rsidRPr="00D97E5A" w:rsidRDefault="00285784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DESCRIBIR</w:t>
            </w:r>
            <w:r w:rsidR="00E62D66" w:rsidRPr="00D97E5A">
              <w:rPr>
                <w:rFonts w:eastAsia="Calibri"/>
                <w:sz w:val="20"/>
                <w:szCs w:val="20"/>
                <w:lang w:val="en-US" w:eastAsia="en-US"/>
              </w:rPr>
              <w:t xml:space="preserve"> LAS DISTINTAS SENSACIONES CORPORALES PROVOCADAS POR EL EJERCICIO.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8AF16" w14:textId="609264B2" w:rsidR="004C68FE" w:rsidRPr="00D97E5A" w:rsidRDefault="009A3852" w:rsidP="009A3852">
            <w:pPr>
              <w:spacing w:line="256" w:lineRule="auto"/>
              <w:jc w:val="center"/>
              <w:rPr>
                <w:rFonts w:eastAsia="Calibri"/>
                <w:sz w:val="20"/>
                <w:szCs w:val="20"/>
                <w:lang w:val="en-US" w:eastAsia="en-US"/>
              </w:rPr>
            </w:pPr>
            <w:r w:rsidRPr="00D97E5A">
              <w:rPr>
                <w:rFonts w:eastAsia="Calibri"/>
                <w:sz w:val="20"/>
                <w:szCs w:val="20"/>
                <w:lang w:val="en-US" w:eastAsia="en-US"/>
              </w:rPr>
              <w:t>X</w:t>
            </w:r>
          </w:p>
        </w:tc>
      </w:tr>
      <w:tr w:rsidR="004C68FE" w:rsidRPr="00D97E5A" w14:paraId="50F844D2" w14:textId="77777777" w:rsidTr="00CF6BCC">
        <w:trPr>
          <w:trHeight w:val="229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02FCAE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8590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A4C3CC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387C44F" w14:textId="77777777" w:rsidTr="00CF6BCC">
        <w:trPr>
          <w:trHeight w:val="217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7512B7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DBEF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4411376A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67375831" w14:textId="77777777" w:rsidTr="00CF6BCC">
        <w:trPr>
          <w:trHeight w:val="345"/>
          <w:jc w:val="center"/>
        </w:trPr>
        <w:tc>
          <w:tcPr>
            <w:tcW w:w="516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82ECA1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C5D7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14:paraId="53FE8B6B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  <w:tr w:rsidR="004C68FE" w:rsidRPr="00D97E5A" w14:paraId="04D0766D" w14:textId="77777777" w:rsidTr="00CF6BCC">
        <w:trPr>
          <w:trHeight w:val="70"/>
          <w:jc w:val="center"/>
        </w:trPr>
        <w:tc>
          <w:tcPr>
            <w:tcW w:w="5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3F4536" w14:textId="77777777" w:rsidR="004C68FE" w:rsidRPr="00D97E5A" w:rsidRDefault="004C68FE" w:rsidP="004C68FE">
            <w:pPr>
              <w:numPr>
                <w:ilvl w:val="0"/>
                <w:numId w:val="1"/>
              </w:num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1AA9" w14:textId="77777777" w:rsidR="004C68FE" w:rsidRPr="00D97E5A" w:rsidRDefault="004C68FE" w:rsidP="004C68FE">
            <w:pPr>
              <w:spacing w:line="256" w:lineRule="auto"/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9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8A68" w14:textId="77777777" w:rsidR="004C68FE" w:rsidRPr="00D97E5A" w:rsidRDefault="004C68FE" w:rsidP="004C68FE">
            <w:pPr>
              <w:spacing w:line="256" w:lineRule="auto"/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</w:tr>
    </w:tbl>
    <w:p w14:paraId="3D01CF9E" w14:textId="77777777" w:rsidR="00701CEE" w:rsidRPr="00D97E5A" w:rsidRDefault="00701CEE" w:rsidP="00701CEE">
      <w:pPr>
        <w:tabs>
          <w:tab w:val="left" w:pos="1938"/>
        </w:tabs>
        <w:rPr>
          <w:b/>
          <w:sz w:val="20"/>
          <w:szCs w:val="20"/>
        </w:rPr>
      </w:pPr>
    </w:p>
    <w:p w14:paraId="7AD065FE" w14:textId="77777777" w:rsidR="00D65B4A" w:rsidRPr="00D97E5A" w:rsidRDefault="00D65B4A" w:rsidP="00701CEE">
      <w:pPr>
        <w:tabs>
          <w:tab w:val="left" w:pos="1938"/>
        </w:tabs>
        <w:rPr>
          <w:b/>
          <w:sz w:val="20"/>
          <w:szCs w:val="20"/>
        </w:rPr>
      </w:pPr>
    </w:p>
    <w:p w14:paraId="40CA06BD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2"/>
      </w:tblGrid>
      <w:tr w:rsidR="00D65B4A" w:rsidRPr="00D97E5A" w14:paraId="23EA9D15" w14:textId="77777777" w:rsidTr="00D65B4A">
        <w:tc>
          <w:tcPr>
            <w:tcW w:w="10352" w:type="dxa"/>
          </w:tcPr>
          <w:p w14:paraId="7A98E5EC" w14:textId="2D2547F8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35F0F85F" w14:textId="452F6B82" w:rsidR="00D65B4A" w:rsidRPr="00D97E5A" w:rsidRDefault="003B34B6" w:rsidP="00D65B4A">
            <w:pPr>
              <w:tabs>
                <w:tab w:val="left" w:pos="1938"/>
              </w:tabs>
              <w:jc w:val="center"/>
              <w:rPr>
                <w:b/>
                <w:sz w:val="20"/>
                <w:szCs w:val="20"/>
              </w:rPr>
            </w:pPr>
            <w:r w:rsidRPr="00D97E5A">
              <w:rPr>
                <w:b/>
                <w:sz w:val="20"/>
                <w:szCs w:val="20"/>
              </w:rPr>
              <w:t>INSTRUCCIONES ACTIVIDAD Nº 2</w:t>
            </w:r>
          </w:p>
          <w:p w14:paraId="78752FFF" w14:textId="77777777" w:rsidR="00D65B4A" w:rsidRPr="00D97E5A" w:rsidRDefault="00D65B4A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5E80466" w14:textId="6B2DF8FF" w:rsidR="00D65B4A" w:rsidRPr="00D97E5A" w:rsidRDefault="00D65B4A" w:rsidP="00D65B4A">
            <w:p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•Cuando hayas terminado de</w:t>
            </w:r>
            <w:r w:rsidR="009A3852" w:rsidRPr="00D97E5A">
              <w:rPr>
                <w:sz w:val="20"/>
                <w:szCs w:val="20"/>
              </w:rPr>
              <w:t xml:space="preserve"> </w:t>
            </w:r>
            <w:r w:rsidRPr="00D97E5A">
              <w:rPr>
                <w:sz w:val="20"/>
                <w:szCs w:val="20"/>
              </w:rPr>
              <w:t xml:space="preserve"> ver los videos  describe las distintas  sensaciones  y respuestas corporales que sentiste al realizar los ejercicios. Si puedes los escribes tu o el adulto que te estará supervisando.</w:t>
            </w:r>
          </w:p>
          <w:p w14:paraId="30A68A4F" w14:textId="77777777" w:rsidR="003B34B6" w:rsidRPr="00D97E5A" w:rsidRDefault="003B34B6" w:rsidP="00D65B4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1CD61226" w14:textId="245F647F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Busca un espacio cómodo para poder realizar los ejercicios.</w:t>
            </w:r>
          </w:p>
          <w:p w14:paraId="6686BCF3" w14:textId="74E5540B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Para comenzar  dile a un adulto que ponga 2 canciones  que a ti te gusten y las bailas. </w:t>
            </w:r>
          </w:p>
          <w:p w14:paraId="7367F572" w14:textId="4CCF758A" w:rsidR="00AC10F1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A continuación mira los  siguiente links  junto con un adulto y  realiza los ejercicios que salen en los  videos.</w:t>
            </w:r>
          </w:p>
          <w:p w14:paraId="0A46AE6B" w14:textId="085D781C" w:rsidR="009A3852" w:rsidRPr="00D97E5A" w:rsidRDefault="00AC10F1" w:rsidP="005E5F74">
            <w:pPr>
              <w:pStyle w:val="Prrafodelista"/>
              <w:numPr>
                <w:ilvl w:val="0"/>
                <w:numId w:val="8"/>
              </w:numPr>
              <w:tabs>
                <w:tab w:val="left" w:pos="1938"/>
              </w:tabs>
              <w:rPr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Recuerda beber agua al finalizar de bailar y luego vuelves a repetir </w:t>
            </w:r>
            <w:r w:rsidR="00F11097" w:rsidRPr="00D97E5A">
              <w:rPr>
                <w:sz w:val="20"/>
                <w:szCs w:val="20"/>
              </w:rPr>
              <w:t xml:space="preserve"> cuando termines de ver  y realizar los ejercicios de  los videos.</w:t>
            </w:r>
          </w:p>
          <w:p w14:paraId="77D1227F" w14:textId="4DE4EB81" w:rsidR="00D65B4A" w:rsidRPr="00D97E5A" w:rsidRDefault="009A3852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 xml:space="preserve"> Después de eso expresas tus sensaciones y respuestas corporales por haber bailado</w:t>
            </w:r>
            <w:r w:rsidR="00F11097" w:rsidRPr="00D97E5A">
              <w:rPr>
                <w:sz w:val="20"/>
                <w:szCs w:val="20"/>
              </w:rPr>
              <w:t xml:space="preserve"> y después de hacer los ejercicios de los videos.</w:t>
            </w:r>
          </w:p>
          <w:p w14:paraId="46789DCD" w14:textId="2F0FEE1D" w:rsidR="008862B8" w:rsidRPr="00D97E5A" w:rsidRDefault="00EE0AB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realizar la movilidad articular y elongación, tal cual lo realizamos al comienzo y al final de cada una de nuestras clases.</w:t>
            </w:r>
          </w:p>
          <w:p w14:paraId="622B84DC" w14:textId="7B5E82A6" w:rsidR="00F11097" w:rsidRPr="00D97E5A" w:rsidRDefault="00F11097" w:rsidP="005E5F74">
            <w:pPr>
              <w:pStyle w:val="Prrafodelista"/>
              <w:numPr>
                <w:ilvl w:val="0"/>
                <w:numId w:val="4"/>
              </w:numPr>
              <w:tabs>
                <w:tab w:val="left" w:pos="1938"/>
              </w:tabs>
              <w:rPr>
                <w:b/>
                <w:sz w:val="20"/>
                <w:szCs w:val="20"/>
              </w:rPr>
            </w:pPr>
            <w:r w:rsidRPr="00D97E5A">
              <w:rPr>
                <w:sz w:val="20"/>
                <w:szCs w:val="20"/>
              </w:rPr>
              <w:t>Recuerda que después de realizar esta actividad tienes que lavarte bien las manos y la cara.</w:t>
            </w:r>
          </w:p>
          <w:p w14:paraId="188FFA6C" w14:textId="77777777" w:rsidR="00AC10F1" w:rsidRPr="00D97E5A" w:rsidRDefault="00AC10F1" w:rsidP="00AC10F1">
            <w:pPr>
              <w:pStyle w:val="Prrafodelista"/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  <w:p w14:paraId="04930E15" w14:textId="77777777" w:rsidR="00AC10F1" w:rsidRPr="00D97E5A" w:rsidRDefault="00902796" w:rsidP="00AC10F1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  <w:hyperlink r:id="rId10" w:history="1">
              <w:r w:rsidR="00AC10F1" w:rsidRPr="00D97E5A">
                <w:rPr>
                  <w:rStyle w:val="Hipervnculo"/>
                  <w:b/>
                  <w:sz w:val="20"/>
                  <w:szCs w:val="20"/>
                </w:rPr>
                <w:t>https://www.youtube.com/watch?v=iKfYvENTi40</w:t>
              </w:r>
            </w:hyperlink>
          </w:p>
          <w:p w14:paraId="479B17BE" w14:textId="56FD4379" w:rsidR="008862B8" w:rsidRPr="00D97E5A" w:rsidRDefault="008862B8" w:rsidP="00862EFA">
            <w:pPr>
              <w:tabs>
                <w:tab w:val="left" w:pos="1938"/>
              </w:tabs>
              <w:rPr>
                <w:b/>
                <w:sz w:val="20"/>
                <w:szCs w:val="20"/>
              </w:rPr>
            </w:pPr>
          </w:p>
        </w:tc>
      </w:tr>
    </w:tbl>
    <w:p w14:paraId="57E80419" w14:textId="77777777" w:rsidR="00D65B4A" w:rsidRPr="00D97E5A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5102D51C" w14:textId="1019ECE6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 xml:space="preserve">VIDEO 1      </w:t>
      </w:r>
      <w:hyperlink r:id="rId11" w:history="1">
        <w:r w:rsidRPr="00D97E5A">
          <w:rPr>
            <w:color w:val="0000FF"/>
            <w:sz w:val="20"/>
            <w:szCs w:val="20"/>
            <w:u w:val="single"/>
          </w:rPr>
          <w:t>https://www.youtube.com/watch?v=jMOZz7GHaog</w:t>
        </w:r>
      </w:hyperlink>
    </w:p>
    <w:p w14:paraId="74B662D1" w14:textId="77777777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</w:p>
    <w:p w14:paraId="13F9EF5A" w14:textId="1E31907E" w:rsidR="00286D1A" w:rsidRPr="00D97E5A" w:rsidRDefault="00286D1A" w:rsidP="00286D1A">
      <w:p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INSTRUCCIONES DEL VIDEO 1 POSTURA DEL GATO</w:t>
      </w:r>
    </w:p>
    <w:p w14:paraId="4DA1E9A7" w14:textId="7A12361F" w:rsidR="00286D1A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Te ubicas con las manos y rodillas en el suelo, las muñecas alineadas con tus hombros.</w:t>
      </w:r>
    </w:p>
    <w:p w14:paraId="23DC44B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Inhalas  profundamente por la nariz y al exhalar por la boca redondeas la espalda llevándola hacia el techo, al mismo tiempo presionas las manos hacia el suelo con los brazos estirados.</w:t>
      </w:r>
    </w:p>
    <w:p w14:paraId="4ECEA35A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la postura por 10 segundos y luego vuelves a la postura inicial.</w:t>
      </w:r>
    </w:p>
    <w:p w14:paraId="785FB5D1" w14:textId="77777777" w:rsidR="00E86520" w:rsidRPr="00D97E5A" w:rsidRDefault="00E86520" w:rsidP="005E5F74">
      <w:pPr>
        <w:pStyle w:val="Prrafodelista"/>
        <w:numPr>
          <w:ilvl w:val="0"/>
          <w:numId w:val="5"/>
        </w:numPr>
        <w:tabs>
          <w:tab w:val="left" w:pos="1938"/>
        </w:tabs>
        <w:rPr>
          <w:sz w:val="20"/>
          <w:szCs w:val="20"/>
        </w:rPr>
      </w:pPr>
      <w:r w:rsidRPr="00D97E5A">
        <w:rPr>
          <w:sz w:val="20"/>
          <w:szCs w:val="20"/>
        </w:rPr>
        <w:t>Mantienes 10 segundos la postura, luego descansas 10 segundos y repites la serie 5 veces.</w:t>
      </w:r>
    </w:p>
    <w:p w14:paraId="5EE1585C" w14:textId="77777777" w:rsidR="00591CC1" w:rsidRPr="00D97E5A" w:rsidRDefault="00591CC1" w:rsidP="00591CC1">
      <w:pPr>
        <w:pStyle w:val="Prrafodelista"/>
        <w:tabs>
          <w:tab w:val="left" w:pos="1938"/>
        </w:tabs>
        <w:rPr>
          <w:sz w:val="20"/>
          <w:szCs w:val="20"/>
        </w:rPr>
      </w:pPr>
    </w:p>
    <w:p w14:paraId="179614B1" w14:textId="5A548BBB" w:rsidR="004E2EEE" w:rsidRDefault="0054085A" w:rsidP="00E86520">
      <w:pPr>
        <w:tabs>
          <w:tab w:val="left" w:pos="1938"/>
        </w:tabs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126CAA7D" wp14:editId="2C768838">
            <wp:extent cx="1390650" cy="1352550"/>
            <wp:effectExtent l="0" t="0" r="0" b="0"/>
            <wp:docPr id="24" name="Imagen 1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EEE">
        <w:t xml:space="preserve">          </w:t>
      </w:r>
      <w:r w:rsidR="004E2EEE">
        <w:rPr>
          <w:noProof/>
          <w:lang w:eastAsia="es-CL"/>
        </w:rPr>
        <w:drawing>
          <wp:inline distT="0" distB="0" distL="0" distR="0" wp14:anchorId="3041D9AB" wp14:editId="2165C52C">
            <wp:extent cx="1495425" cy="1314450"/>
            <wp:effectExtent l="0" t="0" r="9525" b="0"/>
            <wp:docPr id="3" name="Imagen 3" descr="C:\Users\Zumba\AppData\Local\Microsoft\Windows\INetCache\Content.Word\WhatsApp Image 2020-03-24 at 16.56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umba\AppData\Local\Microsoft\Windows\INetCache\Content.Word\WhatsApp Image 2020-03-24 at 16.56.31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4885" w14:textId="77777777" w:rsidR="00B8092E" w:rsidRDefault="00B8092E" w:rsidP="00E86520">
      <w:pPr>
        <w:tabs>
          <w:tab w:val="left" w:pos="1938"/>
        </w:tabs>
      </w:pPr>
    </w:p>
    <w:p w14:paraId="7F9E912D" w14:textId="77777777" w:rsidR="00A56A26" w:rsidRDefault="00A56A26" w:rsidP="00E86520">
      <w:pPr>
        <w:tabs>
          <w:tab w:val="left" w:pos="1938"/>
        </w:tabs>
      </w:pPr>
    </w:p>
    <w:p w14:paraId="73A48F4F" w14:textId="7F0BFEEA" w:rsidR="004E2EEE" w:rsidRDefault="004E2EEE" w:rsidP="00E86520">
      <w:pPr>
        <w:tabs>
          <w:tab w:val="left" w:pos="1938"/>
        </w:tabs>
      </w:pPr>
    </w:p>
    <w:p w14:paraId="38626240" w14:textId="77777777" w:rsidR="009A765E" w:rsidRDefault="009A765E" w:rsidP="00E86520">
      <w:pPr>
        <w:tabs>
          <w:tab w:val="left" w:pos="1938"/>
        </w:tabs>
      </w:pPr>
    </w:p>
    <w:p w14:paraId="3160083E" w14:textId="77777777" w:rsidR="009A765E" w:rsidRDefault="009A765E" w:rsidP="00E86520">
      <w:pPr>
        <w:tabs>
          <w:tab w:val="left" w:pos="1938"/>
        </w:tabs>
      </w:pPr>
    </w:p>
    <w:p w14:paraId="7AF2221F" w14:textId="31F06AC3" w:rsidR="00D65B4A" w:rsidRPr="00A56A26" w:rsidRDefault="00B8092E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DEL PERRO BOCA AB</w:t>
      </w:r>
      <w:r w:rsidR="00AA7EC5">
        <w:rPr>
          <w:b/>
          <w:sz w:val="20"/>
          <w:szCs w:val="20"/>
        </w:rPr>
        <w:t>A</w:t>
      </w:r>
      <w:r w:rsidRPr="00A56A26">
        <w:rPr>
          <w:b/>
          <w:sz w:val="20"/>
          <w:szCs w:val="20"/>
        </w:rPr>
        <w:t>JO:</w:t>
      </w:r>
    </w:p>
    <w:p w14:paraId="7CEC040A" w14:textId="77777777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con las manos y rodillas en el suelo, las muñecas alineadas con tus hombros.</w:t>
      </w:r>
    </w:p>
    <w:p w14:paraId="0563F856" w14:textId="0C86E2C2" w:rsidR="00B8092E" w:rsidRPr="00A56A26" w:rsidRDefault="00B8092E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 xml:space="preserve">Inhalas  profundamente por la nariz y al exhalar por la boca </w:t>
      </w:r>
      <w:r w:rsidR="007C27C0" w:rsidRPr="00A56A26">
        <w:rPr>
          <w:sz w:val="20"/>
          <w:szCs w:val="20"/>
        </w:rPr>
        <w:t xml:space="preserve"> levantas las rodillas del suelo y estiras las piernas al igual que los brazos.</w:t>
      </w:r>
    </w:p>
    <w:p w14:paraId="2DB5F469" w14:textId="201BB33A" w:rsidR="007C27C0" w:rsidRPr="00A56A26" w:rsidRDefault="007C27C0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al mismo tiempo presionas las manos hacia el suelo con los brazos estirados y relajas la cabeza y miras tus pies.</w:t>
      </w:r>
    </w:p>
    <w:p w14:paraId="344CFD1B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la postura por 10 segundos y luego vuelves a la postura inicial.</w:t>
      </w:r>
    </w:p>
    <w:p w14:paraId="0896D2D9" w14:textId="77777777" w:rsidR="0032721C" w:rsidRPr="00A56A26" w:rsidRDefault="0032721C" w:rsidP="005E5F74">
      <w:pPr>
        <w:pStyle w:val="Prrafodelista"/>
        <w:numPr>
          <w:ilvl w:val="0"/>
          <w:numId w:val="6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5EBAAEE2" w14:textId="77777777" w:rsidR="0032721C" w:rsidRPr="00A56A26" w:rsidRDefault="0032721C" w:rsidP="00DD21CE">
      <w:pPr>
        <w:tabs>
          <w:tab w:val="left" w:pos="1938"/>
        </w:tabs>
        <w:rPr>
          <w:sz w:val="20"/>
          <w:szCs w:val="20"/>
        </w:rPr>
      </w:pPr>
    </w:p>
    <w:p w14:paraId="0BE8630F" w14:textId="23FA00D1" w:rsidR="007C27C0" w:rsidRPr="00A56A26" w:rsidRDefault="0054085A" w:rsidP="0032721C">
      <w:pPr>
        <w:pStyle w:val="Prrafodelista"/>
        <w:tabs>
          <w:tab w:val="left" w:pos="1938"/>
        </w:tabs>
        <w:rPr>
          <w:sz w:val="20"/>
          <w:szCs w:val="20"/>
        </w:rPr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7B86EAE2" wp14:editId="16C879EC">
            <wp:extent cx="2524125" cy="1571625"/>
            <wp:effectExtent l="0" t="0" r="9525" b="9525"/>
            <wp:docPr id="23" name="Imagen 2" descr="WhatsApp Image 2020-03-24 at 13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0-03-24 at 13.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21C" w:rsidRPr="00A56A26"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es-CL"/>
        </w:rPr>
        <w:drawing>
          <wp:inline distT="0" distB="0" distL="0" distR="0" wp14:anchorId="5C4A87B2" wp14:editId="5E2D5607">
            <wp:extent cx="2333625" cy="1543050"/>
            <wp:effectExtent l="0" t="0" r="9525" b="0"/>
            <wp:docPr id="22" name="Imagen 3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A1">
        <w:rPr>
          <w:sz w:val="20"/>
          <w:szCs w:val="20"/>
        </w:rPr>
        <w:t xml:space="preserve"> </w:t>
      </w:r>
    </w:p>
    <w:p w14:paraId="7FBCC432" w14:textId="77777777" w:rsidR="00B8092E" w:rsidRPr="00A56A26" w:rsidRDefault="00B8092E" w:rsidP="00B8092E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61406CF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955FD4E" w14:textId="77777777" w:rsidR="00D65B4A" w:rsidRPr="00A56A26" w:rsidRDefault="00D65B4A" w:rsidP="00D65B4A">
      <w:pPr>
        <w:tabs>
          <w:tab w:val="left" w:pos="1938"/>
        </w:tabs>
        <w:rPr>
          <w:b/>
          <w:sz w:val="20"/>
          <w:szCs w:val="20"/>
        </w:rPr>
      </w:pPr>
    </w:p>
    <w:p w14:paraId="32E36577" w14:textId="27BC23E6" w:rsidR="00D65B4A" w:rsidRPr="00A56A26" w:rsidRDefault="008A7FA2" w:rsidP="00D65B4A">
      <w:pPr>
        <w:tabs>
          <w:tab w:val="left" w:pos="1938"/>
        </w:tabs>
        <w:rPr>
          <w:b/>
          <w:sz w:val="20"/>
          <w:szCs w:val="20"/>
        </w:rPr>
      </w:pPr>
      <w:r w:rsidRPr="00A56A26">
        <w:rPr>
          <w:b/>
          <w:sz w:val="20"/>
          <w:szCs w:val="20"/>
        </w:rPr>
        <w:t>POSTURA DE LA SERPIENTE:</w:t>
      </w:r>
    </w:p>
    <w:p w14:paraId="77B9E40D" w14:textId="4E56A04F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Te ubicas de cubito abdominal (de guatita) y apoyas tu frente en el piso.</w:t>
      </w:r>
    </w:p>
    <w:p w14:paraId="0F370F67" w14:textId="658749C1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Tus </w:t>
      </w:r>
      <w:r w:rsidR="00A56A26">
        <w:rPr>
          <w:sz w:val="20"/>
          <w:szCs w:val="20"/>
        </w:rPr>
        <w:t>manos las ubicas al l</w:t>
      </w:r>
      <w:r w:rsidRPr="00A56A26">
        <w:rPr>
          <w:sz w:val="20"/>
          <w:szCs w:val="20"/>
        </w:rPr>
        <w:t>dos de tus hombros.</w:t>
      </w:r>
    </w:p>
    <w:p w14:paraId="2BC8C206" w14:textId="43562E5A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>Inhalando por tu nariz presionas tus manos hacia el suelo y levantas tu cabeza y el pecho suavemente.</w:t>
      </w:r>
    </w:p>
    <w:p w14:paraId="55AC055A" w14:textId="4389F7A3" w:rsidR="008A7FA2" w:rsidRPr="00A56A26" w:rsidRDefault="008A7FA2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b/>
          <w:sz w:val="20"/>
          <w:szCs w:val="20"/>
        </w:rPr>
      </w:pPr>
      <w:r w:rsidRPr="00A56A26">
        <w:rPr>
          <w:sz w:val="20"/>
          <w:szCs w:val="20"/>
        </w:rPr>
        <w:t xml:space="preserve">Después al exhalar </w:t>
      </w:r>
      <w:r w:rsidR="00FD2F43" w:rsidRPr="00A56A26">
        <w:rPr>
          <w:sz w:val="20"/>
          <w:szCs w:val="20"/>
        </w:rPr>
        <w:t xml:space="preserve"> por la boca y por entre medio de tus dientes harás el sonido de una serpiente, para volver a tu postura inicial.</w:t>
      </w:r>
      <w:r w:rsidRPr="00A56A26">
        <w:rPr>
          <w:sz w:val="20"/>
          <w:szCs w:val="20"/>
        </w:rPr>
        <w:t xml:space="preserve"> </w:t>
      </w:r>
    </w:p>
    <w:p w14:paraId="3FADC837" w14:textId="77777777" w:rsidR="00462438" w:rsidRPr="00A56A26" w:rsidRDefault="00462438" w:rsidP="005E5F74">
      <w:pPr>
        <w:pStyle w:val="Prrafodelista"/>
        <w:numPr>
          <w:ilvl w:val="0"/>
          <w:numId w:val="7"/>
        </w:numPr>
        <w:tabs>
          <w:tab w:val="left" w:pos="1938"/>
        </w:tabs>
        <w:rPr>
          <w:sz w:val="20"/>
          <w:szCs w:val="20"/>
        </w:rPr>
      </w:pPr>
      <w:r w:rsidRPr="00A56A26">
        <w:rPr>
          <w:sz w:val="20"/>
          <w:szCs w:val="20"/>
        </w:rPr>
        <w:t>Mantienes 10 segundos la postura, luego descansas 10 segundos y repites la serie 5 veces.</w:t>
      </w:r>
    </w:p>
    <w:p w14:paraId="70630E50" w14:textId="77777777" w:rsidR="00462438" w:rsidRPr="00A56A26" w:rsidRDefault="00462438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EC844C4" w14:textId="2C10CCA3" w:rsidR="00701CEE" w:rsidRPr="00A56A26" w:rsidRDefault="0054085A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64355A6F" wp14:editId="029F15B7">
            <wp:extent cx="2524125" cy="1371600"/>
            <wp:effectExtent l="0" t="0" r="9525" b="0"/>
            <wp:docPr id="21" name="Imagen 4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438" w:rsidRPr="00A56A26">
        <w:rPr>
          <w:b/>
          <w:sz w:val="20"/>
          <w:szCs w:val="20"/>
        </w:rPr>
        <w:t xml:space="preserve">                       </w:t>
      </w:r>
      <w:r>
        <w:rPr>
          <w:b/>
          <w:noProof/>
          <w:sz w:val="20"/>
          <w:szCs w:val="20"/>
          <w:lang w:eastAsia="es-CL"/>
        </w:rPr>
        <w:drawing>
          <wp:inline distT="0" distB="0" distL="0" distR="0" wp14:anchorId="09754573" wp14:editId="28237A0F">
            <wp:extent cx="2362200" cy="1371600"/>
            <wp:effectExtent l="0" t="0" r="0" b="0"/>
            <wp:docPr id="20" name="Imagen 5" descr="WhatsApp Image 2020-03-24 at 16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0-03-24 at 16.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70227" w14:textId="77777777" w:rsidR="00F11097" w:rsidRPr="00A56A26" w:rsidRDefault="00F11097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61DB5816" w14:textId="77777777" w:rsidR="00F11097" w:rsidRDefault="00F11097" w:rsidP="007175EA">
      <w:pPr>
        <w:tabs>
          <w:tab w:val="left" w:pos="1938"/>
        </w:tabs>
        <w:rPr>
          <w:b/>
          <w:sz w:val="20"/>
          <w:szCs w:val="20"/>
        </w:rPr>
      </w:pPr>
    </w:p>
    <w:p w14:paraId="36270CB4" w14:textId="77777777" w:rsidR="007175EA" w:rsidRDefault="007175EA" w:rsidP="007175EA">
      <w:pPr>
        <w:tabs>
          <w:tab w:val="left" w:pos="1938"/>
        </w:tabs>
        <w:rPr>
          <w:b/>
          <w:sz w:val="20"/>
          <w:szCs w:val="20"/>
        </w:rPr>
      </w:pPr>
    </w:p>
    <w:p w14:paraId="131F160F" w14:textId="77777777" w:rsidR="007175EA" w:rsidRPr="007175EA" w:rsidRDefault="007175EA" w:rsidP="007175EA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4931A1ED" w14:textId="0AA0D457" w:rsidR="00F11097" w:rsidRDefault="00F11097" w:rsidP="00F11097">
      <w:pPr>
        <w:tabs>
          <w:tab w:val="left" w:pos="1938"/>
        </w:tabs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 VIDEO 2: </w:t>
      </w:r>
      <w:hyperlink r:id="rId18" w:history="1">
        <w:r w:rsidRPr="008C77D7">
          <w:rPr>
            <w:rStyle w:val="Hipervnculo"/>
            <w:rFonts w:asciiTheme="minorHAnsi" w:hAnsiTheme="minorHAnsi" w:cstheme="minorHAnsi"/>
            <w:b/>
            <w:sz w:val="22"/>
          </w:rPr>
          <w:t>https://www.youtube.com/watch?v=LOYxOzMUgAY</w:t>
        </w:r>
      </w:hyperlink>
    </w:p>
    <w:p w14:paraId="122567BA" w14:textId="77777777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</w:p>
    <w:p w14:paraId="1BB1B999" w14:textId="3E44B542" w:rsidR="00A56A26" w:rsidRPr="007175EA" w:rsidRDefault="00A56A26" w:rsidP="00F11097">
      <w:pPr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 LA TORTUGA:</w:t>
      </w:r>
    </w:p>
    <w:p w14:paraId="6E9B6A8A" w14:textId="72F32A3B" w:rsidR="00A56A26" w:rsidRPr="007175EA" w:rsidRDefault="00A56A26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Te ubicas sentado  en el piso con la  espalda derecha</w:t>
      </w:r>
      <w:r w:rsidR="00A7259A" w:rsidRPr="007175EA">
        <w:rPr>
          <w:sz w:val="20"/>
          <w:szCs w:val="20"/>
        </w:rPr>
        <w:t xml:space="preserve"> y juntas  las plantas de tus pies y respiras profundo.</w:t>
      </w:r>
    </w:p>
    <w:p w14:paraId="04962C9C" w14:textId="4431C72A" w:rsidR="00A7259A" w:rsidRPr="007175EA" w:rsidRDefault="00A7259A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Luego  exhalas lentamente y te  </w:t>
      </w:r>
      <w:r w:rsidR="00DE5EF5" w:rsidRPr="007175EA">
        <w:rPr>
          <w:sz w:val="20"/>
          <w:szCs w:val="20"/>
        </w:rPr>
        <w:t xml:space="preserve"> desplazas hacia adelante y pones tu brazo derecho bajo tu rodilla de recha y tu brazo izquierdo bajo tu rodilla izquierda.</w:t>
      </w:r>
    </w:p>
    <w:p w14:paraId="1D18318E" w14:textId="68371444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 xml:space="preserve">La cabeza la apoyas  entre tus pies y así tendrás tu espalda encorvada como </w:t>
      </w:r>
      <w:r w:rsidR="00F95B2C" w:rsidRPr="007175EA">
        <w:rPr>
          <w:sz w:val="20"/>
          <w:szCs w:val="20"/>
        </w:rPr>
        <w:t>el</w:t>
      </w:r>
      <w:r w:rsidRPr="007175EA">
        <w:rPr>
          <w:sz w:val="20"/>
          <w:szCs w:val="20"/>
        </w:rPr>
        <w:t xml:space="preserve"> caparazón de una tortuga.</w:t>
      </w:r>
    </w:p>
    <w:p w14:paraId="431D3E57" w14:textId="6CF00EBE" w:rsidR="00DE5EF5" w:rsidRPr="007175EA" w:rsidRDefault="00DE5EF5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b/>
          <w:sz w:val="20"/>
          <w:szCs w:val="20"/>
        </w:rPr>
      </w:pPr>
      <w:r w:rsidRPr="007175EA">
        <w:rPr>
          <w:sz w:val="20"/>
          <w:szCs w:val="20"/>
        </w:rPr>
        <w:t>Esta postura mantenla por 1 minuto. luego descansas 30 segundos y repites la serie 5 veces.</w:t>
      </w:r>
    </w:p>
    <w:p w14:paraId="507288C8" w14:textId="77777777" w:rsidR="00DE5EF5" w:rsidRPr="007175EA" w:rsidRDefault="00DE5EF5" w:rsidP="00DE5EF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22FF8985" w14:textId="77777777" w:rsidR="00DE5EF5" w:rsidRDefault="00DE5EF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0CDD9F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E9EE7FD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D8B393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7D6E00BD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001F5A0F" w14:textId="77777777" w:rsidR="00A260E5" w:rsidRDefault="00A260E5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136BCD6" w14:textId="77777777" w:rsidR="00E53CF7" w:rsidRDefault="00E53CF7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1E9B0D27" w14:textId="2E0C39E1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4E8D65DA" wp14:editId="7AD3E52F">
            <wp:extent cx="1800225" cy="1295400"/>
            <wp:effectExtent l="0" t="0" r="9525" b="0"/>
            <wp:docPr id="19" name="Imagen 6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</w:t>
      </w:r>
      <w:r w:rsidR="003363E4">
        <w:rPr>
          <w:rFonts w:asciiTheme="minorHAnsi" w:hAnsiTheme="minorHAnsi" w:cstheme="minorHAnsi"/>
          <w:sz w:val="22"/>
        </w:rPr>
        <w:t xml:space="preserve">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76677531" wp14:editId="6D900CF4">
            <wp:extent cx="1733550" cy="1333500"/>
            <wp:effectExtent l="0" t="0" r="0" b="0"/>
            <wp:docPr id="18" name="Imagen 7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</w:t>
      </w:r>
    </w:p>
    <w:p w14:paraId="69DC45EF" w14:textId="77777777" w:rsidR="004C529F" w:rsidRDefault="004C529F" w:rsidP="00DE5EF5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46E46CF6" w14:textId="6F13D060" w:rsidR="00A15B35" w:rsidRPr="004C529F" w:rsidRDefault="004C529F" w:rsidP="004C529F">
      <w:pPr>
        <w:pStyle w:val="Prrafodelista"/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</w:t>
      </w:r>
      <w:r w:rsidR="00DD397F">
        <w:rPr>
          <w:rFonts w:asciiTheme="minorHAnsi" w:hAnsiTheme="minorHAnsi" w:cstheme="minorHAnsi"/>
          <w:sz w:val="22"/>
        </w:rPr>
        <w:t xml:space="preserve">  </w:t>
      </w:r>
      <w:r>
        <w:rPr>
          <w:rFonts w:asciiTheme="minorHAnsi" w:hAnsiTheme="minorHAnsi" w:cstheme="minorHAnsi"/>
          <w:sz w:val="22"/>
        </w:rPr>
        <w:t xml:space="preserve">  </w:t>
      </w:r>
      <w:r w:rsidR="003363E4">
        <w:rPr>
          <w:rFonts w:asciiTheme="minorHAnsi" w:hAnsiTheme="minorHAnsi" w:cstheme="minorHAnsi"/>
          <w:sz w:val="22"/>
        </w:rPr>
        <w:t xml:space="preserve">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B6C7D6F" wp14:editId="7B25AABB">
            <wp:extent cx="1800225" cy="1400175"/>
            <wp:effectExtent l="0" t="0" r="9525" b="9525"/>
            <wp:docPr id="17" name="Imagen 8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        </w:t>
      </w:r>
      <w:r w:rsidR="0054085A">
        <w:rPr>
          <w:noProof/>
          <w:lang w:eastAsia="es-CL"/>
        </w:rPr>
        <w:drawing>
          <wp:inline distT="0" distB="0" distL="0" distR="0" wp14:anchorId="2AF30210" wp14:editId="7DFF475E">
            <wp:extent cx="1781175" cy="1419225"/>
            <wp:effectExtent l="0" t="0" r="9525" b="9525"/>
            <wp:docPr id="9" name="Imagen 9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05B3" w14:textId="77777777" w:rsidR="00F11097" w:rsidRDefault="00F11097" w:rsidP="00462438">
      <w:pPr>
        <w:pStyle w:val="Prrafodelista"/>
        <w:tabs>
          <w:tab w:val="left" w:pos="1938"/>
        </w:tabs>
        <w:rPr>
          <w:rFonts w:asciiTheme="minorHAnsi" w:hAnsiTheme="minorHAnsi" w:cstheme="minorHAnsi"/>
          <w:b/>
          <w:sz w:val="22"/>
        </w:rPr>
      </w:pPr>
    </w:p>
    <w:p w14:paraId="101DCA02" w14:textId="5D228516" w:rsidR="00F11097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  <w:r w:rsidRPr="007175EA">
        <w:rPr>
          <w:b/>
          <w:sz w:val="20"/>
          <w:szCs w:val="20"/>
        </w:rPr>
        <w:t>POSTURA DEL CANGREJO:</w:t>
      </w:r>
    </w:p>
    <w:p w14:paraId="10588359" w14:textId="77777777" w:rsidR="009A765E" w:rsidRPr="007175EA" w:rsidRDefault="009A765E" w:rsidP="00462438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2EB3A574" w14:textId="66229B26" w:rsidR="009A765E" w:rsidRPr="007175EA" w:rsidRDefault="001924D3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Sentado en el piso</w:t>
      </w:r>
      <w:r w:rsidR="00BD0EEF" w:rsidRPr="007175EA">
        <w:rPr>
          <w:sz w:val="20"/>
          <w:szCs w:val="20"/>
        </w:rPr>
        <w:t xml:space="preserve"> con las rodillas flectadas  y las manos al costado, realiza una inhalación y subes tu tronco hacia arriba y miras hacia el techo.</w:t>
      </w:r>
    </w:p>
    <w:p w14:paraId="19EE4D92" w14:textId="43B21DAF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Mantienes  la postura por 5 segundos y luego te desplazas igual que un cangrejo dando pasos hacia adelante y luego hacia atrás.</w:t>
      </w:r>
    </w:p>
    <w:p w14:paraId="23299DFD" w14:textId="69CAAD65" w:rsidR="00BD0EEF" w:rsidRPr="007175EA" w:rsidRDefault="00BD0EEF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Exhalas y vuelves a la posición inicial.</w:t>
      </w:r>
    </w:p>
    <w:p w14:paraId="78176011" w14:textId="28070153" w:rsidR="00F95B2C" w:rsidRPr="007175EA" w:rsidRDefault="00F95B2C" w:rsidP="005E5F74">
      <w:pPr>
        <w:pStyle w:val="Prrafodelista"/>
        <w:numPr>
          <w:ilvl w:val="0"/>
          <w:numId w:val="9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61247565" w14:textId="7777777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2831C80F" w14:textId="644099E7" w:rsidR="004C529F" w:rsidRDefault="004C529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          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13014F86" wp14:editId="26DC15E4">
            <wp:extent cx="2371725" cy="1000125"/>
            <wp:effectExtent l="0" t="0" r="9525" b="9525"/>
            <wp:docPr id="6" name="Imagen 10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</w:rPr>
        <w:t xml:space="preserve">           </w:t>
      </w:r>
      <w:r w:rsidR="0054085A">
        <w:rPr>
          <w:rFonts w:asciiTheme="minorHAnsi" w:hAnsiTheme="minorHAnsi" w:cstheme="minorHAnsi"/>
          <w:noProof/>
          <w:sz w:val="22"/>
          <w:lang w:eastAsia="es-CL"/>
        </w:rPr>
        <w:drawing>
          <wp:inline distT="0" distB="0" distL="0" distR="0" wp14:anchorId="6379D6F9" wp14:editId="3F2131A8">
            <wp:extent cx="2181225" cy="1019175"/>
            <wp:effectExtent l="0" t="0" r="9525" b="9525"/>
            <wp:docPr id="5" name="Imagen 11" descr="WhatsApp Image 2020-03-24 at 18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0-03-24 at 18.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9940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605BD567" w14:textId="77777777" w:rsidR="004F15EF" w:rsidRDefault="004F15EF" w:rsidP="004C529F">
      <w:pPr>
        <w:tabs>
          <w:tab w:val="left" w:pos="1938"/>
        </w:tabs>
        <w:rPr>
          <w:rFonts w:asciiTheme="minorHAnsi" w:hAnsiTheme="minorHAnsi" w:cstheme="minorHAnsi"/>
          <w:sz w:val="22"/>
        </w:rPr>
      </w:pPr>
    </w:p>
    <w:p w14:paraId="55AE2ACE" w14:textId="26E5FE5C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  <w:r w:rsidRPr="005849BE">
        <w:rPr>
          <w:b/>
          <w:sz w:val="20"/>
          <w:szCs w:val="20"/>
        </w:rPr>
        <w:t>POSTURA DEL TIBURON:</w:t>
      </w:r>
    </w:p>
    <w:p w14:paraId="3E16C349" w14:textId="77777777" w:rsidR="004F15EF" w:rsidRPr="005849BE" w:rsidRDefault="004F15EF" w:rsidP="004C529F">
      <w:pPr>
        <w:tabs>
          <w:tab w:val="left" w:pos="1938"/>
        </w:tabs>
        <w:rPr>
          <w:b/>
          <w:sz w:val="20"/>
          <w:szCs w:val="20"/>
        </w:rPr>
      </w:pPr>
    </w:p>
    <w:p w14:paraId="0A4E8C75" w14:textId="13134150" w:rsidR="004F15EF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Se ubican de cubito abdominal con los brazos estirados por el costado de tu tronco con las palmas hacia arriba.</w:t>
      </w:r>
    </w:p>
    <w:p w14:paraId="62708E62" w14:textId="2F1637A1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Mirando hacia adelante inhalas y levantas  la cabeza, hombros y costillas suavemente del piso.</w:t>
      </w:r>
    </w:p>
    <w:p w14:paraId="0260EA2B" w14:textId="2628B31B" w:rsidR="007175EA" w:rsidRPr="005849BE" w:rsidRDefault="007175EA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Estiras los brazos hacia atrás y entrelazas los dedos</w:t>
      </w:r>
      <w:r w:rsidR="005849BE" w:rsidRPr="005849BE">
        <w:rPr>
          <w:sz w:val="20"/>
          <w:szCs w:val="20"/>
        </w:rPr>
        <w:t xml:space="preserve"> como si fueran la aleta de un tiburón.</w:t>
      </w:r>
    </w:p>
    <w:p w14:paraId="026BE2D6" w14:textId="06D1503C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5849BE">
        <w:rPr>
          <w:sz w:val="20"/>
          <w:szCs w:val="20"/>
        </w:rPr>
        <w:t>Mantienes por 5 segundos y bajas suavemente a la posición inicial.</w:t>
      </w:r>
    </w:p>
    <w:p w14:paraId="12AD4DBB" w14:textId="77777777" w:rsidR="005849BE" w:rsidRDefault="005849BE" w:rsidP="005E5F74">
      <w:pPr>
        <w:pStyle w:val="Prrafodelista"/>
        <w:numPr>
          <w:ilvl w:val="0"/>
          <w:numId w:val="10"/>
        </w:numPr>
        <w:tabs>
          <w:tab w:val="left" w:pos="1938"/>
        </w:tabs>
        <w:rPr>
          <w:sz w:val="20"/>
          <w:szCs w:val="20"/>
        </w:rPr>
      </w:pPr>
      <w:r w:rsidRPr="007175EA">
        <w:rPr>
          <w:sz w:val="20"/>
          <w:szCs w:val="20"/>
        </w:rPr>
        <w:t>Luego descansas 30 segundos y repites la serie 5 veces.</w:t>
      </w:r>
    </w:p>
    <w:p w14:paraId="4DCEAD9E" w14:textId="77777777" w:rsidR="00A260E5" w:rsidRDefault="00A260E5" w:rsidP="00A260E5">
      <w:pPr>
        <w:pStyle w:val="Prrafodelista"/>
        <w:tabs>
          <w:tab w:val="left" w:pos="1938"/>
        </w:tabs>
        <w:rPr>
          <w:sz w:val="20"/>
          <w:szCs w:val="20"/>
        </w:rPr>
      </w:pPr>
    </w:p>
    <w:p w14:paraId="3CAD9A7D" w14:textId="77777777" w:rsidR="00060838" w:rsidRPr="00060838" w:rsidRDefault="00060838" w:rsidP="00060838">
      <w:pPr>
        <w:tabs>
          <w:tab w:val="left" w:pos="1938"/>
        </w:tabs>
        <w:ind w:left="360"/>
        <w:rPr>
          <w:sz w:val="20"/>
          <w:szCs w:val="20"/>
        </w:rPr>
      </w:pPr>
    </w:p>
    <w:p w14:paraId="2132A502" w14:textId="0D8E1C8B" w:rsidR="00060838" w:rsidRDefault="0054085A" w:rsidP="00060838">
      <w:pPr>
        <w:pStyle w:val="Prrafodelista"/>
        <w:tabs>
          <w:tab w:val="left" w:pos="1938"/>
        </w:tabs>
        <w:ind w:left="0"/>
      </w:pPr>
      <w:r>
        <w:rPr>
          <w:noProof/>
          <w:sz w:val="20"/>
          <w:szCs w:val="20"/>
          <w:lang w:eastAsia="es-CL"/>
        </w:rPr>
        <w:drawing>
          <wp:inline distT="0" distB="0" distL="0" distR="0" wp14:anchorId="0537D0DB" wp14:editId="397D0DFB">
            <wp:extent cx="2152650" cy="1038225"/>
            <wp:effectExtent l="0" t="0" r="0" b="9525"/>
            <wp:docPr id="12" name="Imagen 12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E16">
        <w:rPr>
          <w:sz w:val="20"/>
          <w:szCs w:val="20"/>
        </w:rPr>
        <w:t xml:space="preserve">   </w:t>
      </w:r>
      <w:r w:rsidR="00060838">
        <w:rPr>
          <w:sz w:val="20"/>
          <w:szCs w:val="20"/>
        </w:rPr>
        <w:t xml:space="preserve">  </w:t>
      </w:r>
      <w:r>
        <w:rPr>
          <w:noProof/>
          <w:lang w:eastAsia="es-CL"/>
        </w:rPr>
        <w:drawing>
          <wp:inline distT="0" distB="0" distL="0" distR="0" wp14:anchorId="54C07A59" wp14:editId="3D0589C7">
            <wp:extent cx="1866900" cy="1038225"/>
            <wp:effectExtent l="0" t="0" r="0" b="9525"/>
            <wp:docPr id="13" name="Imagen 13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838" w:rsidRPr="00060838">
        <w:rPr>
          <w:sz w:val="20"/>
          <w:szCs w:val="20"/>
        </w:rPr>
        <w:t xml:space="preserve">    </w:t>
      </w:r>
      <w:r>
        <w:rPr>
          <w:noProof/>
          <w:lang w:eastAsia="es-CL"/>
        </w:rPr>
        <w:drawing>
          <wp:inline distT="0" distB="0" distL="0" distR="0" wp14:anchorId="419BF96F" wp14:editId="124F3D84">
            <wp:extent cx="2057400" cy="1038225"/>
            <wp:effectExtent l="0" t="0" r="0" b="9525"/>
            <wp:docPr id="14" name="Imagen 14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5AC6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22920DA9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822DAEB" w14:textId="77777777" w:rsidR="00A260E5" w:rsidRDefault="00A260E5" w:rsidP="00060838">
      <w:pPr>
        <w:pStyle w:val="Prrafodelista"/>
        <w:tabs>
          <w:tab w:val="left" w:pos="1938"/>
        </w:tabs>
        <w:ind w:left="0"/>
      </w:pPr>
    </w:p>
    <w:p w14:paraId="53A8F23F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13623B06" w14:textId="099AFD6D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  <w:r w:rsidRPr="00371804">
        <w:rPr>
          <w:b/>
          <w:sz w:val="20"/>
          <w:szCs w:val="20"/>
        </w:rPr>
        <w:t>POSTURA DE</w:t>
      </w:r>
      <w:r>
        <w:rPr>
          <w:b/>
          <w:sz w:val="20"/>
          <w:szCs w:val="20"/>
        </w:rPr>
        <w:t xml:space="preserve"> LA ESTRELLA:</w:t>
      </w:r>
    </w:p>
    <w:p w14:paraId="19F8EACF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7D54C11E" w14:textId="77777777" w:rsidR="00371804" w:rsidRDefault="00371804" w:rsidP="00060838">
      <w:pPr>
        <w:pStyle w:val="Prrafodelista"/>
        <w:tabs>
          <w:tab w:val="left" w:pos="1938"/>
        </w:tabs>
        <w:ind w:left="0"/>
        <w:rPr>
          <w:b/>
          <w:sz w:val="20"/>
          <w:szCs w:val="20"/>
        </w:rPr>
      </w:pPr>
    </w:p>
    <w:p w14:paraId="37818566" w14:textId="1FE171E8" w:rsidR="00371804" w:rsidRPr="00454177" w:rsidRDefault="00371804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 w:rsidRPr="005849BE">
        <w:rPr>
          <w:sz w:val="20"/>
          <w:szCs w:val="20"/>
        </w:rPr>
        <w:t xml:space="preserve">Se </w:t>
      </w:r>
      <w:r>
        <w:rPr>
          <w:sz w:val="20"/>
          <w:szCs w:val="20"/>
        </w:rPr>
        <w:t>ubica</w:t>
      </w:r>
      <w:r w:rsidRPr="005849BE">
        <w:rPr>
          <w:sz w:val="20"/>
          <w:szCs w:val="20"/>
        </w:rPr>
        <w:t xml:space="preserve"> de cubito abdominal con los brazos</w:t>
      </w:r>
      <w:r>
        <w:rPr>
          <w:sz w:val="20"/>
          <w:szCs w:val="20"/>
        </w:rPr>
        <w:t xml:space="preserve"> y piernas separas,</w:t>
      </w:r>
      <w:r w:rsidR="00454177">
        <w:rPr>
          <w:sz w:val="20"/>
          <w:szCs w:val="20"/>
        </w:rPr>
        <w:t xml:space="preserve"> te estiras lo que más puedas,</w:t>
      </w:r>
      <w:r>
        <w:rPr>
          <w:sz w:val="20"/>
          <w:szCs w:val="20"/>
        </w:rPr>
        <w:t xml:space="preserve"> simulando que son una estrella de mar</w:t>
      </w:r>
    </w:p>
    <w:p w14:paraId="20E3C57F" w14:textId="251F67DC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cierras los ojos y respiras pausadamente.</w:t>
      </w:r>
    </w:p>
    <w:p w14:paraId="497B9567" w14:textId="2EB8E4C9" w:rsidR="00454177" w:rsidRPr="00454177" w:rsidRDefault="00454177" w:rsidP="005E5F74">
      <w:pPr>
        <w:pStyle w:val="Prrafodelista"/>
        <w:numPr>
          <w:ilvl w:val="0"/>
          <w:numId w:val="11"/>
        </w:numPr>
        <w:tabs>
          <w:tab w:val="left" w:pos="1938"/>
        </w:tabs>
        <w:rPr>
          <w:b/>
          <w:sz w:val="20"/>
          <w:szCs w:val="20"/>
        </w:rPr>
      </w:pPr>
      <w:r>
        <w:rPr>
          <w:sz w:val="20"/>
          <w:szCs w:val="20"/>
        </w:rPr>
        <w:t>A continuación llevas tus manos hacia tu estómago y te concentras en tu respiración, al inh</w:t>
      </w:r>
      <w:r w:rsidR="00497B5D">
        <w:rPr>
          <w:sz w:val="20"/>
          <w:szCs w:val="20"/>
        </w:rPr>
        <w:t>alar y exhalar por 10 veces.</w:t>
      </w:r>
    </w:p>
    <w:p w14:paraId="4862DB22" w14:textId="77777777" w:rsidR="00454177" w:rsidRPr="00371804" w:rsidRDefault="00454177" w:rsidP="00497B5D">
      <w:pPr>
        <w:pStyle w:val="Prrafodelista"/>
        <w:tabs>
          <w:tab w:val="left" w:pos="1938"/>
        </w:tabs>
        <w:rPr>
          <w:b/>
          <w:sz w:val="20"/>
          <w:szCs w:val="20"/>
        </w:rPr>
      </w:pPr>
    </w:p>
    <w:p w14:paraId="3A7F0A61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6BE03BB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32A1E444" w14:textId="77777777" w:rsidR="00371804" w:rsidRDefault="00371804" w:rsidP="00060838">
      <w:pPr>
        <w:pStyle w:val="Prrafodelista"/>
        <w:tabs>
          <w:tab w:val="left" w:pos="1938"/>
        </w:tabs>
        <w:ind w:left="0"/>
      </w:pPr>
    </w:p>
    <w:p w14:paraId="4C3550FF" w14:textId="53892E68" w:rsidR="00A260E5" w:rsidRDefault="00371804" w:rsidP="00060838">
      <w:pPr>
        <w:pStyle w:val="Prrafodelista"/>
        <w:tabs>
          <w:tab w:val="left" w:pos="1938"/>
        </w:tabs>
        <w:ind w:left="0"/>
      </w:pPr>
      <w:r>
        <w:t xml:space="preserve">         </w:t>
      </w:r>
      <w:r w:rsidR="0054085A">
        <w:rPr>
          <w:noProof/>
          <w:lang w:eastAsia="es-CL"/>
        </w:rPr>
        <w:drawing>
          <wp:inline distT="0" distB="0" distL="0" distR="0" wp14:anchorId="6F2744A4" wp14:editId="64600ABF">
            <wp:extent cx="2466975" cy="1800225"/>
            <wp:effectExtent l="0" t="0" r="9525" b="9525"/>
            <wp:docPr id="15" name="Imagen 15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54085A">
        <w:rPr>
          <w:noProof/>
          <w:lang w:eastAsia="es-CL"/>
        </w:rPr>
        <w:drawing>
          <wp:inline distT="0" distB="0" distL="0" distR="0" wp14:anchorId="6E7610DB" wp14:editId="603E375B">
            <wp:extent cx="2381250" cy="1819275"/>
            <wp:effectExtent l="0" t="0" r="0" b="9525"/>
            <wp:docPr id="16" name="Imagen 16" descr="WhatsApp Image 2020-03-24 at 18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0-03-24 at 18.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F7F4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30814E72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BAB3B4A" w14:textId="77777777" w:rsidR="00AD2871" w:rsidRDefault="00AD2871" w:rsidP="00060838">
      <w:pPr>
        <w:pStyle w:val="Prrafodelista"/>
        <w:tabs>
          <w:tab w:val="left" w:pos="1938"/>
        </w:tabs>
        <w:ind w:left="0"/>
      </w:pPr>
    </w:p>
    <w:p w14:paraId="6CC58C5A" w14:textId="230E687E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#quédateencasa</w:t>
      </w:r>
    </w:p>
    <w:p w14:paraId="71A63B4C" w14:textId="77777777" w:rsidR="00AD2871" w:rsidRDefault="00AD2871" w:rsidP="00AD2871">
      <w:pPr>
        <w:pStyle w:val="Prrafodelista"/>
        <w:jc w:val="center"/>
        <w:rPr>
          <w:rFonts w:ascii="Arial" w:hAnsi="Arial" w:cs="Arial"/>
          <w:noProof/>
          <w:sz w:val="96"/>
          <w:szCs w:val="96"/>
          <w:lang w:val="es-MX" w:eastAsia="es-MX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7AB5C7DE" wp14:editId="2AC1879C">
            <wp:extent cx="2228850" cy="1261060"/>
            <wp:effectExtent l="0" t="0" r="0" b="0"/>
            <wp:docPr id="4" name="Imagen 4" descr="Instagram habilita opción que reúne historias “En Casa” – Prens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habilita opción que reúne historias “En Casa” – Prensa Lib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4" cy="128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D450" w14:textId="7ACB5EBF" w:rsidR="00AD2871" w:rsidRDefault="00AD2871" w:rsidP="00AD2871">
      <w:pPr>
        <w:pStyle w:val="Prrafodelista"/>
        <w:jc w:val="both"/>
        <w:rPr>
          <w:rFonts w:ascii="Arial" w:hAnsi="Arial" w:cs="Arial"/>
          <w:noProof/>
          <w:sz w:val="96"/>
          <w:szCs w:val="96"/>
          <w:lang w:val="es-MX" w:eastAsia="es-MX"/>
        </w:rPr>
      </w:pPr>
      <w:r>
        <w:rPr>
          <w:rFonts w:ascii="Arial" w:hAnsi="Arial" w:cs="Arial"/>
          <w:noProof/>
          <w:sz w:val="96"/>
          <w:szCs w:val="96"/>
          <w:lang w:val="es-MX" w:eastAsia="es-MX"/>
        </w:rPr>
        <w:t xml:space="preserve">    #lávatelasmanitos</w:t>
      </w:r>
    </w:p>
    <w:p w14:paraId="02DE15C0" w14:textId="7ACB5EBF" w:rsidR="00AD2871" w:rsidRPr="00060838" w:rsidRDefault="00AD2871" w:rsidP="00AD2871">
      <w:pPr>
        <w:pStyle w:val="Prrafodelista"/>
        <w:tabs>
          <w:tab w:val="left" w:pos="1938"/>
        </w:tabs>
        <w:ind w:left="0"/>
        <w:rPr>
          <w:sz w:val="20"/>
          <w:szCs w:val="20"/>
        </w:rPr>
      </w:pPr>
      <w:r w:rsidRPr="00B95EA6">
        <w:rPr>
          <w:rFonts w:ascii="Arial" w:hAnsi="Arial" w:cs="Arial"/>
          <w:noProof/>
          <w:sz w:val="96"/>
          <w:szCs w:val="96"/>
          <w:lang w:eastAsia="es-CL"/>
        </w:rPr>
        <w:drawing>
          <wp:inline distT="0" distB="0" distL="0" distR="0" wp14:anchorId="5D7C3E2B" wp14:editId="343223CA">
            <wp:extent cx="3048000" cy="1857375"/>
            <wp:effectExtent l="0" t="0" r="0" b="9525"/>
            <wp:docPr id="2" name="Imagen 2" descr="Lávate las man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ávate las manos!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871" w:rsidRPr="00060838" w:rsidSect="00D91B14">
      <w:type w:val="continuous"/>
      <w:pgSz w:w="12247" w:h="18711" w:code="5"/>
      <w:pgMar w:top="720" w:right="1043" w:bottom="358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87439" w14:textId="77777777" w:rsidR="00902796" w:rsidRDefault="00902796" w:rsidP="00D11670">
      <w:r>
        <w:separator/>
      </w:r>
    </w:p>
  </w:endnote>
  <w:endnote w:type="continuationSeparator" w:id="0">
    <w:p w14:paraId="1AC9E1A7" w14:textId="77777777" w:rsidR="00902796" w:rsidRDefault="00902796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3439A3" w14:textId="77777777" w:rsidR="00902796" w:rsidRDefault="00902796" w:rsidP="00D11670">
      <w:r>
        <w:separator/>
      </w:r>
    </w:p>
  </w:footnote>
  <w:footnote w:type="continuationSeparator" w:id="0">
    <w:p w14:paraId="5705B916" w14:textId="77777777" w:rsidR="00902796" w:rsidRDefault="00902796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F7B97"/>
    <w:multiLevelType w:val="hybridMultilevel"/>
    <w:tmpl w:val="5CDCDB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F5CF3"/>
    <w:multiLevelType w:val="hybridMultilevel"/>
    <w:tmpl w:val="5302D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527C4"/>
    <w:multiLevelType w:val="hybridMultilevel"/>
    <w:tmpl w:val="7DB29C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A388E"/>
    <w:multiLevelType w:val="hybridMultilevel"/>
    <w:tmpl w:val="9E98C7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D84372"/>
    <w:multiLevelType w:val="hybridMultilevel"/>
    <w:tmpl w:val="8EA265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E000C"/>
    <w:multiLevelType w:val="hybridMultilevel"/>
    <w:tmpl w:val="D6169E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B2B78"/>
    <w:multiLevelType w:val="hybridMultilevel"/>
    <w:tmpl w:val="9EA21C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C6C1B"/>
    <w:multiLevelType w:val="hybridMultilevel"/>
    <w:tmpl w:val="2BB664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53457"/>
    <w:multiLevelType w:val="hybridMultilevel"/>
    <w:tmpl w:val="46E068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7"/>
  </w:num>
  <w:num w:numId="4">
    <w:abstractNumId w:val="9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MX" w:vendorID="64" w:dllVersion="131078" w:nlCheck="1" w:checkStyle="1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22EC"/>
    <w:rsid w:val="00053A58"/>
    <w:rsid w:val="00054CE0"/>
    <w:rsid w:val="000552F1"/>
    <w:rsid w:val="00055A44"/>
    <w:rsid w:val="00060353"/>
    <w:rsid w:val="00060838"/>
    <w:rsid w:val="0006189C"/>
    <w:rsid w:val="0006387D"/>
    <w:rsid w:val="00067264"/>
    <w:rsid w:val="00067E55"/>
    <w:rsid w:val="00070C91"/>
    <w:rsid w:val="000730F1"/>
    <w:rsid w:val="00076C6B"/>
    <w:rsid w:val="00076E67"/>
    <w:rsid w:val="0008082A"/>
    <w:rsid w:val="0008152E"/>
    <w:rsid w:val="00081C0F"/>
    <w:rsid w:val="00083B59"/>
    <w:rsid w:val="00086503"/>
    <w:rsid w:val="000865EA"/>
    <w:rsid w:val="000877D6"/>
    <w:rsid w:val="00087D8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35B1"/>
    <w:rsid w:val="000E5534"/>
    <w:rsid w:val="000E620C"/>
    <w:rsid w:val="000E626D"/>
    <w:rsid w:val="000E7FB2"/>
    <w:rsid w:val="000F6BAE"/>
    <w:rsid w:val="001029A1"/>
    <w:rsid w:val="00110823"/>
    <w:rsid w:val="00112A0D"/>
    <w:rsid w:val="001138DD"/>
    <w:rsid w:val="001140F3"/>
    <w:rsid w:val="00116348"/>
    <w:rsid w:val="00121579"/>
    <w:rsid w:val="00121FCD"/>
    <w:rsid w:val="001277B6"/>
    <w:rsid w:val="00141B88"/>
    <w:rsid w:val="0014232B"/>
    <w:rsid w:val="0014357E"/>
    <w:rsid w:val="0014786D"/>
    <w:rsid w:val="001529FA"/>
    <w:rsid w:val="001530B4"/>
    <w:rsid w:val="00155FC6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5234"/>
    <w:rsid w:val="0018542E"/>
    <w:rsid w:val="00185C48"/>
    <w:rsid w:val="00186D17"/>
    <w:rsid w:val="00187E88"/>
    <w:rsid w:val="001924D3"/>
    <w:rsid w:val="00194EFB"/>
    <w:rsid w:val="00195823"/>
    <w:rsid w:val="001A183B"/>
    <w:rsid w:val="001A5760"/>
    <w:rsid w:val="001B1980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027"/>
    <w:rsid w:val="002226D4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028E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784"/>
    <w:rsid w:val="002859DD"/>
    <w:rsid w:val="00286D1A"/>
    <w:rsid w:val="00287AB2"/>
    <w:rsid w:val="00294CB2"/>
    <w:rsid w:val="002958BB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0748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2721C"/>
    <w:rsid w:val="00330C31"/>
    <w:rsid w:val="00333B1F"/>
    <w:rsid w:val="003363E4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804"/>
    <w:rsid w:val="00371A6C"/>
    <w:rsid w:val="0037384A"/>
    <w:rsid w:val="003748CD"/>
    <w:rsid w:val="00381F19"/>
    <w:rsid w:val="0038229F"/>
    <w:rsid w:val="00383685"/>
    <w:rsid w:val="00387A0A"/>
    <w:rsid w:val="00394E26"/>
    <w:rsid w:val="00397CEE"/>
    <w:rsid w:val="003A2788"/>
    <w:rsid w:val="003A2A94"/>
    <w:rsid w:val="003A6C97"/>
    <w:rsid w:val="003B1564"/>
    <w:rsid w:val="003B34B6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03836"/>
    <w:rsid w:val="00410CF7"/>
    <w:rsid w:val="00413449"/>
    <w:rsid w:val="00414097"/>
    <w:rsid w:val="00416FAA"/>
    <w:rsid w:val="00417BFD"/>
    <w:rsid w:val="00421CFA"/>
    <w:rsid w:val="00426097"/>
    <w:rsid w:val="00427B34"/>
    <w:rsid w:val="00427C8E"/>
    <w:rsid w:val="00430A10"/>
    <w:rsid w:val="00432536"/>
    <w:rsid w:val="00435FC4"/>
    <w:rsid w:val="004360C0"/>
    <w:rsid w:val="00436EC3"/>
    <w:rsid w:val="004414BA"/>
    <w:rsid w:val="0044195F"/>
    <w:rsid w:val="00450313"/>
    <w:rsid w:val="00454177"/>
    <w:rsid w:val="0045672C"/>
    <w:rsid w:val="00462064"/>
    <w:rsid w:val="00462438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97B5D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29F"/>
    <w:rsid w:val="004C5BE4"/>
    <w:rsid w:val="004C68FE"/>
    <w:rsid w:val="004C6D26"/>
    <w:rsid w:val="004D2752"/>
    <w:rsid w:val="004D56AC"/>
    <w:rsid w:val="004D72FC"/>
    <w:rsid w:val="004D788A"/>
    <w:rsid w:val="004E2EEE"/>
    <w:rsid w:val="004E4AC6"/>
    <w:rsid w:val="004E65E3"/>
    <w:rsid w:val="004E7B85"/>
    <w:rsid w:val="004F15EF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4085A"/>
    <w:rsid w:val="00541642"/>
    <w:rsid w:val="00542234"/>
    <w:rsid w:val="005432D4"/>
    <w:rsid w:val="00543C58"/>
    <w:rsid w:val="0054768A"/>
    <w:rsid w:val="00556132"/>
    <w:rsid w:val="00561EBF"/>
    <w:rsid w:val="005629C3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849BE"/>
    <w:rsid w:val="00591CC1"/>
    <w:rsid w:val="0059463C"/>
    <w:rsid w:val="00597273"/>
    <w:rsid w:val="005A2391"/>
    <w:rsid w:val="005A54D6"/>
    <w:rsid w:val="005A590F"/>
    <w:rsid w:val="005B288C"/>
    <w:rsid w:val="005B5073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5F74"/>
    <w:rsid w:val="005E6377"/>
    <w:rsid w:val="005E7C5A"/>
    <w:rsid w:val="005E7F4B"/>
    <w:rsid w:val="005F2869"/>
    <w:rsid w:val="005F4E35"/>
    <w:rsid w:val="005F5074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52D85"/>
    <w:rsid w:val="00652E1F"/>
    <w:rsid w:val="00654C6F"/>
    <w:rsid w:val="006555ED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9755A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0B4A"/>
    <w:rsid w:val="006D1979"/>
    <w:rsid w:val="006D31DE"/>
    <w:rsid w:val="006D422F"/>
    <w:rsid w:val="006D49BB"/>
    <w:rsid w:val="006D5E16"/>
    <w:rsid w:val="006D6445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1CEE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175EA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306C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B731E"/>
    <w:rsid w:val="007C1804"/>
    <w:rsid w:val="007C27C0"/>
    <w:rsid w:val="007C2D77"/>
    <w:rsid w:val="007C3113"/>
    <w:rsid w:val="007C398B"/>
    <w:rsid w:val="007C3AA0"/>
    <w:rsid w:val="007C4384"/>
    <w:rsid w:val="007C5638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7FA9"/>
    <w:rsid w:val="00830408"/>
    <w:rsid w:val="00837B0E"/>
    <w:rsid w:val="008410D9"/>
    <w:rsid w:val="00841DB3"/>
    <w:rsid w:val="0084432C"/>
    <w:rsid w:val="00852D3C"/>
    <w:rsid w:val="00853B77"/>
    <w:rsid w:val="00854433"/>
    <w:rsid w:val="008562F0"/>
    <w:rsid w:val="00862EFA"/>
    <w:rsid w:val="00872DE8"/>
    <w:rsid w:val="00875E18"/>
    <w:rsid w:val="008862B8"/>
    <w:rsid w:val="0089340C"/>
    <w:rsid w:val="00896726"/>
    <w:rsid w:val="00897FBC"/>
    <w:rsid w:val="008A5CFF"/>
    <w:rsid w:val="008A7FA2"/>
    <w:rsid w:val="008B6227"/>
    <w:rsid w:val="008C2114"/>
    <w:rsid w:val="008C240A"/>
    <w:rsid w:val="008C2532"/>
    <w:rsid w:val="008C3083"/>
    <w:rsid w:val="008C4E13"/>
    <w:rsid w:val="008C77D7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2259"/>
    <w:rsid w:val="008F55AD"/>
    <w:rsid w:val="00900590"/>
    <w:rsid w:val="00902396"/>
    <w:rsid w:val="009027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61A3"/>
    <w:rsid w:val="009A01EB"/>
    <w:rsid w:val="009A3852"/>
    <w:rsid w:val="009A7080"/>
    <w:rsid w:val="009A765E"/>
    <w:rsid w:val="009B007C"/>
    <w:rsid w:val="009B086C"/>
    <w:rsid w:val="009B17D9"/>
    <w:rsid w:val="009B203D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07A0E"/>
    <w:rsid w:val="00A101F0"/>
    <w:rsid w:val="00A10492"/>
    <w:rsid w:val="00A10EE2"/>
    <w:rsid w:val="00A15B35"/>
    <w:rsid w:val="00A15E36"/>
    <w:rsid w:val="00A20A8A"/>
    <w:rsid w:val="00A20EED"/>
    <w:rsid w:val="00A21ABA"/>
    <w:rsid w:val="00A23DAF"/>
    <w:rsid w:val="00A244ED"/>
    <w:rsid w:val="00A25482"/>
    <w:rsid w:val="00A260E5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6A26"/>
    <w:rsid w:val="00A57E91"/>
    <w:rsid w:val="00A6384D"/>
    <w:rsid w:val="00A67F9D"/>
    <w:rsid w:val="00A7259A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C5"/>
    <w:rsid w:val="00AA7EDD"/>
    <w:rsid w:val="00AB2003"/>
    <w:rsid w:val="00AB266E"/>
    <w:rsid w:val="00AB2E03"/>
    <w:rsid w:val="00AB3231"/>
    <w:rsid w:val="00AB3DF1"/>
    <w:rsid w:val="00AB3EBB"/>
    <w:rsid w:val="00AB52E5"/>
    <w:rsid w:val="00AB5331"/>
    <w:rsid w:val="00AB7AF9"/>
    <w:rsid w:val="00AC10F1"/>
    <w:rsid w:val="00AD2871"/>
    <w:rsid w:val="00AD4631"/>
    <w:rsid w:val="00AD4A44"/>
    <w:rsid w:val="00AE0671"/>
    <w:rsid w:val="00AF1371"/>
    <w:rsid w:val="00AF15FB"/>
    <w:rsid w:val="00AF4C6E"/>
    <w:rsid w:val="00AF60FB"/>
    <w:rsid w:val="00AF661D"/>
    <w:rsid w:val="00B0056C"/>
    <w:rsid w:val="00B00CF6"/>
    <w:rsid w:val="00B051B1"/>
    <w:rsid w:val="00B05F79"/>
    <w:rsid w:val="00B0627C"/>
    <w:rsid w:val="00B12635"/>
    <w:rsid w:val="00B1340C"/>
    <w:rsid w:val="00B14F7B"/>
    <w:rsid w:val="00B221F1"/>
    <w:rsid w:val="00B26914"/>
    <w:rsid w:val="00B26E7C"/>
    <w:rsid w:val="00B27B14"/>
    <w:rsid w:val="00B31C9D"/>
    <w:rsid w:val="00B334DA"/>
    <w:rsid w:val="00B357EA"/>
    <w:rsid w:val="00B375A2"/>
    <w:rsid w:val="00B402BE"/>
    <w:rsid w:val="00B426E7"/>
    <w:rsid w:val="00B45374"/>
    <w:rsid w:val="00B54305"/>
    <w:rsid w:val="00B549AD"/>
    <w:rsid w:val="00B56ABB"/>
    <w:rsid w:val="00B61F09"/>
    <w:rsid w:val="00B662DE"/>
    <w:rsid w:val="00B703BA"/>
    <w:rsid w:val="00B7207B"/>
    <w:rsid w:val="00B76107"/>
    <w:rsid w:val="00B77695"/>
    <w:rsid w:val="00B8092E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2977"/>
    <w:rsid w:val="00BB6753"/>
    <w:rsid w:val="00BB786F"/>
    <w:rsid w:val="00BC0220"/>
    <w:rsid w:val="00BC1FCD"/>
    <w:rsid w:val="00BC4F3C"/>
    <w:rsid w:val="00BD0EEF"/>
    <w:rsid w:val="00BD233F"/>
    <w:rsid w:val="00BD2D14"/>
    <w:rsid w:val="00BD495A"/>
    <w:rsid w:val="00BD5F79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07ED0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52D26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6C6"/>
    <w:rsid w:val="00CC7A4F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0BC6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2482"/>
    <w:rsid w:val="00D52E7E"/>
    <w:rsid w:val="00D55F21"/>
    <w:rsid w:val="00D645FD"/>
    <w:rsid w:val="00D65B4A"/>
    <w:rsid w:val="00D66871"/>
    <w:rsid w:val="00D67AA5"/>
    <w:rsid w:val="00D7130D"/>
    <w:rsid w:val="00D72F9A"/>
    <w:rsid w:val="00D8250E"/>
    <w:rsid w:val="00D827E8"/>
    <w:rsid w:val="00D83893"/>
    <w:rsid w:val="00D83C79"/>
    <w:rsid w:val="00D87DBA"/>
    <w:rsid w:val="00D9191E"/>
    <w:rsid w:val="00D91B14"/>
    <w:rsid w:val="00D91E9A"/>
    <w:rsid w:val="00D94141"/>
    <w:rsid w:val="00D94B54"/>
    <w:rsid w:val="00D96957"/>
    <w:rsid w:val="00D97E5A"/>
    <w:rsid w:val="00DA1769"/>
    <w:rsid w:val="00DA42DC"/>
    <w:rsid w:val="00DA57FA"/>
    <w:rsid w:val="00DA5992"/>
    <w:rsid w:val="00DB4FE0"/>
    <w:rsid w:val="00DB7264"/>
    <w:rsid w:val="00DB75D4"/>
    <w:rsid w:val="00DC0A90"/>
    <w:rsid w:val="00DC2F66"/>
    <w:rsid w:val="00DC4D2D"/>
    <w:rsid w:val="00DC6430"/>
    <w:rsid w:val="00DC75AF"/>
    <w:rsid w:val="00DD0C25"/>
    <w:rsid w:val="00DD0CF7"/>
    <w:rsid w:val="00DD1343"/>
    <w:rsid w:val="00DD1431"/>
    <w:rsid w:val="00DD21CE"/>
    <w:rsid w:val="00DD397F"/>
    <w:rsid w:val="00DD4E44"/>
    <w:rsid w:val="00DE132C"/>
    <w:rsid w:val="00DE19F2"/>
    <w:rsid w:val="00DE2631"/>
    <w:rsid w:val="00DE3FFE"/>
    <w:rsid w:val="00DE5EF5"/>
    <w:rsid w:val="00DF478B"/>
    <w:rsid w:val="00DF594C"/>
    <w:rsid w:val="00E009E7"/>
    <w:rsid w:val="00E0136B"/>
    <w:rsid w:val="00E01CA9"/>
    <w:rsid w:val="00E026CE"/>
    <w:rsid w:val="00E05E66"/>
    <w:rsid w:val="00E14504"/>
    <w:rsid w:val="00E14CCB"/>
    <w:rsid w:val="00E14E67"/>
    <w:rsid w:val="00E14FC8"/>
    <w:rsid w:val="00E2141B"/>
    <w:rsid w:val="00E22983"/>
    <w:rsid w:val="00E229A1"/>
    <w:rsid w:val="00E24616"/>
    <w:rsid w:val="00E3053E"/>
    <w:rsid w:val="00E37091"/>
    <w:rsid w:val="00E419D4"/>
    <w:rsid w:val="00E53CF7"/>
    <w:rsid w:val="00E54612"/>
    <w:rsid w:val="00E56A1F"/>
    <w:rsid w:val="00E60424"/>
    <w:rsid w:val="00E60AED"/>
    <w:rsid w:val="00E62290"/>
    <w:rsid w:val="00E62D66"/>
    <w:rsid w:val="00E62E9D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520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D0533"/>
    <w:rsid w:val="00ED0D3F"/>
    <w:rsid w:val="00ED3F54"/>
    <w:rsid w:val="00ED66F1"/>
    <w:rsid w:val="00ED6B91"/>
    <w:rsid w:val="00EE0AB7"/>
    <w:rsid w:val="00EF0E06"/>
    <w:rsid w:val="00EF300C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1097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7552"/>
    <w:rsid w:val="00F576D8"/>
    <w:rsid w:val="00F61674"/>
    <w:rsid w:val="00F6274E"/>
    <w:rsid w:val="00F657D1"/>
    <w:rsid w:val="00F734E5"/>
    <w:rsid w:val="00F80957"/>
    <w:rsid w:val="00F824B8"/>
    <w:rsid w:val="00F85077"/>
    <w:rsid w:val="00F85BD9"/>
    <w:rsid w:val="00F86101"/>
    <w:rsid w:val="00F905EC"/>
    <w:rsid w:val="00F90D53"/>
    <w:rsid w:val="00F910E6"/>
    <w:rsid w:val="00F93A27"/>
    <w:rsid w:val="00F95B2C"/>
    <w:rsid w:val="00F96310"/>
    <w:rsid w:val="00F9754A"/>
    <w:rsid w:val="00FA550B"/>
    <w:rsid w:val="00FB5122"/>
    <w:rsid w:val="00FB53A6"/>
    <w:rsid w:val="00FB5C18"/>
    <w:rsid w:val="00FB74EA"/>
    <w:rsid w:val="00FC1062"/>
    <w:rsid w:val="00FC1154"/>
    <w:rsid w:val="00FC11A4"/>
    <w:rsid w:val="00FC203E"/>
    <w:rsid w:val="00FC6FB5"/>
    <w:rsid w:val="00FD1E63"/>
    <w:rsid w:val="00FD2F43"/>
    <w:rsid w:val="00FD3066"/>
    <w:rsid w:val="00FD6C07"/>
    <w:rsid w:val="00FD7255"/>
    <w:rsid w:val="00FE1B04"/>
    <w:rsid w:val="00FE241E"/>
    <w:rsid w:val="00FE2460"/>
    <w:rsid w:val="00FE67C3"/>
    <w:rsid w:val="00FF25F6"/>
    <w:rsid w:val="00FF3E12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2E9737A"/>
  <w15:docId w15:val="{361136A2-2648-4389-BBF2-041C83689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C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LOYxOzMUgAY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MOZz7GHaog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youtube.com/watch?v=iKfYvENTi4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7064FE-AC21-450E-9B2B-9A9992A19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EVALUACIÓN DIAGNOSTICA</Template>
  <TotalTime>2</TotalTime>
  <Pages>5</Pages>
  <Words>877</Words>
  <Characters>4829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Yessica Matus</cp:lastModifiedBy>
  <cp:revision>3</cp:revision>
  <dcterms:created xsi:type="dcterms:W3CDTF">2020-03-26T09:38:00Z</dcterms:created>
  <dcterms:modified xsi:type="dcterms:W3CDTF">2020-03-27T16:02:00Z</dcterms:modified>
</cp:coreProperties>
</file>