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00863" w14:textId="425CF743" w:rsidR="00716059" w:rsidRDefault="002F03A0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24A1427B">
                <wp:simplePos x="0" y="0"/>
                <wp:positionH relativeFrom="column">
                  <wp:posOffset>681295</wp:posOffset>
                </wp:positionH>
                <wp:positionV relativeFrom="paragraph">
                  <wp:posOffset>69010</wp:posOffset>
                </wp:positionV>
                <wp:extent cx="3157268" cy="845389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68" cy="845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7C7DD4A0" w14:textId="59EBA611" w:rsidR="00F86C12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B550DD">
                              <w:rPr>
                                <w:rFonts w:ascii="Calibri" w:hAnsi="Calibri"/>
                                <w:sz w:val="18"/>
                              </w:rPr>
                              <w:t>Ciencias Naturale</w:t>
                            </w:r>
                            <w:r w:rsidR="00F86C12">
                              <w:rPr>
                                <w:rFonts w:ascii="Calibri" w:hAnsi="Calibri"/>
                                <w:sz w:val="18"/>
                              </w:rPr>
                              <w:t>s</w:t>
                            </w:r>
                          </w:p>
                          <w:p w14:paraId="192F9075" w14:textId="77777777" w:rsidR="00F86C12" w:rsidRDefault="00F86C12" w:rsidP="00F86C12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Profesor: Bárbara Ponce</w:t>
                            </w:r>
                          </w:p>
                          <w:p w14:paraId="79596076" w14:textId="50C59B6A" w:rsidR="00F86C12" w:rsidRDefault="00F86C12" w:rsidP="00716059">
                            <w:pPr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Programa de integración escolar </w:t>
                            </w:r>
                          </w:p>
                          <w:p w14:paraId="46356108" w14:textId="0CE91C88" w:rsidR="00F86C12" w:rsidRPr="00F86C12" w:rsidRDefault="00F86C12" w:rsidP="00716059">
                            <w:pPr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Profesora Diferencial Yasna Quintrel</w:t>
                            </w:r>
                          </w:p>
                          <w:p w14:paraId="086BD80C" w14:textId="2FCE8F6E" w:rsidR="00716059" w:rsidRDefault="002F03A0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2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65pt;margin-top:5.45pt;width:248.6pt;height:6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7C7DD4A0" w14:textId="59EBA611" w:rsidR="00F86C12" w:rsidRDefault="00716059" w:rsidP="00716059">
                      <w:pPr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B550DD">
                        <w:rPr>
                          <w:rFonts w:ascii="Calibri" w:hAnsi="Calibri"/>
                          <w:sz w:val="18"/>
                        </w:rPr>
                        <w:t>Ciencias Naturale</w:t>
                      </w:r>
                      <w:r w:rsidR="00F86C12">
                        <w:rPr>
                          <w:rFonts w:ascii="Calibri" w:hAnsi="Calibri"/>
                          <w:sz w:val="18"/>
                        </w:rPr>
                        <w:t>s</w:t>
                      </w:r>
                    </w:p>
                    <w:p w14:paraId="192F9075" w14:textId="77777777" w:rsidR="00F86C12" w:rsidRDefault="00F86C12" w:rsidP="00F86C12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Profesor: Bárbara Ponce</w:t>
                      </w:r>
                    </w:p>
                    <w:p w14:paraId="79596076" w14:textId="50C59B6A" w:rsidR="00F86C12" w:rsidRDefault="00F86C12" w:rsidP="00716059">
                      <w:pPr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 xml:space="preserve">Programa de integración escolar </w:t>
                      </w:r>
                    </w:p>
                    <w:p w14:paraId="46356108" w14:textId="0CE91C88" w:rsidR="00F86C12" w:rsidRPr="00F86C12" w:rsidRDefault="00F86C12" w:rsidP="00716059">
                      <w:pPr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Profesora Diferencial Yasna Quintrel</w:t>
                      </w:r>
                    </w:p>
                    <w:p w14:paraId="086BD80C" w14:textId="2FCE8F6E" w:rsidR="00716059" w:rsidRDefault="002F03A0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2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3DDB67C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1C818C54" w14:textId="0386AD58" w:rsidR="00716059" w:rsidRDefault="00716059" w:rsidP="002F03A0">
      <w:pPr>
        <w:rPr>
          <w:rFonts w:asciiTheme="majorHAnsi" w:hAnsiTheme="majorHAnsi"/>
          <w:b/>
          <w:sz w:val="28"/>
          <w:szCs w:val="28"/>
        </w:rPr>
      </w:pPr>
    </w:p>
    <w:p w14:paraId="2FCC819E" w14:textId="1E7308CA" w:rsidR="00716059" w:rsidRDefault="00D17E4D" w:rsidP="00BF0A3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</w:t>
      </w:r>
      <w:r w:rsidR="002F3564">
        <w:rPr>
          <w:rFonts w:asciiTheme="majorHAnsi" w:hAnsiTheme="majorHAnsi"/>
          <w:b/>
          <w:sz w:val="28"/>
          <w:szCs w:val="28"/>
        </w:rPr>
        <w:t xml:space="preserve"> VERTEBRADOS “MAMÍFEROS”</w:t>
      </w:r>
    </w:p>
    <w:p w14:paraId="34A41C97" w14:textId="5D0DC5E0" w:rsidR="001063D5" w:rsidRPr="00BF0A37" w:rsidRDefault="001063D5" w:rsidP="00BF0A37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</w:rPr>
        <w:t>CIENCIAS NATURALES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9A8FC88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678"/>
        <w:gridCol w:w="2268"/>
        <w:gridCol w:w="1417"/>
        <w:gridCol w:w="2235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336968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24A9353F" w:rsidR="00716059" w:rsidRDefault="002B6EA5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791FAD84" w:rsidR="00716059" w:rsidRDefault="000B4E68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31/03/2020 – 01/04/2020</w:t>
            </w:r>
          </w:p>
        </w:tc>
      </w:tr>
      <w:tr w:rsidR="00195823" w14:paraId="54A0AB03" w14:textId="4F8609BD" w:rsidTr="00336968">
        <w:trPr>
          <w:trHeight w:val="251"/>
          <w:jc w:val="center"/>
        </w:trPr>
        <w:tc>
          <w:tcPr>
            <w:tcW w:w="43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C9012C" w14:textId="312877AD" w:rsidR="00195823" w:rsidRDefault="00AE3600" w:rsidP="00AE3600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      </w:t>
            </w:r>
            <w:r w:rsidR="00195823">
              <w:rPr>
                <w:rFonts w:asciiTheme="majorHAnsi" w:hAnsiTheme="majorHAnsi"/>
                <w:b/>
                <w:lang w:val="en-US"/>
              </w:rPr>
              <w:t>OBJETIVO DE APRENDIZAJE (UNIDAD)</w:t>
            </w:r>
          </w:p>
          <w:p w14:paraId="5A55C5D9" w14:textId="68FA97FF" w:rsidR="00B81AD6" w:rsidRPr="00B81AD6" w:rsidRDefault="00195823" w:rsidP="00325ED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 xml:space="preserve">OA </w:t>
            </w:r>
            <w:proofErr w:type="spellStart"/>
            <w:r w:rsidRPr="00B54305">
              <w:rPr>
                <w:rFonts w:asciiTheme="majorHAnsi" w:hAnsiTheme="majorHAnsi"/>
              </w:rPr>
              <w:t>Nº</w:t>
            </w:r>
            <w:proofErr w:type="spellEnd"/>
            <w:r w:rsidR="002B6EA5">
              <w:rPr>
                <w:rFonts w:asciiTheme="majorHAnsi" w:hAnsiTheme="majorHAnsi"/>
              </w:rPr>
              <w:t xml:space="preserve"> </w:t>
            </w:r>
            <w:r w:rsidR="0034417F">
              <w:rPr>
                <w:rFonts w:asciiTheme="majorHAnsi" w:hAnsiTheme="majorHAnsi"/>
              </w:rPr>
              <w:t>01</w:t>
            </w:r>
          </w:p>
          <w:p w14:paraId="25AF641E" w14:textId="0A78507E" w:rsidR="00CA7F68" w:rsidRPr="002F3564" w:rsidRDefault="0024577F" w:rsidP="00325ED7">
            <w:pPr>
              <w:pStyle w:val="Sinespaciado"/>
              <w:numPr>
                <w:ilvl w:val="0"/>
                <w:numId w:val="1"/>
              </w:numPr>
              <w:spacing w:line="256" w:lineRule="auto"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B4AED7" wp14:editId="66956547">
                      <wp:simplePos x="0" y="0"/>
                      <wp:positionH relativeFrom="column">
                        <wp:posOffset>2742664</wp:posOffset>
                      </wp:positionH>
                      <wp:positionV relativeFrom="paragraph">
                        <wp:posOffset>544973</wp:posOffset>
                      </wp:positionV>
                      <wp:extent cx="3754858" cy="0"/>
                      <wp:effectExtent l="0" t="0" r="36195" b="1905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5485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EF9A38" id="Conector recto 1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5pt,42.9pt" to="511.6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81AD6" w:rsidRPr="00B81AD6">
              <w:rPr>
                <w:rFonts w:asciiTheme="majorHAnsi" w:hAnsiTheme="majorHAnsi"/>
                <w:lang w:val="es-ES_tradnl"/>
              </w:rPr>
              <w:t>Observar, describir y clasificar los vertebrados en mamíferos, aves, reptiles, anfibios y peces, a partir de características como cubierta corporal, presencia de mamas y estructuras para la respiración, entre otras.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  <w:p w14:paraId="0C983655" w14:textId="710B6C3F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A46CA7" w14:paraId="26CE141A" w14:textId="77777777" w:rsidTr="00F60E2D">
        <w:trPr>
          <w:trHeight w:val="291"/>
          <w:jc w:val="center"/>
        </w:trPr>
        <w:tc>
          <w:tcPr>
            <w:tcW w:w="439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A46CA7" w:rsidRDefault="00A46CA7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B5AE89" w14:textId="77777777" w:rsidR="0024577F" w:rsidRDefault="00EB2DC0" w:rsidP="00F60E2D">
            <w:pPr>
              <w:pStyle w:val="Sinespaciado"/>
              <w:contextualSpacing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EB2DC0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Identificar </w:t>
            </w: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vertebrados mamíferos.</w:t>
            </w:r>
          </w:p>
          <w:p w14:paraId="0037F293" w14:textId="3ECF2B1C" w:rsidR="00DA320D" w:rsidRPr="00EB2DC0" w:rsidRDefault="00DA320D" w:rsidP="00F60E2D">
            <w:pPr>
              <w:pStyle w:val="Sinespaciado"/>
              <w:contextualSpacing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059D66DE" w:rsidR="00A46CA7" w:rsidRDefault="00A46CA7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46CA7" w14:paraId="12087B55" w14:textId="77777777" w:rsidTr="004D0448">
        <w:trPr>
          <w:trHeight w:val="536"/>
          <w:jc w:val="center"/>
        </w:trPr>
        <w:tc>
          <w:tcPr>
            <w:tcW w:w="43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A46CA7" w:rsidRDefault="00A46CA7" w:rsidP="00325ED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E6515" w14:textId="50F57DAF" w:rsidR="00A46CA7" w:rsidRDefault="00DA320D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Describir</w:t>
            </w:r>
            <w:r w:rsidR="00E7055F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mamíferos.</w:t>
            </w:r>
          </w:p>
          <w:p w14:paraId="2B1F98CB" w14:textId="77777777" w:rsidR="0024577F" w:rsidRDefault="0024577F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14:paraId="35C1B384" w14:textId="7D61BF09" w:rsidR="000B4E68" w:rsidRPr="0024577F" w:rsidRDefault="00F60E2D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Clasificar mamíferos de acuerdo a sus características.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9E451E" w14:textId="77777777" w:rsidR="00A46CA7" w:rsidRDefault="00A46CA7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  <w:p w14:paraId="344442A5" w14:textId="77777777" w:rsidR="00A46CA7" w:rsidRDefault="00A46CA7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  <w:p w14:paraId="6310AEA2" w14:textId="39BD9400" w:rsidR="00F52CB7" w:rsidRDefault="00F52CB7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14:paraId="32CD834F" w14:textId="3EB012E1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04D2A4FB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6050DEAF" w14:textId="70E8CE3B" w:rsidR="00981B54" w:rsidRPr="00981B54" w:rsidRDefault="00981B54" w:rsidP="001718C8">
      <w:pPr>
        <w:tabs>
          <w:tab w:val="left" w:pos="1938"/>
        </w:tabs>
        <w:rPr>
          <w:rFonts w:ascii="Bookman Old Style" w:hAnsi="Bookman Old Style" w:cstheme="minorHAnsi"/>
          <w:sz w:val="6"/>
        </w:rPr>
      </w:pPr>
    </w:p>
    <w:p w14:paraId="5F9ACEA6" w14:textId="4BED487B" w:rsidR="005A71D2" w:rsidRDefault="00F52CB7" w:rsidP="001718C8">
      <w:pPr>
        <w:tabs>
          <w:tab w:val="left" w:pos="1938"/>
        </w:tabs>
        <w:rPr>
          <w:rFonts w:ascii="Bookman Old Style" w:hAnsi="Bookman Old Style" w:cstheme="minorHAnsi"/>
          <w:sz w:val="22"/>
        </w:rPr>
      </w:pPr>
      <w:r>
        <w:rPr>
          <w:rFonts w:ascii="Bookman Old Style" w:hAnsi="Bookman Old Style" w:cstheme="minorHAnsi"/>
          <w:noProof/>
          <w:sz w:val="6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A3F45E" wp14:editId="49C337FC">
                <wp:simplePos x="0" y="0"/>
                <wp:positionH relativeFrom="column">
                  <wp:posOffset>1056170</wp:posOffset>
                </wp:positionH>
                <wp:positionV relativeFrom="paragraph">
                  <wp:posOffset>7591</wp:posOffset>
                </wp:positionV>
                <wp:extent cx="5592001" cy="3874307"/>
                <wp:effectExtent l="19050" t="19050" r="27940" b="1206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001" cy="38743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036D6" w14:textId="78A148D2" w:rsidR="00F52CB7" w:rsidRDefault="00473952" w:rsidP="00473952">
                            <w:pPr>
                              <w:jc w:val="both"/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Sabemos que los animales se pueden</w:t>
                            </w:r>
                            <w:r w:rsidR="00F52CB7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 clasificar en vertebrados (con columna vertebral) e invertebrados (sin columna vertebral).</w:t>
                            </w:r>
                          </w:p>
                          <w:p w14:paraId="29910260" w14:textId="4E997BD6" w:rsidR="00F52CB7" w:rsidRDefault="00473952" w:rsidP="00F52CB7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Pero en esta</w:t>
                            </w:r>
                            <w:r w:rsidR="00F52CB7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 guía aprenderemos sobre los vertebrados específicamente los mamíferos. </w:t>
                            </w:r>
                          </w:p>
                          <w:p w14:paraId="32753D8F" w14:textId="39230947" w:rsidR="00473952" w:rsidRDefault="00E00554" w:rsidP="00F52CB7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LOS</w:t>
                            </w:r>
                            <w:r w:rsidR="00473952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 MAMÍFEROS </w:t>
                            </w:r>
                          </w:p>
                          <w:p w14:paraId="611A0E3A" w14:textId="2FEC289E" w:rsidR="00473952" w:rsidRDefault="005A5056" w:rsidP="00325ED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T</w:t>
                            </w:r>
                            <w:r w:rsidR="00473952" w:rsidRPr="00473952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ienen cubierto su cuerpo de </w:t>
                            </w:r>
                            <w:r w:rsidR="00473952" w:rsidRPr="00473952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>pelo</w:t>
                            </w:r>
                            <w:r w:rsidR="00473952" w:rsidRPr="00473952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, excepto los acuáticos para facilitar su desplazamiento. </w:t>
                            </w:r>
                          </w:p>
                          <w:p w14:paraId="11DEFF35" w14:textId="23472415" w:rsidR="00BE7F4B" w:rsidRDefault="00BE7F4B" w:rsidP="00325ED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Utilizan como estructuras de desplazamiento: </w:t>
                            </w:r>
                            <w:r w:rsidRPr="005E61D5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>aletas</w:t>
                            </w: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, </w:t>
                            </w:r>
                            <w:r w:rsidRPr="005E61D5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>cola</w:t>
                            </w: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, </w:t>
                            </w:r>
                            <w:r w:rsidRPr="005E61D5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>alas</w:t>
                            </w: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 y </w:t>
                            </w:r>
                            <w:r w:rsidRPr="005E61D5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>patas</w:t>
                            </w: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.</w:t>
                            </w:r>
                          </w:p>
                          <w:p w14:paraId="7124E382" w14:textId="53559B3E" w:rsidR="005A5056" w:rsidRPr="005A5056" w:rsidRDefault="005A5056" w:rsidP="00325ED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Respiran por </w:t>
                            </w:r>
                            <w:r w:rsidRPr="00473952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>pulmones</w:t>
                            </w:r>
                            <w:r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 xml:space="preserve">. </w:t>
                            </w:r>
                          </w:p>
                          <w:p w14:paraId="39A75F6F" w14:textId="2033AE40" w:rsidR="0088260F" w:rsidRPr="00E00554" w:rsidRDefault="00E00554" w:rsidP="00325ED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 w:rsidRPr="00E00554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Tienen </w:t>
                            </w:r>
                            <w:r w:rsidRPr="00E00554">
                              <w:rPr>
                                <w:rFonts w:ascii="Bodoni MT" w:hAnsi="Bodoni MT"/>
                                <w:b/>
                                <w:color w:val="2E74B5" w:themeColor="accent1" w:themeShade="BF"/>
                                <w:u w:val="single"/>
                                <w:lang w:val="es-ES"/>
                              </w:rPr>
                              <w:t>mamas</w:t>
                            </w:r>
                            <w:r w:rsidRPr="00E00554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 xml:space="preserve"> para alimentar a sus crías.</w:t>
                            </w:r>
                          </w:p>
                          <w:p w14:paraId="3B21105A" w14:textId="10F847BF" w:rsidR="0088260F" w:rsidRDefault="0088260F" w:rsidP="00325ED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Son vivíparos (</w:t>
                            </w:r>
                            <w:r w:rsidR="00E00554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l</w:t>
                            </w:r>
                            <w:r w:rsidR="00E00554" w:rsidRPr="00E00554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a mayoría nace del vientre de la madre</w:t>
                            </w:r>
                            <w:r w:rsidR="00E00554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).</w:t>
                            </w:r>
                          </w:p>
                          <w:p w14:paraId="142626B4" w14:textId="77777777" w:rsidR="0088260F" w:rsidRPr="0088260F" w:rsidRDefault="0088260F" w:rsidP="0088260F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sz w:val="8"/>
                                <w:lang w:val="es-ES"/>
                              </w:rPr>
                            </w:pPr>
                          </w:p>
                          <w:p w14:paraId="16317EE7" w14:textId="1FE53385" w:rsidR="005A5056" w:rsidRDefault="0088260F" w:rsidP="0088260F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  <w:r w:rsidRPr="0088260F"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  <w:t>Algunos ejemplos de mamíferos son:</w:t>
                            </w:r>
                          </w:p>
                          <w:p w14:paraId="36F63395" w14:textId="77777777" w:rsidR="00E00554" w:rsidRDefault="00E00554" w:rsidP="0088260F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</w:p>
                          <w:p w14:paraId="33D094EC" w14:textId="0918B28A" w:rsidR="0088260F" w:rsidRPr="0088260F" w:rsidRDefault="0088260F" w:rsidP="0088260F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</w:p>
                          <w:p w14:paraId="3AA7631C" w14:textId="77777777" w:rsidR="00F52CB7" w:rsidRDefault="00F52CB7" w:rsidP="00F52CB7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</w:p>
                          <w:p w14:paraId="65046AF9" w14:textId="77777777" w:rsidR="00F52CB7" w:rsidRPr="00F52CB7" w:rsidRDefault="00F52CB7" w:rsidP="00F52CB7">
                            <w:pPr>
                              <w:rPr>
                                <w:rFonts w:ascii="Bodoni MT" w:hAnsi="Bodoni MT"/>
                                <w:color w:val="2E74B5" w:themeColor="accent1" w:themeShade="BF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3F45E" id="Rectángulo redondeado 2" o:spid="_x0000_s1027" style="position:absolute;margin-left:83.15pt;margin-top:.6pt;width:440.3pt;height:30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" fillcolor="white [3212]" strokecolor="black [3213]" strokeweight="2.25pt">
                <v:stroke dashstyle="longDashDot" joinstyle="miter"/>
                <v:textbox>
                  <w:txbxContent>
                    <w:p w14:paraId="57A036D6" w14:textId="78A148D2" w:rsidR="00F52CB7" w:rsidRDefault="00473952" w:rsidP="00473952">
                      <w:pPr>
                        <w:jc w:val="both"/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Sabemos que los animales se pueden</w:t>
                      </w:r>
                      <w:r w:rsidR="00F52CB7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 clasificar en vertebrados (con columna vertebral) e invertebrados (sin columna vertebral).</w:t>
                      </w:r>
                    </w:p>
                    <w:p w14:paraId="29910260" w14:textId="4E997BD6" w:rsidR="00F52CB7" w:rsidRDefault="00473952" w:rsidP="00F52CB7">
                      <w:p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Pero en esta</w:t>
                      </w:r>
                      <w:r w:rsidR="00F52CB7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 guía aprenderemos sobre los vertebrados específicamente los mamíferos. </w:t>
                      </w:r>
                    </w:p>
                    <w:p w14:paraId="32753D8F" w14:textId="39230947" w:rsidR="00473952" w:rsidRDefault="00E00554" w:rsidP="00F52CB7">
                      <w:p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LOS</w:t>
                      </w:r>
                      <w:r w:rsidR="00473952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 MAMÍFEROS </w:t>
                      </w:r>
                    </w:p>
                    <w:p w14:paraId="611A0E3A" w14:textId="2FEC289E" w:rsidR="00473952" w:rsidRDefault="005A5056" w:rsidP="00325ED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T</w:t>
                      </w:r>
                      <w:r w:rsidR="00473952" w:rsidRPr="00473952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ienen cubierto su cuerpo de </w:t>
                      </w:r>
                      <w:r w:rsidR="00473952" w:rsidRPr="00473952"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>pelo</w:t>
                      </w:r>
                      <w:r w:rsidR="00473952" w:rsidRPr="00473952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, excepto los acuáticos para facilitar su desplazamiento. </w:t>
                      </w:r>
                    </w:p>
                    <w:p w14:paraId="11DEFF35" w14:textId="23472415" w:rsidR="00BE7F4B" w:rsidRDefault="00BE7F4B" w:rsidP="00325ED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Utilizan como estructuras de desplazamiento: </w:t>
                      </w:r>
                      <w:r w:rsidRPr="005E61D5"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>aletas</w:t>
                      </w: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, </w:t>
                      </w:r>
                      <w:r w:rsidRPr="005E61D5"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>cola</w:t>
                      </w: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, </w:t>
                      </w:r>
                      <w:r w:rsidRPr="005E61D5"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>alas</w:t>
                      </w: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 y </w:t>
                      </w:r>
                      <w:r w:rsidRPr="005E61D5"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>patas</w:t>
                      </w: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.</w:t>
                      </w:r>
                    </w:p>
                    <w:p w14:paraId="7124E382" w14:textId="53559B3E" w:rsidR="005A5056" w:rsidRPr="005A5056" w:rsidRDefault="005A5056" w:rsidP="00325ED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Respiran por </w:t>
                      </w:r>
                      <w:r w:rsidRPr="00473952"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>pulmones</w:t>
                      </w:r>
                      <w:r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 xml:space="preserve">. </w:t>
                      </w:r>
                    </w:p>
                    <w:p w14:paraId="39A75F6F" w14:textId="2033AE40" w:rsidR="0088260F" w:rsidRPr="00E00554" w:rsidRDefault="00E00554" w:rsidP="00325ED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 w:rsidRPr="00E00554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Tienen </w:t>
                      </w:r>
                      <w:r w:rsidRPr="00E00554">
                        <w:rPr>
                          <w:rFonts w:ascii="Bodoni MT" w:hAnsi="Bodoni MT"/>
                          <w:b/>
                          <w:color w:val="2E74B5" w:themeColor="accent1" w:themeShade="BF"/>
                          <w:u w:val="single"/>
                          <w:lang w:val="es-ES"/>
                        </w:rPr>
                        <w:t>mamas</w:t>
                      </w:r>
                      <w:r w:rsidRPr="00E00554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 xml:space="preserve"> para alimentar a sus crías.</w:t>
                      </w:r>
                    </w:p>
                    <w:p w14:paraId="3B21105A" w14:textId="10F847BF" w:rsidR="0088260F" w:rsidRDefault="0088260F" w:rsidP="00325ED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Son vivíparos (</w:t>
                      </w:r>
                      <w:r w:rsidR="00E00554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l</w:t>
                      </w:r>
                      <w:r w:rsidR="00E00554" w:rsidRPr="00E00554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a mayoría nace del vientre de la madre</w:t>
                      </w:r>
                      <w:r w:rsidR="00E00554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).</w:t>
                      </w:r>
                    </w:p>
                    <w:p w14:paraId="142626B4" w14:textId="77777777" w:rsidR="0088260F" w:rsidRPr="0088260F" w:rsidRDefault="0088260F" w:rsidP="0088260F">
                      <w:pPr>
                        <w:rPr>
                          <w:rFonts w:ascii="Bodoni MT" w:hAnsi="Bodoni MT"/>
                          <w:color w:val="2E74B5" w:themeColor="accent1" w:themeShade="BF"/>
                          <w:sz w:val="8"/>
                          <w:lang w:val="es-ES"/>
                        </w:rPr>
                      </w:pPr>
                    </w:p>
                    <w:p w14:paraId="16317EE7" w14:textId="1FE53385" w:rsidR="005A5056" w:rsidRDefault="0088260F" w:rsidP="0088260F">
                      <w:p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  <w:r w:rsidRPr="0088260F"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  <w:t>Algunos ejemplos de mamíferos son:</w:t>
                      </w:r>
                    </w:p>
                    <w:p w14:paraId="36F63395" w14:textId="77777777" w:rsidR="00E00554" w:rsidRDefault="00E00554" w:rsidP="0088260F">
                      <w:p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</w:p>
                    <w:p w14:paraId="33D094EC" w14:textId="0918B28A" w:rsidR="0088260F" w:rsidRPr="0088260F" w:rsidRDefault="0088260F" w:rsidP="0088260F">
                      <w:p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</w:p>
                    <w:p w14:paraId="3AA7631C" w14:textId="77777777" w:rsidR="00F52CB7" w:rsidRDefault="00F52CB7" w:rsidP="00F52CB7">
                      <w:p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</w:p>
                    <w:p w14:paraId="65046AF9" w14:textId="77777777" w:rsidR="00F52CB7" w:rsidRPr="00F52CB7" w:rsidRDefault="00F52CB7" w:rsidP="00F52CB7">
                      <w:pPr>
                        <w:rPr>
                          <w:rFonts w:ascii="Bodoni MT" w:hAnsi="Bodoni MT"/>
                          <w:color w:val="2E74B5" w:themeColor="accent1" w:themeShade="BF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296A91" w14:textId="5357C815" w:rsidR="00A2478A" w:rsidRDefault="00A2478A" w:rsidP="001718C8">
      <w:pPr>
        <w:tabs>
          <w:tab w:val="left" w:pos="1938"/>
        </w:tabs>
        <w:rPr>
          <w:rFonts w:ascii="Bookman Old Style" w:hAnsi="Bookman Old Style" w:cstheme="minorHAnsi"/>
          <w:sz w:val="22"/>
        </w:rPr>
      </w:pPr>
    </w:p>
    <w:p w14:paraId="26E1B21B" w14:textId="710BAEB8" w:rsidR="00772940" w:rsidRDefault="00772940" w:rsidP="001718C8">
      <w:pPr>
        <w:tabs>
          <w:tab w:val="left" w:pos="1938"/>
        </w:tabs>
        <w:rPr>
          <w:rFonts w:ascii="Bookman Old Style" w:hAnsi="Bookman Old Style" w:cstheme="minorHAnsi"/>
          <w:sz w:val="22"/>
        </w:rPr>
      </w:pPr>
    </w:p>
    <w:p w14:paraId="63CF540D" w14:textId="364CE256" w:rsidR="00772940" w:rsidRDefault="00772940" w:rsidP="001718C8">
      <w:pPr>
        <w:tabs>
          <w:tab w:val="left" w:pos="1938"/>
        </w:tabs>
        <w:rPr>
          <w:rFonts w:ascii="Bookman Old Style" w:hAnsi="Bookman Old Style" w:cstheme="minorHAnsi"/>
          <w:sz w:val="22"/>
        </w:rPr>
      </w:pPr>
    </w:p>
    <w:p w14:paraId="3D1BB009" w14:textId="0FA52667" w:rsidR="00772940" w:rsidRDefault="00E00554" w:rsidP="001718C8">
      <w:pPr>
        <w:tabs>
          <w:tab w:val="left" w:pos="1938"/>
        </w:tabs>
        <w:rPr>
          <w:rFonts w:ascii="Bookman Old Style" w:hAnsi="Bookman Old Style" w:cstheme="minorHAnsi"/>
          <w:sz w:val="22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1" locked="0" layoutInCell="1" allowOverlap="1" wp14:anchorId="1D77F376" wp14:editId="7E564D61">
            <wp:simplePos x="0" y="0"/>
            <wp:positionH relativeFrom="margin">
              <wp:posOffset>-217170</wp:posOffset>
            </wp:positionH>
            <wp:positionV relativeFrom="paragraph">
              <wp:posOffset>212090</wp:posOffset>
            </wp:positionV>
            <wp:extent cx="1141095" cy="1321435"/>
            <wp:effectExtent l="0" t="0" r="1905" b="0"/>
            <wp:wrapTight wrapText="bothSides">
              <wp:wrapPolygon edited="0">
                <wp:start x="0" y="0"/>
                <wp:lineTo x="0" y="21174"/>
                <wp:lineTo x="21275" y="21174"/>
                <wp:lineTo x="21275" y="0"/>
                <wp:lineTo x="0" y="0"/>
              </wp:wrapPolygon>
            </wp:wrapTight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B7BD" w14:textId="6E7B6A2D" w:rsidR="00772940" w:rsidRDefault="00772940" w:rsidP="001718C8">
      <w:pPr>
        <w:tabs>
          <w:tab w:val="left" w:pos="1938"/>
        </w:tabs>
        <w:rPr>
          <w:rFonts w:ascii="Bookman Old Style" w:hAnsi="Bookman Old Style" w:cstheme="minorHAnsi"/>
          <w:sz w:val="22"/>
        </w:rPr>
      </w:pPr>
    </w:p>
    <w:p w14:paraId="3C085004" w14:textId="77777777" w:rsidR="00772940" w:rsidRDefault="00772940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0066BEE3" w14:textId="77777777" w:rsidR="00981B54" w:rsidRDefault="00981B54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0C2DB206" w14:textId="77777777" w:rsidR="00F52CB7" w:rsidRDefault="00F52CB7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1840E43" w14:textId="0617DD6B" w:rsidR="00F52CB7" w:rsidRDefault="00F52CB7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5C961861" w14:textId="335B71D8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562B2B3B" w14:textId="51266660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493258F3" w14:textId="2B8B4795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945E8C9" w14:textId="143D5D80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138A4FC" w14:textId="3000C25D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65F2D48" w14:textId="5BCEEB0F" w:rsidR="00473952" w:rsidRDefault="00E00554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1" locked="0" layoutInCell="1" allowOverlap="1" wp14:anchorId="059A93D1" wp14:editId="5783ED2C">
            <wp:simplePos x="0" y="0"/>
            <wp:positionH relativeFrom="page">
              <wp:posOffset>5444027</wp:posOffset>
            </wp:positionH>
            <wp:positionV relativeFrom="paragraph">
              <wp:posOffset>66488</wp:posOffset>
            </wp:positionV>
            <wp:extent cx="1231265" cy="1094740"/>
            <wp:effectExtent l="0" t="0" r="6985" b="0"/>
            <wp:wrapTight wrapText="bothSides">
              <wp:wrapPolygon edited="0">
                <wp:start x="0" y="0"/>
                <wp:lineTo x="0" y="21049"/>
                <wp:lineTo x="21388" y="21049"/>
                <wp:lineTo x="2138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CCE4D" w14:textId="54C31A25" w:rsidR="00473952" w:rsidRDefault="00E00554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eastAsia="es-CL"/>
        </w:rPr>
        <w:drawing>
          <wp:anchor distT="0" distB="0" distL="114300" distR="114300" simplePos="0" relativeHeight="251684864" behindDoc="1" locked="0" layoutInCell="1" allowOverlap="1" wp14:anchorId="4E04C2EB" wp14:editId="0E93CF49">
            <wp:simplePos x="0" y="0"/>
            <wp:positionH relativeFrom="column">
              <wp:posOffset>3154254</wp:posOffset>
            </wp:positionH>
            <wp:positionV relativeFrom="paragraph">
              <wp:posOffset>71549</wp:posOffset>
            </wp:positionV>
            <wp:extent cx="1416050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213" y="21188"/>
                <wp:lineTo x="2121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3840" behindDoc="1" locked="0" layoutInCell="1" allowOverlap="1" wp14:anchorId="6B682ECA" wp14:editId="2501DD91">
            <wp:simplePos x="0" y="0"/>
            <wp:positionH relativeFrom="column">
              <wp:posOffset>1478280</wp:posOffset>
            </wp:positionH>
            <wp:positionV relativeFrom="paragraph">
              <wp:posOffset>76835</wp:posOffset>
            </wp:positionV>
            <wp:extent cx="1276985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267" y="21188"/>
                <wp:lineTo x="2126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64BC6" w14:textId="2161C445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2323A2FB" w14:textId="079F0065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987F40E" w14:textId="631C8093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6432C735" w14:textId="40575FC6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6EAFBD45" w14:textId="1283F41F" w:rsidR="00E00554" w:rsidRDefault="00E00554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6B38FD2F" w14:textId="77777777" w:rsidR="00E00554" w:rsidRDefault="00E00554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2CEAA177" w14:textId="1791C8A5" w:rsidR="00473952" w:rsidRDefault="0047395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0043D478" w14:textId="60762829" w:rsidR="007A3829" w:rsidRDefault="007A3829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1-. </w:t>
      </w:r>
      <w:r w:rsidR="001E6B11">
        <w:rPr>
          <w:rFonts w:asciiTheme="minorHAnsi" w:hAnsiTheme="minorHAnsi" w:cstheme="minorHAnsi"/>
          <w:b/>
          <w:sz w:val="22"/>
        </w:rPr>
        <w:t xml:space="preserve">Identifica y encierra en un círculo </w:t>
      </w:r>
      <w:r w:rsidR="001E539F">
        <w:rPr>
          <w:rFonts w:asciiTheme="minorHAnsi" w:hAnsiTheme="minorHAnsi" w:cstheme="minorHAnsi"/>
          <w:b/>
          <w:sz w:val="22"/>
        </w:rPr>
        <w:t>los animales mamíferos.</w:t>
      </w:r>
    </w:p>
    <w:p w14:paraId="6EC1BF30" w14:textId="19D08FD9" w:rsidR="001E6B11" w:rsidRDefault="001E6B11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94"/>
        <w:gridCol w:w="3295"/>
        <w:gridCol w:w="3295"/>
      </w:tblGrid>
      <w:tr w:rsidR="00F80F22" w14:paraId="3408AFEF" w14:textId="77777777" w:rsidTr="001E6B11">
        <w:trPr>
          <w:trHeight w:val="2070"/>
        </w:trPr>
        <w:tc>
          <w:tcPr>
            <w:tcW w:w="3294" w:type="dxa"/>
          </w:tcPr>
          <w:p w14:paraId="736AF8FF" w14:textId="2C208474" w:rsidR="001E6B11" w:rsidRDefault="00F80F2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6912" behindDoc="1" locked="0" layoutInCell="1" allowOverlap="1" wp14:anchorId="5BE99BFB" wp14:editId="422FD102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19685</wp:posOffset>
                  </wp:positionV>
                  <wp:extent cx="1344295" cy="1249045"/>
                  <wp:effectExtent l="0" t="0" r="8255" b="8255"/>
                  <wp:wrapTight wrapText="bothSides">
                    <wp:wrapPolygon edited="0">
                      <wp:start x="0" y="0"/>
                      <wp:lineTo x="0" y="21413"/>
                      <wp:lineTo x="21427" y="21413"/>
                      <wp:lineTo x="21427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</w:tcPr>
          <w:p w14:paraId="69DF33F0" w14:textId="7CD5B0E1" w:rsidR="001E6B11" w:rsidRDefault="00F80F2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7936" behindDoc="1" locked="0" layoutInCell="1" allowOverlap="1" wp14:anchorId="6D41EDCF" wp14:editId="7A048FC5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45720</wp:posOffset>
                  </wp:positionV>
                  <wp:extent cx="1009015" cy="1211580"/>
                  <wp:effectExtent l="0" t="0" r="635" b="7620"/>
                  <wp:wrapTight wrapText="bothSides">
                    <wp:wrapPolygon edited="0">
                      <wp:start x="0" y="0"/>
                      <wp:lineTo x="0" y="21396"/>
                      <wp:lineTo x="21206" y="21396"/>
                      <wp:lineTo x="21206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</w:tcPr>
          <w:p w14:paraId="32D86E35" w14:textId="73E831A0" w:rsidR="001E6B11" w:rsidRDefault="000A3090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1008" behindDoc="1" locked="0" layoutInCell="1" allowOverlap="1" wp14:anchorId="359EE235" wp14:editId="59259A93">
                  <wp:simplePos x="0" y="0"/>
                  <wp:positionH relativeFrom="column">
                    <wp:posOffset>457038</wp:posOffset>
                  </wp:positionH>
                  <wp:positionV relativeFrom="paragraph">
                    <wp:posOffset>164854</wp:posOffset>
                  </wp:positionV>
                  <wp:extent cx="970783" cy="806817"/>
                  <wp:effectExtent l="0" t="0" r="1270" b="0"/>
                  <wp:wrapTight wrapText="bothSides">
                    <wp:wrapPolygon edited="0">
                      <wp:start x="0" y="0"/>
                      <wp:lineTo x="0" y="20920"/>
                      <wp:lineTo x="21204" y="20920"/>
                      <wp:lineTo x="21204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83" cy="80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0F22" w14:paraId="2249F3CB" w14:textId="77777777" w:rsidTr="001E6B11">
        <w:trPr>
          <w:trHeight w:val="2140"/>
        </w:trPr>
        <w:tc>
          <w:tcPr>
            <w:tcW w:w="3294" w:type="dxa"/>
          </w:tcPr>
          <w:p w14:paraId="4C524501" w14:textId="19333C59" w:rsidR="001E6B11" w:rsidRDefault="00086E1B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2032" behindDoc="1" locked="0" layoutInCell="1" allowOverlap="1" wp14:anchorId="452A65C4" wp14:editId="429C1EA5">
                  <wp:simplePos x="0" y="0"/>
                  <wp:positionH relativeFrom="column">
                    <wp:posOffset>265547</wp:posOffset>
                  </wp:positionH>
                  <wp:positionV relativeFrom="paragraph">
                    <wp:posOffset>297261</wp:posOffset>
                  </wp:positionV>
                  <wp:extent cx="139573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27" y="21098"/>
                      <wp:lineTo x="21227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</w:tcPr>
          <w:p w14:paraId="0B2E27C2" w14:textId="476E8AE0" w:rsidR="001E6B11" w:rsidRDefault="00F80F2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8960" behindDoc="1" locked="0" layoutInCell="1" allowOverlap="1" wp14:anchorId="5A3D4D9A" wp14:editId="0AC62590">
                  <wp:simplePos x="0" y="0"/>
                  <wp:positionH relativeFrom="column">
                    <wp:posOffset>191454</wp:posOffset>
                  </wp:positionH>
                  <wp:positionV relativeFrom="paragraph">
                    <wp:posOffset>73007</wp:posOffset>
                  </wp:positionV>
                  <wp:extent cx="1183005" cy="1196340"/>
                  <wp:effectExtent l="0" t="0" r="0" b="3810"/>
                  <wp:wrapTight wrapText="bothSides">
                    <wp:wrapPolygon edited="0">
                      <wp:start x="0" y="0"/>
                      <wp:lineTo x="0" y="21325"/>
                      <wp:lineTo x="21217" y="21325"/>
                      <wp:lineTo x="21217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</w:tcPr>
          <w:p w14:paraId="04B802A4" w14:textId="00D50811" w:rsidR="001E6B11" w:rsidRDefault="00F80F2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9984" behindDoc="1" locked="0" layoutInCell="1" allowOverlap="1" wp14:anchorId="4B527D08" wp14:editId="05A81819">
                  <wp:simplePos x="0" y="0"/>
                  <wp:positionH relativeFrom="column">
                    <wp:posOffset>257722</wp:posOffset>
                  </wp:positionH>
                  <wp:positionV relativeFrom="paragraph">
                    <wp:posOffset>31713</wp:posOffset>
                  </wp:positionV>
                  <wp:extent cx="1352958" cy="1247158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1296" y="21116"/>
                      <wp:lineTo x="21296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58" cy="124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2B3199" w14:textId="77777777" w:rsidR="001E6B11" w:rsidRDefault="001E6B11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0BFE3042" w14:textId="36324774" w:rsidR="001E6B11" w:rsidRDefault="001E6B11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41EC075B" w14:textId="77777777" w:rsidR="001E6B11" w:rsidRDefault="001E6B11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FF7D1FB" w14:textId="6209251E" w:rsidR="00DA2199" w:rsidRDefault="0024577F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 w:rsidRPr="0024577F">
        <w:rPr>
          <w:rFonts w:asciiTheme="minorHAnsi" w:hAnsiTheme="minorHAnsi" w:cstheme="minorHAnsi"/>
          <w:b/>
          <w:sz w:val="22"/>
        </w:rPr>
        <w:t xml:space="preserve">2-. </w:t>
      </w:r>
      <w:r w:rsidR="0093531D">
        <w:rPr>
          <w:rFonts w:asciiTheme="minorHAnsi" w:hAnsiTheme="minorHAnsi" w:cstheme="minorHAnsi"/>
          <w:b/>
          <w:sz w:val="22"/>
        </w:rPr>
        <w:t>Clasifica los siguientes mamíferos de acuerdo a sus características.</w:t>
      </w:r>
      <w:r w:rsidR="00243059">
        <w:rPr>
          <w:rFonts w:asciiTheme="minorHAnsi" w:hAnsiTheme="minorHAnsi" w:cstheme="minorHAnsi"/>
          <w:b/>
          <w:sz w:val="22"/>
        </w:rPr>
        <w:t xml:space="preserve"> </w:t>
      </w:r>
      <w:r w:rsidR="001B3A3F">
        <w:rPr>
          <w:rFonts w:asciiTheme="minorHAnsi" w:hAnsiTheme="minorHAnsi" w:cstheme="minorHAnsi"/>
          <w:b/>
          <w:sz w:val="22"/>
        </w:rPr>
        <w:t>(DIBUJA)</w:t>
      </w:r>
    </w:p>
    <w:p w14:paraId="6AAD75F5" w14:textId="6773AAFD" w:rsidR="008E66DA" w:rsidRDefault="008E66D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3019"/>
        <w:gridCol w:w="2363"/>
        <w:gridCol w:w="2551"/>
        <w:gridCol w:w="2268"/>
      </w:tblGrid>
      <w:tr w:rsidR="00041411" w14:paraId="3E64F296" w14:textId="4A3F924A" w:rsidTr="0046629E">
        <w:trPr>
          <w:trHeight w:val="427"/>
        </w:trPr>
        <w:tc>
          <w:tcPr>
            <w:tcW w:w="3019" w:type="dxa"/>
          </w:tcPr>
          <w:p w14:paraId="65080399" w14:textId="74EA0245" w:rsidR="0046629E" w:rsidRDefault="0046629E" w:rsidP="0046629E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MAMÍFEROS</w:t>
            </w:r>
          </w:p>
        </w:tc>
        <w:tc>
          <w:tcPr>
            <w:tcW w:w="2363" w:type="dxa"/>
          </w:tcPr>
          <w:p w14:paraId="7F7EF259" w14:textId="2B86D711" w:rsidR="0046629E" w:rsidRDefault="0046629E" w:rsidP="0046629E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CUBIERTA CORPORAL </w:t>
            </w:r>
          </w:p>
        </w:tc>
        <w:tc>
          <w:tcPr>
            <w:tcW w:w="2551" w:type="dxa"/>
          </w:tcPr>
          <w:p w14:paraId="44244481" w14:textId="60A29925" w:rsidR="0046629E" w:rsidRDefault="0046629E" w:rsidP="0046629E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ESTRUCTURA DE DESPLAZAMIENTO</w:t>
            </w:r>
          </w:p>
        </w:tc>
        <w:tc>
          <w:tcPr>
            <w:tcW w:w="2268" w:type="dxa"/>
          </w:tcPr>
          <w:p w14:paraId="31574840" w14:textId="77777777" w:rsidR="0046629E" w:rsidRDefault="0061159A" w:rsidP="0046629E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HÁBITAT</w:t>
            </w:r>
          </w:p>
          <w:p w14:paraId="03DC0298" w14:textId="08765395" w:rsidR="0061159A" w:rsidRDefault="0061159A" w:rsidP="0046629E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(terrestre o acuático)</w:t>
            </w:r>
          </w:p>
        </w:tc>
      </w:tr>
      <w:tr w:rsidR="00041411" w14:paraId="359A29E1" w14:textId="2A5C2F4D" w:rsidTr="00E74771">
        <w:trPr>
          <w:trHeight w:val="2043"/>
        </w:trPr>
        <w:tc>
          <w:tcPr>
            <w:tcW w:w="3019" w:type="dxa"/>
          </w:tcPr>
          <w:p w14:paraId="41BB49A5" w14:textId="76A1AC46" w:rsidR="00E74771" w:rsidRDefault="000F1FEA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4080" behindDoc="1" locked="0" layoutInCell="1" allowOverlap="1" wp14:anchorId="5FA07288" wp14:editId="221DC7C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114862</wp:posOffset>
                  </wp:positionV>
                  <wp:extent cx="1532255" cy="122301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215" y="21196"/>
                      <wp:lineTo x="21215" y="0"/>
                      <wp:lineTo x="0" y="0"/>
                    </wp:wrapPolygon>
                  </wp:wrapTight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49052106" w14:textId="77777777" w:rsidR="0046629E" w:rsidRDefault="0046629E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551" w:type="dxa"/>
          </w:tcPr>
          <w:p w14:paraId="64D0B41A" w14:textId="77777777" w:rsidR="0046629E" w:rsidRDefault="0046629E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268" w:type="dxa"/>
          </w:tcPr>
          <w:p w14:paraId="2D8F6BA6" w14:textId="77777777" w:rsidR="0046629E" w:rsidRDefault="0046629E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41411" w14:paraId="2AED1F38" w14:textId="77777777" w:rsidTr="00041411">
        <w:trPr>
          <w:trHeight w:val="2447"/>
        </w:trPr>
        <w:tc>
          <w:tcPr>
            <w:tcW w:w="3019" w:type="dxa"/>
          </w:tcPr>
          <w:p w14:paraId="31E63B09" w14:textId="20DAF0C6" w:rsidR="00E74771" w:rsidRDefault="0004141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041411">
              <w:rPr>
                <w:rFonts w:asciiTheme="minorHAnsi" w:hAnsiTheme="minorHAnsi" w:cstheme="minorHAnsi"/>
                <w:b/>
                <w:noProof/>
                <w:sz w:val="22"/>
                <w:lang w:eastAsia="es-CL"/>
              </w:rPr>
              <w:drawing>
                <wp:anchor distT="0" distB="0" distL="114300" distR="114300" simplePos="0" relativeHeight="251695104" behindDoc="1" locked="0" layoutInCell="1" allowOverlap="1" wp14:anchorId="3A1F7120" wp14:editId="24D780AF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132528</wp:posOffset>
                  </wp:positionV>
                  <wp:extent cx="1341755" cy="120459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60" y="21179"/>
                      <wp:lineTo x="21160" y="0"/>
                      <wp:lineTo x="0" y="0"/>
                    </wp:wrapPolygon>
                  </wp:wrapTight>
                  <wp:docPr id="18" name="Imagen 18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687393B8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551" w:type="dxa"/>
          </w:tcPr>
          <w:p w14:paraId="34F6F6AD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268" w:type="dxa"/>
          </w:tcPr>
          <w:p w14:paraId="016215DB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41411" w14:paraId="15FD29A9" w14:textId="77777777" w:rsidTr="00E74771">
        <w:trPr>
          <w:trHeight w:val="2043"/>
        </w:trPr>
        <w:tc>
          <w:tcPr>
            <w:tcW w:w="3019" w:type="dxa"/>
          </w:tcPr>
          <w:p w14:paraId="2F826AE0" w14:textId="69D1C834" w:rsidR="00E74771" w:rsidRDefault="0004141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1" locked="0" layoutInCell="1" allowOverlap="1" wp14:anchorId="735D4A35" wp14:editId="31166B54">
                  <wp:simplePos x="0" y="0"/>
                  <wp:positionH relativeFrom="column">
                    <wp:posOffset>101170</wp:posOffset>
                  </wp:positionH>
                  <wp:positionV relativeFrom="paragraph">
                    <wp:posOffset>170760</wp:posOffset>
                  </wp:positionV>
                  <wp:extent cx="1553845" cy="1019810"/>
                  <wp:effectExtent l="0" t="0" r="8255" b="8890"/>
                  <wp:wrapTight wrapText="bothSides">
                    <wp:wrapPolygon edited="0">
                      <wp:start x="0" y="0"/>
                      <wp:lineTo x="0" y="21385"/>
                      <wp:lineTo x="21450" y="21385"/>
                      <wp:lineTo x="21450" y="0"/>
                      <wp:lineTo x="0" y="0"/>
                    </wp:wrapPolygon>
                  </wp:wrapTight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394AEBC1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551" w:type="dxa"/>
          </w:tcPr>
          <w:p w14:paraId="0A431B2E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268" w:type="dxa"/>
          </w:tcPr>
          <w:p w14:paraId="4B76573A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41411" w14:paraId="5AF48F0D" w14:textId="77777777" w:rsidTr="00E74771">
        <w:trPr>
          <w:trHeight w:val="2043"/>
        </w:trPr>
        <w:tc>
          <w:tcPr>
            <w:tcW w:w="3019" w:type="dxa"/>
          </w:tcPr>
          <w:p w14:paraId="13618E90" w14:textId="13F7A8F2" w:rsidR="00E74771" w:rsidRPr="00206502" w:rsidRDefault="00206502" w:rsidP="00206502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7152" behindDoc="1" locked="0" layoutInCell="1" allowOverlap="1" wp14:anchorId="4FF29ADB" wp14:editId="630B373A">
                  <wp:simplePos x="0" y="0"/>
                  <wp:positionH relativeFrom="column">
                    <wp:posOffset>65199</wp:posOffset>
                  </wp:positionH>
                  <wp:positionV relativeFrom="paragraph">
                    <wp:posOffset>195393</wp:posOffset>
                  </wp:positionV>
                  <wp:extent cx="1568450" cy="1088390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250" y="21172"/>
                      <wp:lineTo x="21250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C7831" w14:textId="6176532B" w:rsidR="00E74771" w:rsidRPr="00E74771" w:rsidRDefault="00E74771" w:rsidP="00E7477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363" w:type="dxa"/>
          </w:tcPr>
          <w:p w14:paraId="63E7A09A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551" w:type="dxa"/>
          </w:tcPr>
          <w:p w14:paraId="48092FCD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268" w:type="dxa"/>
          </w:tcPr>
          <w:p w14:paraId="237BAEFB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41411" w14:paraId="687ABF92" w14:textId="77777777" w:rsidTr="00E74771">
        <w:trPr>
          <w:trHeight w:val="2043"/>
        </w:trPr>
        <w:tc>
          <w:tcPr>
            <w:tcW w:w="3019" w:type="dxa"/>
          </w:tcPr>
          <w:p w14:paraId="3C07A686" w14:textId="3484E547" w:rsidR="00E74771" w:rsidRPr="00D72CF3" w:rsidRDefault="00D72CF3" w:rsidP="00D72CF3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8176" behindDoc="1" locked="0" layoutInCell="1" allowOverlap="1" wp14:anchorId="42312E84" wp14:editId="31F54532">
                  <wp:simplePos x="0" y="0"/>
                  <wp:positionH relativeFrom="column">
                    <wp:posOffset>106401</wp:posOffset>
                  </wp:positionH>
                  <wp:positionV relativeFrom="paragraph">
                    <wp:posOffset>159385</wp:posOffset>
                  </wp:positionV>
                  <wp:extent cx="1494790" cy="9931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96" y="21130"/>
                      <wp:lineTo x="21196" y="0"/>
                      <wp:lineTo x="0" y="0"/>
                    </wp:wrapPolygon>
                  </wp:wrapTight>
                  <wp:docPr id="21" name="Imagen 21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71FABC41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551" w:type="dxa"/>
          </w:tcPr>
          <w:p w14:paraId="3B150D56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268" w:type="dxa"/>
          </w:tcPr>
          <w:p w14:paraId="31AD82AC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41411" w14:paraId="3D09117B" w14:textId="77777777" w:rsidTr="00E74771">
        <w:trPr>
          <w:trHeight w:val="2043"/>
        </w:trPr>
        <w:tc>
          <w:tcPr>
            <w:tcW w:w="3019" w:type="dxa"/>
          </w:tcPr>
          <w:p w14:paraId="0F033D1D" w14:textId="7A55A18B" w:rsidR="00E74771" w:rsidRPr="00B52B2C" w:rsidRDefault="00B52B2C" w:rsidP="00B52B2C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9200" behindDoc="1" locked="0" layoutInCell="1" allowOverlap="1" wp14:anchorId="30DB5D40" wp14:editId="6E51CA4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135890</wp:posOffset>
                  </wp:positionV>
                  <wp:extent cx="1426845" cy="1068705"/>
                  <wp:effectExtent l="0" t="0" r="1905" b="0"/>
                  <wp:wrapTight wrapText="bothSides">
                    <wp:wrapPolygon edited="0">
                      <wp:start x="0" y="0"/>
                      <wp:lineTo x="0" y="21176"/>
                      <wp:lineTo x="21340" y="21176"/>
                      <wp:lineTo x="21340" y="0"/>
                      <wp:lineTo x="0" y="0"/>
                    </wp:wrapPolygon>
                  </wp:wrapTight>
                  <wp:docPr id="22" name="Imagen 22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1E64D336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551" w:type="dxa"/>
          </w:tcPr>
          <w:p w14:paraId="1D078DAB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268" w:type="dxa"/>
          </w:tcPr>
          <w:p w14:paraId="45D2A4CC" w14:textId="77777777" w:rsidR="00E74771" w:rsidRDefault="00E74771" w:rsidP="0046629E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72170928" w14:textId="6A093386" w:rsidR="002A11BF" w:rsidRDefault="002A11BF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0C2E86E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3D32964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FF095BB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63B0A3E1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423F331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6065869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720AEC38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4D0A328E" w14:textId="169FD988" w:rsidR="00B767FA" w:rsidRDefault="00981822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01248" behindDoc="1" locked="0" layoutInCell="1" allowOverlap="1" wp14:anchorId="3E1AEAC5" wp14:editId="63A493EF">
            <wp:simplePos x="0" y="0"/>
            <wp:positionH relativeFrom="column">
              <wp:posOffset>4615738</wp:posOffset>
            </wp:positionH>
            <wp:positionV relativeFrom="paragraph">
              <wp:posOffset>9026</wp:posOffset>
            </wp:positionV>
            <wp:extent cx="1149350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123" y="21409"/>
                <wp:lineTo x="21123" y="0"/>
                <wp:lineTo x="0" y="0"/>
              </wp:wrapPolygon>
            </wp:wrapTight>
            <wp:docPr id="24" name="Imagen 2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A89BF" w14:textId="5BE5DE98" w:rsidR="00A50FD4" w:rsidRDefault="00A50FD4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3-. </w:t>
      </w:r>
      <w:r w:rsidR="00B767FA">
        <w:rPr>
          <w:rFonts w:asciiTheme="minorHAnsi" w:hAnsiTheme="minorHAnsi" w:cstheme="minorHAnsi"/>
          <w:b/>
          <w:sz w:val="22"/>
        </w:rPr>
        <w:t>Describe al siguiente mamífero.</w:t>
      </w:r>
    </w:p>
    <w:p w14:paraId="6D8515BE" w14:textId="00FF2A38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4DF9D9" wp14:editId="13D5FC40">
                <wp:simplePos x="0" y="0"/>
                <wp:positionH relativeFrom="column">
                  <wp:posOffset>25488</wp:posOffset>
                </wp:positionH>
                <wp:positionV relativeFrom="paragraph">
                  <wp:posOffset>58064</wp:posOffset>
                </wp:positionV>
                <wp:extent cx="4487431" cy="1263246"/>
                <wp:effectExtent l="19050" t="0" r="46990" b="32385"/>
                <wp:wrapNone/>
                <wp:docPr id="23" name="Nub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431" cy="126324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20267" w14:textId="66B51E4F" w:rsidR="00B767FA" w:rsidRPr="00B767FA" w:rsidRDefault="00B767FA" w:rsidP="00B767FA">
                            <w:pPr>
                              <w:jc w:val="center"/>
                              <w:rPr>
                                <w:color w:val="0070C0"/>
                                <w:lang w:val="es-ES"/>
                              </w:rPr>
                            </w:pPr>
                            <w:r w:rsidRPr="00B767FA">
                              <w:rPr>
                                <w:color w:val="0070C0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color w:val="0070C0"/>
                                <w:lang w:val="es-ES"/>
                              </w:rPr>
                              <w:t xml:space="preserve">o olvides que la estructura de respiración de los mamíferos son los </w:t>
                            </w:r>
                            <w:r w:rsidRPr="00B767FA">
                              <w:rPr>
                                <w:b/>
                                <w:color w:val="0070C0"/>
                                <w:u w:val="single"/>
                                <w:lang w:val="es-ES"/>
                              </w:rPr>
                              <w:t>pulmones</w:t>
                            </w:r>
                            <w:r>
                              <w:rPr>
                                <w:color w:val="0070C0"/>
                                <w:lang w:val="es-ES"/>
                              </w:rPr>
                              <w:t xml:space="preserve"> y que su forma de reproducción es </w:t>
                            </w:r>
                            <w:r w:rsidR="009B3AA6" w:rsidRPr="00981822">
                              <w:rPr>
                                <w:b/>
                                <w:color w:val="0070C0"/>
                                <w:u w:val="single"/>
                                <w:lang w:val="es-ES"/>
                              </w:rPr>
                              <w:t>vivípara</w:t>
                            </w:r>
                            <w:r w:rsidRPr="00B767FA">
                              <w:rPr>
                                <w:color w:val="0070C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s-ES"/>
                              </w:rPr>
                              <w:t>(nacen del vientre de su madre</w:t>
                            </w:r>
                            <w:r w:rsidR="009B3AA6">
                              <w:rPr>
                                <w:color w:val="0070C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DF9D9" id="Nube 23" o:spid="_x0000_s1028" style="position:absolute;margin-left:2pt;margin-top:4.55pt;width:353.35pt;height:9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<v:stroke joinstyle="miter"/>
                <v:formulas/>
                <v:path arrowok="t" o:connecttype="custom" o:connectlocs="487489,765463;224372,742157;719651,1020510;604557,1031651;1711664,1143062;1642275,1092181;2994425,1016182;2966690,1072005;3545174,671216;3882874,879886;4341797,448979;4191385,527230;3980933,158666;3988828,195628;3020498,115564;3097574,68426;2299912,138021;2337204,97375;1454260,151823;1589298,191241;428695,461699;405115,420205" o:connectangles="0,0,0,0,0,0,0,0,0,0,0,0,0,0,0,0,0,0,0,0,0,0" textboxrect="0,0,43200,43200"/>
                <v:textbox>
                  <w:txbxContent>
                    <w:p w14:paraId="42A20267" w14:textId="66B51E4F" w:rsidR="00B767FA" w:rsidRPr="00B767FA" w:rsidRDefault="00B767FA" w:rsidP="00B767FA">
                      <w:pPr>
                        <w:jc w:val="center"/>
                        <w:rPr>
                          <w:color w:val="0070C0"/>
                          <w:lang w:val="es-ES"/>
                        </w:rPr>
                      </w:pPr>
                      <w:r w:rsidRPr="00B767FA">
                        <w:rPr>
                          <w:color w:val="0070C0"/>
                          <w:lang w:val="es-ES"/>
                        </w:rPr>
                        <w:t>N</w:t>
                      </w:r>
                      <w:r>
                        <w:rPr>
                          <w:color w:val="0070C0"/>
                          <w:lang w:val="es-ES"/>
                        </w:rPr>
                        <w:t xml:space="preserve">o olvides que la estructura de respiración de los mamíferos son los </w:t>
                      </w:r>
                      <w:r w:rsidRPr="00B767FA">
                        <w:rPr>
                          <w:b/>
                          <w:color w:val="0070C0"/>
                          <w:u w:val="single"/>
                          <w:lang w:val="es-ES"/>
                        </w:rPr>
                        <w:t>pulmones</w:t>
                      </w:r>
                      <w:r>
                        <w:rPr>
                          <w:color w:val="0070C0"/>
                          <w:lang w:val="es-ES"/>
                        </w:rPr>
                        <w:t xml:space="preserve"> y que su forma de reproducción es </w:t>
                      </w:r>
                      <w:r w:rsidR="009B3AA6" w:rsidRPr="00981822">
                        <w:rPr>
                          <w:b/>
                          <w:color w:val="0070C0"/>
                          <w:u w:val="single"/>
                          <w:lang w:val="es-ES"/>
                        </w:rPr>
                        <w:t>vivípara</w:t>
                      </w:r>
                      <w:r w:rsidRPr="00B767FA">
                        <w:rPr>
                          <w:color w:val="0070C0"/>
                          <w:lang w:val="es-ES"/>
                        </w:rPr>
                        <w:t xml:space="preserve"> </w:t>
                      </w:r>
                      <w:r>
                        <w:rPr>
                          <w:color w:val="0070C0"/>
                          <w:lang w:val="es-ES"/>
                        </w:rPr>
                        <w:t>(nacen del vientre de su madre</w:t>
                      </w:r>
                      <w:r w:rsidR="009B3AA6">
                        <w:rPr>
                          <w:color w:val="0070C0"/>
                          <w:lang w:val="es-ES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5160F434" w14:textId="68CCDF4F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0A187606" w14:textId="67746B71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784AAEC8" w14:textId="64201B9A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ECFC0FB" w14:textId="432B3573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6BAE5591" w14:textId="339021A5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3B6792A7" w14:textId="0C173A38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72212BEA" w14:textId="77777777" w:rsidR="00C84046" w:rsidRDefault="00C84046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2221392C" w14:textId="77777777" w:rsidR="00B767FA" w:rsidRDefault="00B767FA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tbl>
      <w:tblPr>
        <w:tblStyle w:val="Tablaconcuadrcula"/>
        <w:tblW w:w="10326" w:type="dxa"/>
        <w:tblLook w:val="04A0" w:firstRow="1" w:lastRow="0" w:firstColumn="1" w:lastColumn="0" w:noHBand="0" w:noVBand="1"/>
      </w:tblPr>
      <w:tblGrid>
        <w:gridCol w:w="3546"/>
        <w:gridCol w:w="6780"/>
      </w:tblGrid>
      <w:tr w:rsidR="00B767FA" w14:paraId="03696B25" w14:textId="77777777" w:rsidTr="00B52073">
        <w:trPr>
          <w:trHeight w:val="294"/>
        </w:trPr>
        <w:tc>
          <w:tcPr>
            <w:tcW w:w="3546" w:type="dxa"/>
          </w:tcPr>
          <w:p w14:paraId="6164CC46" w14:textId="450AF293" w:rsidR="00B767FA" w:rsidRPr="007F1D8D" w:rsidRDefault="00B767FA" w:rsidP="00C84046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7F1D8D">
              <w:rPr>
                <w:rFonts w:asciiTheme="minorHAnsi" w:hAnsiTheme="minorHAnsi" w:cstheme="minorHAnsi"/>
                <w:b/>
                <w:i/>
                <w:sz w:val="22"/>
              </w:rPr>
              <w:t>VERTEBRADO MAMÍFERO</w:t>
            </w:r>
          </w:p>
        </w:tc>
        <w:tc>
          <w:tcPr>
            <w:tcW w:w="6780" w:type="dxa"/>
          </w:tcPr>
          <w:p w14:paraId="72FD8878" w14:textId="03E67FB4" w:rsidR="00B767FA" w:rsidRPr="007F1D8D" w:rsidRDefault="007F1D8D" w:rsidP="00C84046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i/>
                <w:sz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</w:rPr>
              <w:t>CARA</w:t>
            </w:r>
            <w:r w:rsidR="00B767FA" w:rsidRPr="007F1D8D">
              <w:rPr>
                <w:rFonts w:asciiTheme="minorHAnsi" w:hAnsiTheme="minorHAnsi" w:cstheme="minorHAnsi"/>
                <w:b/>
                <w:i/>
                <w:sz w:val="22"/>
              </w:rPr>
              <w:t>CTERÍSTICAS</w:t>
            </w:r>
          </w:p>
        </w:tc>
      </w:tr>
      <w:tr w:rsidR="00C84046" w14:paraId="3FD4AC59" w14:textId="77777777" w:rsidTr="00B52073">
        <w:trPr>
          <w:trHeight w:val="508"/>
        </w:trPr>
        <w:tc>
          <w:tcPr>
            <w:tcW w:w="3546" w:type="dxa"/>
            <w:vMerge w:val="restart"/>
          </w:tcPr>
          <w:p w14:paraId="7E400E2E" w14:textId="4DF8A1C4" w:rsidR="00C84046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2272" behindDoc="1" locked="0" layoutInCell="1" allowOverlap="1" wp14:anchorId="3FA89C79" wp14:editId="245C64F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115570</wp:posOffset>
                  </wp:positionV>
                  <wp:extent cx="2112010" cy="1738630"/>
                  <wp:effectExtent l="0" t="0" r="2540" b="0"/>
                  <wp:wrapTight wrapText="bothSides">
                    <wp:wrapPolygon edited="0">
                      <wp:start x="0" y="0"/>
                      <wp:lineTo x="0" y="21300"/>
                      <wp:lineTo x="21431" y="21300"/>
                      <wp:lineTo x="21431" y="0"/>
                      <wp:lineTo x="0" y="0"/>
                    </wp:wrapPolygon>
                  </wp:wrapTight>
                  <wp:docPr id="25" name="Imagen 25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80" w:type="dxa"/>
          </w:tcPr>
          <w:p w14:paraId="16AA23E5" w14:textId="77777777" w:rsidR="00C84046" w:rsidRDefault="00C84046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Cubierta corporal:</w:t>
            </w:r>
          </w:p>
          <w:p w14:paraId="04956589" w14:textId="77777777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7F905343" w14:textId="77777777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7A6CED33" w14:textId="65F83EDB" w:rsidR="00F86C12" w:rsidRDefault="00F86C1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C84046" w14:paraId="5FCDC31A" w14:textId="77777777" w:rsidTr="00B52073">
        <w:trPr>
          <w:trHeight w:val="492"/>
        </w:trPr>
        <w:tc>
          <w:tcPr>
            <w:tcW w:w="3546" w:type="dxa"/>
            <w:vMerge/>
          </w:tcPr>
          <w:p w14:paraId="5CE49EAF" w14:textId="77777777" w:rsidR="00C84046" w:rsidRDefault="00C84046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780" w:type="dxa"/>
          </w:tcPr>
          <w:p w14:paraId="18F15B16" w14:textId="7264E187" w:rsidR="00C84046" w:rsidRDefault="00C84046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Estructura de desplazamiento:</w:t>
            </w:r>
          </w:p>
          <w:p w14:paraId="232CF10E" w14:textId="5ED72D45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7FF09AB0" w14:textId="77777777" w:rsidR="00F86C12" w:rsidRDefault="00F86C1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49A87CEF" w14:textId="5CDCAD4D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C84046" w14:paraId="15809EA8" w14:textId="77777777" w:rsidTr="00B52073">
        <w:trPr>
          <w:trHeight w:val="508"/>
        </w:trPr>
        <w:tc>
          <w:tcPr>
            <w:tcW w:w="3546" w:type="dxa"/>
            <w:vMerge/>
          </w:tcPr>
          <w:p w14:paraId="73C293F5" w14:textId="77777777" w:rsidR="00C84046" w:rsidRDefault="00C84046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780" w:type="dxa"/>
          </w:tcPr>
          <w:p w14:paraId="7B71F803" w14:textId="77777777" w:rsidR="00C84046" w:rsidRDefault="00C84046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Estructura de respiración:</w:t>
            </w:r>
          </w:p>
          <w:p w14:paraId="3F0623B5" w14:textId="4C6B3DFC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4935C3B0" w14:textId="77777777" w:rsidR="00F86C12" w:rsidRDefault="00F86C1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0AB32434" w14:textId="0E28670D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C84046" w14:paraId="5C66E8B1" w14:textId="77777777" w:rsidTr="00B52073">
        <w:trPr>
          <w:trHeight w:val="508"/>
        </w:trPr>
        <w:tc>
          <w:tcPr>
            <w:tcW w:w="3546" w:type="dxa"/>
            <w:vMerge/>
          </w:tcPr>
          <w:p w14:paraId="02535C9D" w14:textId="77777777" w:rsidR="00C84046" w:rsidRDefault="00C84046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780" w:type="dxa"/>
          </w:tcPr>
          <w:p w14:paraId="0647DFEA" w14:textId="77777777" w:rsidR="00C84046" w:rsidRDefault="00C84046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Reproducción:</w:t>
            </w:r>
          </w:p>
          <w:p w14:paraId="7243AA79" w14:textId="77777777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757A838A" w14:textId="77777777" w:rsidR="00DE423E" w:rsidRDefault="00DE423E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14:paraId="5314B4BF" w14:textId="2EA11A4B" w:rsidR="00F86C12" w:rsidRDefault="00F86C12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05C846B0" w14:textId="284AADED" w:rsidR="00B767FA" w:rsidRDefault="00B767FA" w:rsidP="001718C8">
      <w:pPr>
        <w:tabs>
          <w:tab w:val="left" w:pos="1938"/>
        </w:tabs>
        <w:rPr>
          <w:noProof/>
        </w:rPr>
      </w:pPr>
    </w:p>
    <w:p w14:paraId="53FF380F" w14:textId="165D8155" w:rsidR="00B52073" w:rsidRDefault="00B52073" w:rsidP="001718C8">
      <w:pPr>
        <w:tabs>
          <w:tab w:val="left" w:pos="1938"/>
        </w:tabs>
        <w:rPr>
          <w:noProof/>
        </w:rPr>
      </w:pPr>
    </w:p>
    <w:p w14:paraId="1C3762A3" w14:textId="413C7108" w:rsidR="00B52073" w:rsidRDefault="00B52073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C9213D" wp14:editId="066F1127">
                <wp:simplePos x="0" y="0"/>
                <wp:positionH relativeFrom="margin">
                  <wp:align>right</wp:align>
                </wp:positionH>
                <wp:positionV relativeFrom="paragraph">
                  <wp:posOffset>183865</wp:posOffset>
                </wp:positionV>
                <wp:extent cx="1710690" cy="1857047"/>
                <wp:effectExtent l="876300" t="19050" r="41910" b="29210"/>
                <wp:wrapNone/>
                <wp:docPr id="5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1857047"/>
                        </a:xfrm>
                        <a:prstGeom prst="wedgeEllipseCallout">
                          <a:avLst>
                            <a:gd name="adj1" fmla="val -103949"/>
                            <a:gd name="adj2" fmla="val -4509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4489B" w14:textId="6DF1C168" w:rsidR="00B52073" w:rsidRPr="00A66752" w:rsidRDefault="00B52073" w:rsidP="00B5207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675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Utiliza el ABC para apoyar tú </w:t>
                            </w:r>
                            <w:proofErr w:type="gramStart"/>
                            <w:r w:rsidRPr="00A6675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escritura </w:t>
                            </w:r>
                            <w:r w:rsidR="00A6675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 w:rsidRPr="00A6675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9213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" o:spid="_x0000_s1029" type="#_x0000_t63" style="position:absolute;margin-left:83.5pt;margin-top:14.5pt;width:134.7pt;height:146.2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" adj="-11653,1059" fillcolor="yellow" strokecolor="#1f4d78 [1604]" strokeweight="1pt">
                <v:textbox>
                  <w:txbxContent>
                    <w:p w14:paraId="4A74489B" w14:textId="6DF1C168" w:rsidR="00B52073" w:rsidRPr="00A66752" w:rsidRDefault="00B52073" w:rsidP="00B5207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6675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Utiliza el ABC para apoyar tú </w:t>
                      </w:r>
                      <w:proofErr w:type="gramStart"/>
                      <w:r w:rsidRPr="00A6675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escritura </w:t>
                      </w:r>
                      <w:r w:rsidR="00A66752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gramEnd"/>
                      <w:r w:rsidRPr="00A6675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EF146" wp14:editId="7BDC8723">
            <wp:extent cx="3768725" cy="4823604"/>
            <wp:effectExtent l="76200" t="76200" r="136525" b="129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2371" t="21064" r="54768" b="8630"/>
                    <a:stretch/>
                  </pic:blipFill>
                  <pic:spPr bwMode="auto">
                    <a:xfrm>
                      <a:off x="0" y="0"/>
                      <a:ext cx="3825057" cy="4895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073" w:rsidSect="00A14191">
      <w:type w:val="continuous"/>
      <w:pgSz w:w="12247" w:h="18711" w:code="5"/>
      <w:pgMar w:top="720" w:right="1043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0FAA8" w14:textId="77777777" w:rsidR="003204BD" w:rsidRDefault="003204BD" w:rsidP="00D11670">
      <w:r>
        <w:separator/>
      </w:r>
    </w:p>
  </w:endnote>
  <w:endnote w:type="continuationSeparator" w:id="0">
    <w:p w14:paraId="401CCE94" w14:textId="77777777" w:rsidR="003204BD" w:rsidRDefault="003204BD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2AB1A" w14:textId="77777777" w:rsidR="003204BD" w:rsidRDefault="003204BD" w:rsidP="00D11670">
      <w:r>
        <w:separator/>
      </w:r>
    </w:p>
  </w:footnote>
  <w:footnote w:type="continuationSeparator" w:id="0">
    <w:p w14:paraId="30252CFE" w14:textId="77777777" w:rsidR="003204BD" w:rsidRDefault="003204BD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B0B8F"/>
    <w:multiLevelType w:val="hybridMultilevel"/>
    <w:tmpl w:val="B52612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CL" w:vendorID="64" w:dllVersion="4096" w:nlCheck="1" w:checkStyle="0"/>
  <w:activeWritingStyle w:appName="MSWord" w:lang="es-ES_tradnl" w:vendorID="64" w:dllVersion="4096" w:nlCheck="1" w:checkStyle="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2EC"/>
    <w:rsid w:val="000004A3"/>
    <w:rsid w:val="00002A82"/>
    <w:rsid w:val="000033DE"/>
    <w:rsid w:val="00007353"/>
    <w:rsid w:val="000074DA"/>
    <w:rsid w:val="0001073E"/>
    <w:rsid w:val="000109D6"/>
    <w:rsid w:val="0001108A"/>
    <w:rsid w:val="0001244B"/>
    <w:rsid w:val="00012AEB"/>
    <w:rsid w:val="00013A3F"/>
    <w:rsid w:val="00017A88"/>
    <w:rsid w:val="0002195E"/>
    <w:rsid w:val="00027A92"/>
    <w:rsid w:val="000307C2"/>
    <w:rsid w:val="00030B2A"/>
    <w:rsid w:val="00031BC9"/>
    <w:rsid w:val="00032404"/>
    <w:rsid w:val="000325DD"/>
    <w:rsid w:val="00034375"/>
    <w:rsid w:val="00035AC6"/>
    <w:rsid w:val="000400FB"/>
    <w:rsid w:val="00041411"/>
    <w:rsid w:val="00044595"/>
    <w:rsid w:val="00044E9B"/>
    <w:rsid w:val="0004592C"/>
    <w:rsid w:val="0004728A"/>
    <w:rsid w:val="00050CA9"/>
    <w:rsid w:val="00051F28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6E1B"/>
    <w:rsid w:val="000877D6"/>
    <w:rsid w:val="00087D8C"/>
    <w:rsid w:val="000906F1"/>
    <w:rsid w:val="0009401B"/>
    <w:rsid w:val="00094F32"/>
    <w:rsid w:val="00095594"/>
    <w:rsid w:val="000A3090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4E68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1FEA"/>
    <w:rsid w:val="000F59A7"/>
    <w:rsid w:val="000F6BAE"/>
    <w:rsid w:val="0010146F"/>
    <w:rsid w:val="001063D5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DAF"/>
    <w:rsid w:val="00194EFB"/>
    <w:rsid w:val="00195823"/>
    <w:rsid w:val="001A183B"/>
    <w:rsid w:val="001A2E7B"/>
    <w:rsid w:val="001A5760"/>
    <w:rsid w:val="001B1980"/>
    <w:rsid w:val="001B3A3F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1E539F"/>
    <w:rsid w:val="001E6B11"/>
    <w:rsid w:val="00200CCD"/>
    <w:rsid w:val="00203B02"/>
    <w:rsid w:val="00206502"/>
    <w:rsid w:val="002065C5"/>
    <w:rsid w:val="00206661"/>
    <w:rsid w:val="00211D24"/>
    <w:rsid w:val="00212EFF"/>
    <w:rsid w:val="00214FF9"/>
    <w:rsid w:val="00215CC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3059"/>
    <w:rsid w:val="0024577F"/>
    <w:rsid w:val="0024744D"/>
    <w:rsid w:val="0025027A"/>
    <w:rsid w:val="00251CC0"/>
    <w:rsid w:val="00253E38"/>
    <w:rsid w:val="00254650"/>
    <w:rsid w:val="0025687F"/>
    <w:rsid w:val="00257F77"/>
    <w:rsid w:val="00261955"/>
    <w:rsid w:val="00262134"/>
    <w:rsid w:val="00267ABC"/>
    <w:rsid w:val="00273F0D"/>
    <w:rsid w:val="0027687E"/>
    <w:rsid w:val="00276F0F"/>
    <w:rsid w:val="00277655"/>
    <w:rsid w:val="00282008"/>
    <w:rsid w:val="002859DD"/>
    <w:rsid w:val="00287AB2"/>
    <w:rsid w:val="00294CB2"/>
    <w:rsid w:val="0029596A"/>
    <w:rsid w:val="002976EA"/>
    <w:rsid w:val="002A11BF"/>
    <w:rsid w:val="002A2198"/>
    <w:rsid w:val="002B007E"/>
    <w:rsid w:val="002B0778"/>
    <w:rsid w:val="002B3FE7"/>
    <w:rsid w:val="002B481A"/>
    <w:rsid w:val="002B51BB"/>
    <w:rsid w:val="002B64AA"/>
    <w:rsid w:val="002B6EA5"/>
    <w:rsid w:val="002B72D7"/>
    <w:rsid w:val="002B77AF"/>
    <w:rsid w:val="002C33C3"/>
    <w:rsid w:val="002C3AFE"/>
    <w:rsid w:val="002C639A"/>
    <w:rsid w:val="002D1FF5"/>
    <w:rsid w:val="002D2C6B"/>
    <w:rsid w:val="002D6E00"/>
    <w:rsid w:val="002D77C6"/>
    <w:rsid w:val="002D7B8A"/>
    <w:rsid w:val="002E1252"/>
    <w:rsid w:val="002E2778"/>
    <w:rsid w:val="002E4470"/>
    <w:rsid w:val="002E5D35"/>
    <w:rsid w:val="002F03A0"/>
    <w:rsid w:val="002F3564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16923"/>
    <w:rsid w:val="003204BD"/>
    <w:rsid w:val="00321140"/>
    <w:rsid w:val="00321E6C"/>
    <w:rsid w:val="00325ED7"/>
    <w:rsid w:val="00330C31"/>
    <w:rsid w:val="00336968"/>
    <w:rsid w:val="0034417F"/>
    <w:rsid w:val="00346205"/>
    <w:rsid w:val="003476BD"/>
    <w:rsid w:val="00347F4E"/>
    <w:rsid w:val="003520DD"/>
    <w:rsid w:val="0035396B"/>
    <w:rsid w:val="00353BBE"/>
    <w:rsid w:val="00355AC7"/>
    <w:rsid w:val="003603EF"/>
    <w:rsid w:val="00362195"/>
    <w:rsid w:val="00362C4D"/>
    <w:rsid w:val="003635C5"/>
    <w:rsid w:val="003653FD"/>
    <w:rsid w:val="00365FAD"/>
    <w:rsid w:val="0037015E"/>
    <w:rsid w:val="00370AF1"/>
    <w:rsid w:val="00371209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223"/>
    <w:rsid w:val="00427B34"/>
    <w:rsid w:val="00427C8E"/>
    <w:rsid w:val="00430A10"/>
    <w:rsid w:val="004323C8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629E"/>
    <w:rsid w:val="00467532"/>
    <w:rsid w:val="0047395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1A42"/>
    <w:rsid w:val="004C2A1A"/>
    <w:rsid w:val="004C300D"/>
    <w:rsid w:val="004C4B3A"/>
    <w:rsid w:val="004C5BE4"/>
    <w:rsid w:val="004C6D26"/>
    <w:rsid w:val="004D0B81"/>
    <w:rsid w:val="004D2752"/>
    <w:rsid w:val="004D56AC"/>
    <w:rsid w:val="004D72FC"/>
    <w:rsid w:val="004E4AC6"/>
    <w:rsid w:val="004E65E3"/>
    <w:rsid w:val="004F41A1"/>
    <w:rsid w:val="004F4513"/>
    <w:rsid w:val="004F782F"/>
    <w:rsid w:val="00503B50"/>
    <w:rsid w:val="00505073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056"/>
    <w:rsid w:val="005A54D6"/>
    <w:rsid w:val="005A590F"/>
    <w:rsid w:val="005A71D2"/>
    <w:rsid w:val="005B288C"/>
    <w:rsid w:val="005C0D1F"/>
    <w:rsid w:val="005C14E1"/>
    <w:rsid w:val="005C3964"/>
    <w:rsid w:val="005C5411"/>
    <w:rsid w:val="005C60C2"/>
    <w:rsid w:val="005C7376"/>
    <w:rsid w:val="005D039B"/>
    <w:rsid w:val="005D3121"/>
    <w:rsid w:val="005D4ADE"/>
    <w:rsid w:val="005E1E73"/>
    <w:rsid w:val="005E22F0"/>
    <w:rsid w:val="005E3E1C"/>
    <w:rsid w:val="005E61D5"/>
    <w:rsid w:val="005E6377"/>
    <w:rsid w:val="005E7C5A"/>
    <w:rsid w:val="005E7F4B"/>
    <w:rsid w:val="005F2869"/>
    <w:rsid w:val="005F36C7"/>
    <w:rsid w:val="005F4E35"/>
    <w:rsid w:val="005F5E09"/>
    <w:rsid w:val="005F6ADE"/>
    <w:rsid w:val="005F726D"/>
    <w:rsid w:val="00600779"/>
    <w:rsid w:val="00604032"/>
    <w:rsid w:val="006051E3"/>
    <w:rsid w:val="0061159A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6523B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32EF"/>
    <w:rsid w:val="006D422F"/>
    <w:rsid w:val="006D49BB"/>
    <w:rsid w:val="006D6445"/>
    <w:rsid w:val="006D7961"/>
    <w:rsid w:val="006E0EDA"/>
    <w:rsid w:val="006E1010"/>
    <w:rsid w:val="006E436E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2940"/>
    <w:rsid w:val="00774C85"/>
    <w:rsid w:val="00775A7E"/>
    <w:rsid w:val="00777972"/>
    <w:rsid w:val="00785597"/>
    <w:rsid w:val="007868AA"/>
    <w:rsid w:val="007901F5"/>
    <w:rsid w:val="007935F6"/>
    <w:rsid w:val="00793BBB"/>
    <w:rsid w:val="00794306"/>
    <w:rsid w:val="00794682"/>
    <w:rsid w:val="00795C41"/>
    <w:rsid w:val="007A0320"/>
    <w:rsid w:val="007A3829"/>
    <w:rsid w:val="007A4472"/>
    <w:rsid w:val="007A59F9"/>
    <w:rsid w:val="007A7DCA"/>
    <w:rsid w:val="007B19E7"/>
    <w:rsid w:val="007B36FF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1D8D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8260F"/>
    <w:rsid w:val="0089340C"/>
    <w:rsid w:val="00896726"/>
    <w:rsid w:val="00897FBC"/>
    <w:rsid w:val="008A5CFF"/>
    <w:rsid w:val="008B330A"/>
    <w:rsid w:val="008B60F6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4A9F"/>
    <w:rsid w:val="008E52EE"/>
    <w:rsid w:val="008E59FF"/>
    <w:rsid w:val="008E66DA"/>
    <w:rsid w:val="008E7C5B"/>
    <w:rsid w:val="008F55AD"/>
    <w:rsid w:val="00900590"/>
    <w:rsid w:val="009013B7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531D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822"/>
    <w:rsid w:val="00981AFD"/>
    <w:rsid w:val="00981B54"/>
    <w:rsid w:val="009873C7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3AA6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DE0"/>
    <w:rsid w:val="00A10EE2"/>
    <w:rsid w:val="00A14191"/>
    <w:rsid w:val="00A15E36"/>
    <w:rsid w:val="00A20A8A"/>
    <w:rsid w:val="00A20EED"/>
    <w:rsid w:val="00A21ABA"/>
    <w:rsid w:val="00A23DAF"/>
    <w:rsid w:val="00A244ED"/>
    <w:rsid w:val="00A2478A"/>
    <w:rsid w:val="00A25482"/>
    <w:rsid w:val="00A32987"/>
    <w:rsid w:val="00A33876"/>
    <w:rsid w:val="00A343CE"/>
    <w:rsid w:val="00A34D44"/>
    <w:rsid w:val="00A35C9A"/>
    <w:rsid w:val="00A37FDF"/>
    <w:rsid w:val="00A42842"/>
    <w:rsid w:val="00A4416F"/>
    <w:rsid w:val="00A46322"/>
    <w:rsid w:val="00A46CA7"/>
    <w:rsid w:val="00A47840"/>
    <w:rsid w:val="00A50FD4"/>
    <w:rsid w:val="00A525EC"/>
    <w:rsid w:val="00A55468"/>
    <w:rsid w:val="00A567C7"/>
    <w:rsid w:val="00A57E91"/>
    <w:rsid w:val="00A6384D"/>
    <w:rsid w:val="00A66752"/>
    <w:rsid w:val="00A67F9D"/>
    <w:rsid w:val="00A70BEA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3600"/>
    <w:rsid w:val="00AF1371"/>
    <w:rsid w:val="00AF15FB"/>
    <w:rsid w:val="00AF4C6E"/>
    <w:rsid w:val="00AF60FB"/>
    <w:rsid w:val="00AF661D"/>
    <w:rsid w:val="00B0056C"/>
    <w:rsid w:val="00B03E0A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3E1D"/>
    <w:rsid w:val="00B375A2"/>
    <w:rsid w:val="00B402BE"/>
    <w:rsid w:val="00B426E7"/>
    <w:rsid w:val="00B52073"/>
    <w:rsid w:val="00B52B2C"/>
    <w:rsid w:val="00B53B34"/>
    <w:rsid w:val="00B54305"/>
    <w:rsid w:val="00B550DD"/>
    <w:rsid w:val="00B56ABB"/>
    <w:rsid w:val="00B61F09"/>
    <w:rsid w:val="00B662DE"/>
    <w:rsid w:val="00B703BA"/>
    <w:rsid w:val="00B76107"/>
    <w:rsid w:val="00B767FA"/>
    <w:rsid w:val="00B77695"/>
    <w:rsid w:val="00B812F2"/>
    <w:rsid w:val="00B81AD6"/>
    <w:rsid w:val="00B8219F"/>
    <w:rsid w:val="00B8372B"/>
    <w:rsid w:val="00B84192"/>
    <w:rsid w:val="00B845F3"/>
    <w:rsid w:val="00B8573C"/>
    <w:rsid w:val="00B857CB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E7F4B"/>
    <w:rsid w:val="00BF0A37"/>
    <w:rsid w:val="00BF1592"/>
    <w:rsid w:val="00BF3FA4"/>
    <w:rsid w:val="00BF5A7C"/>
    <w:rsid w:val="00BF5B23"/>
    <w:rsid w:val="00BF6088"/>
    <w:rsid w:val="00BF7FF7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4642"/>
    <w:rsid w:val="00C455B1"/>
    <w:rsid w:val="00C4770A"/>
    <w:rsid w:val="00C50BAF"/>
    <w:rsid w:val="00C51419"/>
    <w:rsid w:val="00C52B17"/>
    <w:rsid w:val="00C62218"/>
    <w:rsid w:val="00C6271F"/>
    <w:rsid w:val="00C6290E"/>
    <w:rsid w:val="00C65A5B"/>
    <w:rsid w:val="00C669B0"/>
    <w:rsid w:val="00C73564"/>
    <w:rsid w:val="00C84046"/>
    <w:rsid w:val="00C8461F"/>
    <w:rsid w:val="00C850F9"/>
    <w:rsid w:val="00C856F8"/>
    <w:rsid w:val="00C865CF"/>
    <w:rsid w:val="00C96975"/>
    <w:rsid w:val="00CA54BE"/>
    <w:rsid w:val="00CA7F68"/>
    <w:rsid w:val="00CB0BE2"/>
    <w:rsid w:val="00CB0FDD"/>
    <w:rsid w:val="00CB3129"/>
    <w:rsid w:val="00CB3959"/>
    <w:rsid w:val="00CB69E4"/>
    <w:rsid w:val="00CB7974"/>
    <w:rsid w:val="00CC16C6"/>
    <w:rsid w:val="00CC59D9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17E4D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3BE3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CF3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0DE4"/>
    <w:rsid w:val="00DA1769"/>
    <w:rsid w:val="00DA1787"/>
    <w:rsid w:val="00DA2199"/>
    <w:rsid w:val="00DA320D"/>
    <w:rsid w:val="00DA42DC"/>
    <w:rsid w:val="00DA4A88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E423E"/>
    <w:rsid w:val="00DF478B"/>
    <w:rsid w:val="00DF594C"/>
    <w:rsid w:val="00E00554"/>
    <w:rsid w:val="00E009E7"/>
    <w:rsid w:val="00E0136B"/>
    <w:rsid w:val="00E01CA9"/>
    <w:rsid w:val="00E026CE"/>
    <w:rsid w:val="00E05E66"/>
    <w:rsid w:val="00E14504"/>
    <w:rsid w:val="00E14E67"/>
    <w:rsid w:val="00E14FC8"/>
    <w:rsid w:val="00E20FBD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673B"/>
    <w:rsid w:val="00E67649"/>
    <w:rsid w:val="00E70530"/>
    <w:rsid w:val="00E7055F"/>
    <w:rsid w:val="00E70E93"/>
    <w:rsid w:val="00E710A9"/>
    <w:rsid w:val="00E728F5"/>
    <w:rsid w:val="00E72D2C"/>
    <w:rsid w:val="00E74771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B2DC0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142"/>
    <w:rsid w:val="00F10600"/>
    <w:rsid w:val="00F15A1E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2CB7"/>
    <w:rsid w:val="00F53BC3"/>
    <w:rsid w:val="00F57552"/>
    <w:rsid w:val="00F576D8"/>
    <w:rsid w:val="00F60E2D"/>
    <w:rsid w:val="00F61674"/>
    <w:rsid w:val="00F657D1"/>
    <w:rsid w:val="00F734E5"/>
    <w:rsid w:val="00F80957"/>
    <w:rsid w:val="00F80F22"/>
    <w:rsid w:val="00F824B8"/>
    <w:rsid w:val="00F85BD9"/>
    <w:rsid w:val="00F86101"/>
    <w:rsid w:val="00F86C12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42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4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41" Type="http://schemas.microsoft.com/office/2007/relationships/hdphoto" Target="media/hdphoto1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microsoft.com/office/2007/relationships/hdphoto" Target="media/hdphoto13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5BFA27-AC52-4511-9187-BE031A28E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546</TotalTime>
  <Pages>3</Pages>
  <Words>168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Alumno</cp:lastModifiedBy>
  <cp:revision>115</cp:revision>
  <dcterms:created xsi:type="dcterms:W3CDTF">2020-03-18T17:04:00Z</dcterms:created>
  <dcterms:modified xsi:type="dcterms:W3CDTF">2020-03-25T19:15:00Z</dcterms:modified>
</cp:coreProperties>
</file>