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5"/>
        <w:gridCol w:w="1410"/>
        <w:gridCol w:w="1442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73D2CD4F" w:rsidR="00CB0FDD" w:rsidRPr="00964725" w:rsidRDefault="00FC089A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3</w:t>
            </w:r>
            <w:r w:rsidR="00524381">
              <w:rPr>
                <w:rFonts w:asciiTheme="majorHAnsi" w:hAnsiTheme="majorHAnsi" w:cs="Times New Roman"/>
                <w:sz w:val="24"/>
              </w:rPr>
              <w:t>7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139A10C6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DF610E">
                              <w:rPr>
                                <w:rFonts w:ascii="Calibri" w:hAnsi="Calibri"/>
                                <w:sz w:val="18"/>
                              </w:rPr>
                              <w:t>Educación Física</w:t>
                            </w:r>
                          </w:p>
                          <w:p w14:paraId="5001D9A6" w14:textId="3B8DA939" w:rsidR="004A713D" w:rsidRDefault="00DF610E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Doris Aburto</w:t>
                            </w:r>
                          </w:p>
                          <w:p w14:paraId="72079EA7" w14:textId="7F5ECA18" w:rsidR="004A713D" w:rsidRPr="00A6384D" w:rsidRDefault="00FC089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1ero y 2do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139A10C6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DF610E">
                        <w:rPr>
                          <w:rFonts w:ascii="Calibri" w:hAnsi="Calibri"/>
                          <w:sz w:val="18"/>
                        </w:rPr>
                        <w:t>Educación Física</w:t>
                      </w:r>
                    </w:p>
                    <w:p w14:paraId="5001D9A6" w14:textId="3B8DA939" w:rsidR="004A713D" w:rsidRDefault="00DF610E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Doris Aburto</w:t>
                      </w:r>
                    </w:p>
                    <w:p w14:paraId="72079EA7" w14:textId="7F5ECA18" w:rsidR="004A713D" w:rsidRPr="00A6384D" w:rsidRDefault="00FC089A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1ero y 2do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44A1BD68"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</w:t>
      </w:r>
      <w:r w:rsidR="001A55E1">
        <w:rPr>
          <w:rFonts w:asciiTheme="majorHAnsi" w:hAnsiTheme="majorHAnsi"/>
          <w:b/>
          <w:sz w:val="28"/>
          <w:szCs w:val="28"/>
          <w:lang w:val="es-ES"/>
        </w:rPr>
        <w:t>FORMATIVA</w:t>
      </w:r>
      <w:r w:rsidR="001A55E1" w:rsidRPr="00200CCD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 xml:space="preserve">UNIDAD 1 </w:t>
      </w: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515"/>
        <w:gridCol w:w="604"/>
        <w:gridCol w:w="2400"/>
        <w:gridCol w:w="4144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12570B" w:rsidRPr="00964725" w14:paraId="2F0C87AD" w14:textId="77777777" w:rsidTr="00A6384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A6384D" w:rsidRPr="00964725" w14:paraId="6ED143C7" w14:textId="77777777" w:rsidTr="00A6384D">
        <w:trPr>
          <w:trHeight w:val="3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926F82" w:rsidRPr="00714DC5" w14:paraId="50EE36E8" w14:textId="77777777" w:rsidTr="00A6384D">
        <w:trPr>
          <w:trHeight w:val="7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306725" w14:textId="77777777" w:rsidR="00F64574" w:rsidRPr="00F4291D" w:rsidRDefault="00FC089A" w:rsidP="00F64574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s-ES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OA</w:t>
            </w:r>
            <w:r w:rsidR="00F64574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09: </w:t>
            </w:r>
            <w:r w:rsidR="00F64574" w:rsidRPr="00F4291D">
              <w:rPr>
                <w:rFonts w:asciiTheme="majorHAnsi" w:hAnsiTheme="majorHAnsi" w:cstheme="majorHAnsi"/>
                <w:color w:val="4D4D4D"/>
                <w:sz w:val="18"/>
                <w:szCs w:val="18"/>
                <w:shd w:val="clear" w:color="auto" w:fill="FFFFFF"/>
              </w:rPr>
              <w:t>Reconocer los hábitos de higiene, posturales y de vida saludable</w:t>
            </w:r>
          </w:p>
          <w:p w14:paraId="2F41A6FD" w14:textId="2F31E5A3" w:rsidR="00F77659" w:rsidRPr="00F4291D" w:rsidRDefault="00F77659" w:rsidP="00F77659">
            <w:pPr>
              <w:pStyle w:val="Prrafodelista"/>
              <w:numPr>
                <w:ilvl w:val="0"/>
                <w:numId w:val="1"/>
              </w:numPr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</w:pPr>
            <w:r w:rsidRPr="00F4291D"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  <w:t xml:space="preserve">OA Nº 09: </w:t>
            </w: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Identifican partes del cuerpo humano</w:t>
            </w:r>
            <w:r w:rsidRPr="00F4291D">
              <w:rPr>
                <w:rFonts w:asciiTheme="majorHAnsi" w:eastAsiaTheme="minorHAnsi" w:hAnsiTheme="majorHAnsi" w:cstheme="majorHAnsi"/>
                <w:sz w:val="18"/>
                <w:szCs w:val="18"/>
                <w:lang w:val="en-US" w:eastAsia="en-US"/>
              </w:rPr>
              <w:t xml:space="preserve">  </w:t>
            </w:r>
          </w:p>
          <w:p w14:paraId="6D221590" w14:textId="23F3084F" w:rsidR="00FC089A" w:rsidRPr="00F4291D" w:rsidRDefault="00F77659" w:rsidP="00F77659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OA Nº 08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: </w:t>
            </w:r>
            <w:r w:rsidRPr="0012570B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Reconocer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las </w:t>
            </w:r>
            <w:r w:rsidRPr="0012570B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sensaciones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y </w:t>
            </w:r>
            <w:r w:rsidRPr="0012570B">
              <w:rPr>
                <w:rFonts w:asciiTheme="majorHAnsi" w:hAnsiTheme="majorHAnsi" w:cstheme="majorHAnsi"/>
                <w:sz w:val="18"/>
                <w:szCs w:val="18"/>
              </w:rPr>
              <w:t>respuestas</w:t>
            </w:r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corporales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provocadas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por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la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práctica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actividad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física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como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cambios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del color de la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piel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sudor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agitación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ritmo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respiración, cansancio y dificultad al hablar.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56ED5D39" w14:textId="208ADAD2" w:rsidR="006A46F7" w:rsidRPr="00F4291D" w:rsidRDefault="00F64574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Identifican alimentos saludables y no saludables.</w:t>
            </w:r>
          </w:p>
          <w:p w14:paraId="08E89171" w14:textId="3AC1380A" w:rsidR="00FC089A" w:rsidRPr="00F4291D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 xml:space="preserve">Identifican </w:t>
            </w:r>
            <w:r w:rsidR="00F77659" w:rsidRPr="00F4291D">
              <w:rPr>
                <w:rFonts w:asciiTheme="majorHAnsi" w:hAnsiTheme="majorHAnsi" w:cstheme="majorHAnsi"/>
                <w:sz w:val="18"/>
                <w:szCs w:val="18"/>
              </w:rPr>
              <w:t>distintas partes del cuerpo humano.</w:t>
            </w:r>
          </w:p>
          <w:p w14:paraId="5C632BB2" w14:textId="3666071A" w:rsidR="007D1397" w:rsidRPr="00F4291D" w:rsidRDefault="00F4291D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Describir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las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distintas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sensaciones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corporales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provocadas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por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 xml:space="preserve"> el </w:t>
            </w:r>
            <w:proofErr w:type="spellStart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ejercicio</w:t>
            </w:r>
            <w:proofErr w:type="spellEnd"/>
            <w:r w:rsidRPr="00F4291D">
              <w:rPr>
                <w:rFonts w:asciiTheme="majorHAnsi" w:eastAsia="Calibri" w:hAnsiTheme="majorHAnsi" w:cstheme="majorHAnsi"/>
                <w:sz w:val="18"/>
                <w:szCs w:val="18"/>
                <w:lang w:val="en-US" w:eastAsia="en-US"/>
              </w:rPr>
              <w:t>.</w:t>
            </w:r>
          </w:p>
          <w:p w14:paraId="1452E6DB" w14:textId="77777777" w:rsidR="00F4291D" w:rsidRPr="00F4291D" w:rsidRDefault="001A55E1" w:rsidP="00F4291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F4291D">
              <w:rPr>
                <w:rFonts w:asciiTheme="majorHAnsi" w:hAnsiTheme="majorHAnsi" w:cstheme="majorHAnsi"/>
                <w:sz w:val="18"/>
                <w:szCs w:val="18"/>
              </w:rPr>
              <w:t>Reconocen</w:t>
            </w:r>
            <w:r w:rsidR="00F4291D" w:rsidRPr="00F4291D">
              <w:rPr>
                <w:rFonts w:asciiTheme="majorHAnsi" w:hAnsiTheme="majorHAnsi" w:cstheme="majorHAnsi"/>
                <w:sz w:val="18"/>
                <w:szCs w:val="18"/>
              </w:rPr>
              <w:t xml:space="preserve"> distintas sensaciones corporales.</w:t>
            </w:r>
          </w:p>
          <w:p w14:paraId="4FA22149" w14:textId="591D2290" w:rsidR="00FC089A" w:rsidRPr="00F4291D" w:rsidRDefault="00FC089A" w:rsidP="0012570B">
            <w:pPr>
              <w:pStyle w:val="Prrafodelista"/>
              <w:tabs>
                <w:tab w:val="left" w:pos="14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79" w:type="dxa"/>
            <w:shd w:val="clear" w:color="auto" w:fill="auto"/>
            <w:vAlign w:val="center"/>
          </w:tcPr>
          <w:p w14:paraId="1A995DA0" w14:textId="3E3A88C6" w:rsidR="000114E5" w:rsidRPr="00F4291D" w:rsidRDefault="00F77659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Tipos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alimentos</w:t>
            </w:r>
            <w:proofErr w:type="spellEnd"/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saludables</w:t>
            </w:r>
            <w:proofErr w:type="spellEnd"/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y no </w:t>
            </w:r>
            <w:proofErr w:type="spellStart"/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saludables</w:t>
            </w:r>
            <w:proofErr w:type="spellEnd"/>
            <w:r w:rsidR="00F4291D"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  <w:p w14:paraId="524FE769" w14:textId="18180D22" w:rsidR="00FC089A" w:rsidRPr="00F4291D" w:rsidRDefault="00F77659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Partes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cuerpo</w:t>
            </w:r>
            <w:proofErr w:type="spellEnd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humano</w:t>
            </w:r>
            <w:proofErr w:type="spellEnd"/>
            <w:r w:rsidR="00F4291D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  <w:p w14:paraId="19E3BD9F" w14:textId="1305F2FA" w:rsidR="001A55E1" w:rsidRPr="00F4291D" w:rsidRDefault="0012570B" w:rsidP="0012570B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Posturas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ejercicios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.</w:t>
            </w: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4452B6D6" w14:textId="18579146" w:rsidR="005C0D1F" w:rsidRDefault="00EC3E4D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  <w:r>
        <w:rPr>
          <w:rFonts w:asciiTheme="majorHAnsi" w:hAnsiTheme="majorHAnsi"/>
          <w:b/>
          <w:i/>
          <w:lang w:val="en-US"/>
        </w:rPr>
        <w:t xml:space="preserve">ÍTEM </w:t>
      </w:r>
      <w:r w:rsidR="00926F82">
        <w:rPr>
          <w:rFonts w:asciiTheme="majorHAnsi" w:hAnsiTheme="majorHAnsi"/>
          <w:b/>
          <w:i/>
          <w:lang w:val="en-US"/>
        </w:rPr>
        <w:t>I SELECCIÓN MULTIPLE</w:t>
      </w:r>
    </w:p>
    <w:p w14:paraId="726CE060" w14:textId="77777777" w:rsidR="00B529B5" w:rsidRDefault="00B529B5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</w:p>
    <w:p w14:paraId="4BCD26D5" w14:textId="71B548D1" w:rsidR="00B529B5" w:rsidRPr="00A22DAD" w:rsidRDefault="00827D1E" w:rsidP="00A22DAD">
      <w:pPr>
        <w:pStyle w:val="Prrafodelista"/>
        <w:numPr>
          <w:ilvl w:val="0"/>
          <w:numId w:val="21"/>
        </w:numPr>
        <w:tabs>
          <w:tab w:val="left" w:pos="1938"/>
        </w:tabs>
        <w:rPr>
          <w:rFonts w:asciiTheme="majorHAnsi" w:hAnsiTheme="majorHAnsi"/>
          <w:bCs/>
          <w:iCs/>
          <w:lang w:val="en-US"/>
        </w:rPr>
      </w:pPr>
      <w:proofErr w:type="spellStart"/>
      <w:r>
        <w:rPr>
          <w:rFonts w:asciiTheme="majorHAnsi" w:hAnsiTheme="majorHAnsi"/>
          <w:bCs/>
          <w:iCs/>
          <w:lang w:val="en-US"/>
        </w:rPr>
        <w:t>Une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con </w:t>
      </w:r>
      <w:proofErr w:type="spellStart"/>
      <w:r>
        <w:rPr>
          <w:rFonts w:asciiTheme="majorHAnsi" w:hAnsiTheme="majorHAnsi"/>
          <w:bCs/>
          <w:iCs/>
          <w:lang w:val="en-US"/>
        </w:rPr>
        <w:t>una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linea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los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</w:t>
      </w:r>
      <w:r w:rsidRPr="00827D1E">
        <w:rPr>
          <w:rFonts w:asciiTheme="majorHAnsi" w:hAnsiTheme="majorHAnsi"/>
          <w:bCs/>
          <w:iCs/>
          <w:lang w:val="es-ES"/>
        </w:rPr>
        <w:t>alimentos</w:t>
      </w:r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sanos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y </w:t>
      </w:r>
      <w:proofErr w:type="spellStart"/>
      <w:r>
        <w:rPr>
          <w:rFonts w:asciiTheme="majorHAnsi" w:hAnsiTheme="majorHAnsi"/>
          <w:bCs/>
          <w:iCs/>
          <w:lang w:val="en-US"/>
        </w:rPr>
        <w:t>alimentos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chatarras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que se </w:t>
      </w:r>
      <w:proofErr w:type="spellStart"/>
      <w:r>
        <w:rPr>
          <w:rFonts w:asciiTheme="majorHAnsi" w:hAnsiTheme="majorHAnsi"/>
          <w:bCs/>
          <w:iCs/>
          <w:lang w:val="en-US"/>
        </w:rPr>
        <w:t>ubican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en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 la parte inferior </w:t>
      </w:r>
      <w:proofErr w:type="gramStart"/>
      <w:r>
        <w:rPr>
          <w:rFonts w:asciiTheme="majorHAnsi" w:hAnsiTheme="majorHAnsi"/>
          <w:bCs/>
          <w:iCs/>
          <w:lang w:val="en-US"/>
        </w:rPr>
        <w:t>del</w:t>
      </w:r>
      <w:proofErr w:type="gramEnd"/>
      <w:r>
        <w:rPr>
          <w:rFonts w:asciiTheme="majorHAnsi" w:hAnsiTheme="majorHAnsi"/>
          <w:bCs/>
          <w:iCs/>
          <w:lang w:val="en-US"/>
        </w:rPr>
        <w:t xml:space="preserve"> </w:t>
      </w:r>
      <w:proofErr w:type="spellStart"/>
      <w:r>
        <w:rPr>
          <w:rFonts w:asciiTheme="majorHAnsi" w:hAnsiTheme="majorHAnsi"/>
          <w:bCs/>
          <w:iCs/>
          <w:lang w:val="en-US"/>
        </w:rPr>
        <w:t>recuadro</w:t>
      </w:r>
      <w:proofErr w:type="spellEnd"/>
      <w:r>
        <w:rPr>
          <w:rFonts w:asciiTheme="majorHAnsi" w:hAnsiTheme="majorHAnsi"/>
          <w:bCs/>
          <w:iCs/>
          <w:lang w:val="en-US"/>
        </w:rPr>
        <w:t xml:space="preserve">. </w:t>
      </w:r>
      <w:r w:rsidR="00305C5E">
        <w:rPr>
          <w:rFonts w:asciiTheme="majorHAnsi" w:hAnsiTheme="majorHAnsi"/>
          <w:bCs/>
          <w:iCs/>
        </w:rPr>
        <w:t xml:space="preserve"> (1pto c/u)</w:t>
      </w:r>
    </w:p>
    <w:p w14:paraId="5346B4E6" w14:textId="3D0D3A70" w:rsidR="00B529B5" w:rsidRPr="00305C5E" w:rsidRDefault="00A22DAD" w:rsidP="00B529B5">
      <w:pPr>
        <w:pStyle w:val="Prrafodelista"/>
        <w:tabs>
          <w:tab w:val="left" w:pos="1938"/>
        </w:tabs>
        <w:rPr>
          <w:rFonts w:asciiTheme="majorHAnsi" w:hAnsiTheme="majorHAnsi"/>
          <w:bCs/>
          <w:iCs/>
          <w:lang w:val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7A757" wp14:editId="5EA7BAB0">
                <wp:simplePos x="0" y="0"/>
                <wp:positionH relativeFrom="column">
                  <wp:posOffset>809625</wp:posOffset>
                </wp:positionH>
                <wp:positionV relativeFrom="paragraph">
                  <wp:posOffset>135890</wp:posOffset>
                </wp:positionV>
                <wp:extent cx="5981700" cy="44767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63.75pt;margin-top:10.7pt;width:471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" fillcolor="white [3212]" strokecolor="white [3212]" strokeweight="1pt"/>
            </w:pict>
          </mc:Fallback>
        </mc:AlternateContent>
      </w:r>
      <w:r w:rsidR="00FE0200">
        <w:rPr>
          <w:noProof/>
          <w:lang w:eastAsia="es-CL"/>
        </w:rPr>
        <w:drawing>
          <wp:inline distT="0" distB="0" distL="0" distR="0" wp14:anchorId="13202C20" wp14:editId="1A402E5D">
            <wp:extent cx="6467475" cy="5543550"/>
            <wp:effectExtent l="0" t="0" r="9525" b="0"/>
            <wp:docPr id="2" name="Imagen 2" descr="Excelentes actividades para trabajar sobre la alimentación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entes actividades para trabajar sobre la alimentación | Material Educativ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10" cy="55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930C5" w14:textId="65DB3526" w:rsidR="003C1B8B" w:rsidRPr="00644084" w:rsidRDefault="003C1B8B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32A975B" w14:textId="4107F02E" w:rsidR="00CF1504" w:rsidRDefault="00CF1504" w:rsidP="00454433">
      <w:pPr>
        <w:tabs>
          <w:tab w:val="left" w:pos="1938"/>
        </w:tabs>
        <w:rPr>
          <w:noProof/>
        </w:rPr>
      </w:pPr>
    </w:p>
    <w:p w14:paraId="63B1C901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367907C0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5C2B292A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7ED716FB" w14:textId="77777777" w:rsidR="00A22DAD" w:rsidRDefault="00A22DAD" w:rsidP="00454433">
      <w:pPr>
        <w:tabs>
          <w:tab w:val="left" w:pos="1938"/>
        </w:tabs>
        <w:rPr>
          <w:noProof/>
        </w:rPr>
      </w:pPr>
    </w:p>
    <w:p w14:paraId="0387B02D" w14:textId="0CE6DA6D" w:rsidR="00305C5E" w:rsidRPr="00305C5E" w:rsidRDefault="00305C5E" w:rsidP="00305C5E">
      <w:pPr>
        <w:rPr>
          <w:rFonts w:asciiTheme="minorHAnsi" w:hAnsiTheme="minorHAnsi" w:cstheme="minorHAnsi"/>
          <w:lang w:val="es-ES"/>
        </w:rPr>
      </w:pPr>
    </w:p>
    <w:p w14:paraId="5C4EB67F" w14:textId="77777777" w:rsidR="00B529B5" w:rsidRDefault="00B529B5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C999C83" w14:textId="77777777" w:rsidR="00A22DAD" w:rsidRPr="00644084" w:rsidRDefault="00A22DAD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4403111E" w14:textId="77777777" w:rsidR="001011A5" w:rsidRPr="001011A5" w:rsidRDefault="001011A5" w:rsidP="001011A5">
      <w:pPr>
        <w:pStyle w:val="Prrafodelista"/>
        <w:ind w:left="1428"/>
        <w:rPr>
          <w:rFonts w:asciiTheme="minorHAnsi" w:hAnsiTheme="minorHAnsi" w:cstheme="minorHAnsi"/>
          <w:bCs/>
          <w:lang w:val="es-ES"/>
        </w:rPr>
      </w:pPr>
    </w:p>
    <w:p w14:paraId="175063C2" w14:textId="5F47F099" w:rsidR="00305C5E" w:rsidRPr="001011A5" w:rsidRDefault="00DD6CCB" w:rsidP="001011A5">
      <w:pPr>
        <w:pStyle w:val="Prrafodelista"/>
        <w:numPr>
          <w:ilvl w:val="0"/>
          <w:numId w:val="21"/>
        </w:numPr>
        <w:rPr>
          <w:rFonts w:asciiTheme="minorHAnsi" w:hAnsiTheme="minorHAnsi" w:cstheme="minorHAnsi"/>
          <w:bCs/>
          <w:lang w:val="es-ES"/>
        </w:rPr>
      </w:pPr>
      <w:r w:rsidRPr="001011A5">
        <w:rPr>
          <w:rFonts w:asciiTheme="minorHAnsi" w:hAnsiTheme="minorHAnsi" w:cstheme="minorHAnsi"/>
          <w:sz w:val="22"/>
        </w:rPr>
        <w:t>R</w:t>
      </w:r>
      <w:r w:rsidRPr="001011A5">
        <w:rPr>
          <w:rFonts w:asciiTheme="minorHAnsi" w:hAnsiTheme="minorHAnsi" w:cstheme="minorHAnsi"/>
          <w:sz w:val="22"/>
        </w:rPr>
        <w:t>elaciona cada palabra con su dibujo y escribe el número que corresponda en cada circulo</w:t>
      </w:r>
      <w:r w:rsidRPr="001011A5">
        <w:rPr>
          <w:rFonts w:asciiTheme="minorHAnsi" w:hAnsiTheme="minorHAnsi" w:cstheme="minorHAnsi"/>
          <w:bCs/>
          <w:sz w:val="22"/>
        </w:rPr>
        <w:t xml:space="preserve"> </w:t>
      </w:r>
      <w:r w:rsidR="00305C5E" w:rsidRPr="001011A5">
        <w:rPr>
          <w:rFonts w:asciiTheme="minorHAnsi" w:hAnsiTheme="minorHAnsi" w:cstheme="minorHAnsi"/>
          <w:bCs/>
          <w:lang w:val="es-ES"/>
        </w:rPr>
        <w:t>(1pto c/u)</w:t>
      </w:r>
    </w:p>
    <w:p w14:paraId="0E44F5A8" w14:textId="2592D44A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7DB53A94" w14:textId="49263FBA" w:rsidR="00B529B5" w:rsidRDefault="00FE0200" w:rsidP="00B529B5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eastAsia="es-CL"/>
        </w:rPr>
        <w:drawing>
          <wp:inline distT="0" distB="0" distL="0" distR="0" wp14:anchorId="19AEA1CB" wp14:editId="76EBA502">
            <wp:extent cx="6419850" cy="5108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F4B72" w14:textId="0B4E51EC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56A987BA" w14:textId="77777777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058A0EA9" w14:textId="4ED3C94E" w:rsidR="001A55E1" w:rsidRPr="000C73A4" w:rsidRDefault="000C73A4" w:rsidP="000C73A4">
      <w:pPr>
        <w:pStyle w:val="Prrafodelista"/>
        <w:numPr>
          <w:ilvl w:val="0"/>
          <w:numId w:val="21"/>
        </w:numPr>
      </w:pPr>
      <w:r>
        <w:rPr>
          <w:rFonts w:asciiTheme="minorHAnsi" w:hAnsiTheme="minorHAnsi" w:cstheme="minorHAnsi"/>
        </w:rPr>
        <w:t>D</w:t>
      </w:r>
      <w:r w:rsidR="00783081">
        <w:rPr>
          <w:rFonts w:asciiTheme="minorHAnsi" w:hAnsiTheme="minorHAnsi" w:cstheme="minorHAnsi"/>
        </w:rPr>
        <w:t>escribe 3</w:t>
      </w:r>
      <w:r w:rsidRPr="000C73A4">
        <w:rPr>
          <w:rFonts w:asciiTheme="minorHAnsi" w:hAnsiTheme="minorHAnsi" w:cstheme="minorHAnsi"/>
        </w:rPr>
        <w:t xml:space="preserve">  sensaciones  y respuestas corporales que sentiste al realizar los ejercicios</w:t>
      </w:r>
      <w:r>
        <w:rPr>
          <w:rFonts w:asciiTheme="minorHAnsi" w:hAnsiTheme="minorHAnsi" w:cstheme="minorHAnsi"/>
        </w:rPr>
        <w:t xml:space="preserve"> de las siguientes imágenes</w:t>
      </w:r>
      <w:r w:rsidRPr="000C73A4">
        <w:rPr>
          <w:rFonts w:asciiTheme="minorHAnsi" w:hAnsiTheme="minorHAnsi" w:cstheme="minorHAnsi"/>
        </w:rPr>
        <w:t>.</w:t>
      </w:r>
      <w:r w:rsidR="001A55E1">
        <w:rPr>
          <w:rFonts w:asciiTheme="minorHAnsi" w:hAnsiTheme="minorHAnsi" w:cstheme="minorHAnsi"/>
        </w:rPr>
        <w:t xml:space="preserve"> (1pto c/u)</w:t>
      </w:r>
    </w:p>
    <w:p w14:paraId="7AA61D86" w14:textId="77777777" w:rsidR="000C73A4" w:rsidRDefault="000C73A4" w:rsidP="000C73A4">
      <w:pPr>
        <w:pStyle w:val="Prrafodelista"/>
      </w:pPr>
    </w:p>
    <w:p w14:paraId="205C1EBD" w14:textId="77777777" w:rsidR="000C73A4" w:rsidRDefault="000C73A4" w:rsidP="000C73A4">
      <w:pPr>
        <w:pStyle w:val="Prrafodelista"/>
      </w:pPr>
    </w:p>
    <w:p w14:paraId="09140744" w14:textId="6FC5AA93" w:rsidR="000C73A4" w:rsidRDefault="000C73A4" w:rsidP="000C73A4">
      <w:pPr>
        <w:pStyle w:val="Prrafodelista"/>
        <w:numPr>
          <w:ilvl w:val="0"/>
          <w:numId w:val="27"/>
        </w:numPr>
      </w:pPr>
      <w:r>
        <w:t>POSTURA DEL GATO</w:t>
      </w:r>
    </w:p>
    <w:p w14:paraId="47D34624" w14:textId="77777777" w:rsidR="000C73A4" w:rsidRDefault="000C73A4" w:rsidP="000C73A4"/>
    <w:p w14:paraId="55D03224" w14:textId="4BBD33C7" w:rsidR="000C73A4" w:rsidRDefault="000C73A4" w:rsidP="00575199">
      <w:pPr>
        <w:tabs>
          <w:tab w:val="left" w:pos="3119"/>
        </w:tabs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6CE2D9F3" wp14:editId="73A29269">
            <wp:extent cx="1390650" cy="1352550"/>
            <wp:effectExtent l="0" t="0" r="0" b="0"/>
            <wp:docPr id="9" name="Imagen 9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1F36C8">
        <w:t xml:space="preserve">    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2F207A74" wp14:editId="3AE89003">
            <wp:extent cx="1495425" cy="1314450"/>
            <wp:effectExtent l="0" t="0" r="9525" b="0"/>
            <wp:docPr id="3" name="Imagen 3" descr="C:\Users\Zumba\AppData\Local\Microsoft\Windows\INetCache\Content.Word\WhatsApp Image 2020-03-24 at 16.5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mba\AppData\Local\Microsoft\Windows\INetCache\Content.Word\WhatsApp Image 2020-03-24 at 16.56.31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80E5" w14:textId="77777777" w:rsidR="000C73A4" w:rsidRDefault="000C73A4" w:rsidP="000C73A4"/>
    <w:p w14:paraId="4C4265F2" w14:textId="77777777" w:rsidR="001F36C8" w:rsidRDefault="001F36C8" w:rsidP="000C73A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1F36C8" w14:paraId="5F5BFFC7" w14:textId="77777777" w:rsidTr="001F36C8">
        <w:tc>
          <w:tcPr>
            <w:tcW w:w="10940" w:type="dxa"/>
          </w:tcPr>
          <w:p w14:paraId="67706190" w14:textId="77777777" w:rsidR="001F36C8" w:rsidRDefault="001F36C8" w:rsidP="000C73A4"/>
          <w:p w14:paraId="5D5BBD35" w14:textId="77777777" w:rsidR="001F36C8" w:rsidRDefault="001F36C8" w:rsidP="000C73A4"/>
          <w:p w14:paraId="237689AD" w14:textId="77777777" w:rsidR="001F36C8" w:rsidRDefault="001F36C8" w:rsidP="000C73A4"/>
          <w:p w14:paraId="158C6926" w14:textId="77777777" w:rsidR="001F36C8" w:rsidRDefault="001F36C8" w:rsidP="000C73A4"/>
          <w:p w14:paraId="46AA8C3A" w14:textId="77777777" w:rsidR="001F36C8" w:rsidRDefault="001F36C8" w:rsidP="000C73A4"/>
          <w:p w14:paraId="17D27A78" w14:textId="77777777" w:rsidR="001F36C8" w:rsidRDefault="001F36C8" w:rsidP="000C73A4"/>
          <w:p w14:paraId="00B10891" w14:textId="77777777" w:rsidR="001F36C8" w:rsidRDefault="001F36C8" w:rsidP="000C73A4"/>
          <w:p w14:paraId="22A25448" w14:textId="77777777" w:rsidR="001F36C8" w:rsidRDefault="001F36C8" w:rsidP="000C73A4"/>
          <w:p w14:paraId="48880B13" w14:textId="77777777" w:rsidR="001F36C8" w:rsidRDefault="001F36C8" w:rsidP="000C73A4"/>
          <w:p w14:paraId="261DB0BB" w14:textId="77777777" w:rsidR="001F36C8" w:rsidRDefault="001F36C8" w:rsidP="000C73A4"/>
          <w:p w14:paraId="5C11C967" w14:textId="77777777" w:rsidR="001F36C8" w:rsidRDefault="001F36C8" w:rsidP="000C73A4"/>
          <w:p w14:paraId="1E989A16" w14:textId="77777777" w:rsidR="001F36C8" w:rsidRDefault="001F36C8" w:rsidP="000C73A4"/>
        </w:tc>
      </w:tr>
    </w:tbl>
    <w:p w14:paraId="2E2A958F" w14:textId="0B8EB4A2" w:rsidR="000C73A4" w:rsidRDefault="000C73A4" w:rsidP="000C73A4"/>
    <w:p w14:paraId="32B8584E" w14:textId="77777777" w:rsidR="000C73A4" w:rsidRDefault="000C73A4" w:rsidP="000C73A4"/>
    <w:p w14:paraId="5CBD9338" w14:textId="7797EDB4" w:rsidR="000C73A4" w:rsidRDefault="000C73A4" w:rsidP="000C73A4">
      <w:pPr>
        <w:pStyle w:val="Prrafodelista"/>
        <w:numPr>
          <w:ilvl w:val="0"/>
          <w:numId w:val="27"/>
        </w:numPr>
      </w:pPr>
      <w:r>
        <w:t>POSTURA DE LA SERPIENTE</w:t>
      </w:r>
    </w:p>
    <w:p w14:paraId="7365FE2B" w14:textId="77777777" w:rsidR="000C73A4" w:rsidRDefault="000C73A4" w:rsidP="000C73A4"/>
    <w:p w14:paraId="31D45AA0" w14:textId="1E248BE0" w:rsidR="000C73A4" w:rsidRPr="001F36C8" w:rsidRDefault="000C73A4" w:rsidP="00575199">
      <w:pPr>
        <w:tabs>
          <w:tab w:val="left" w:pos="709"/>
        </w:tabs>
        <w:rPr>
          <w:b/>
          <w:sz w:val="20"/>
          <w:szCs w:val="20"/>
        </w:rPr>
      </w:pPr>
      <w:r>
        <w:tab/>
      </w:r>
      <w:r>
        <w:rPr>
          <w:noProof/>
          <w:lang w:eastAsia="es-CL"/>
        </w:rPr>
        <w:drawing>
          <wp:inline distT="0" distB="0" distL="0" distR="0" wp14:anchorId="46DCF139" wp14:editId="5B0636A4">
            <wp:extent cx="2524125" cy="1371600"/>
            <wp:effectExtent l="0" t="0" r="9525" b="0"/>
            <wp:docPr id="12" name="Imagen 12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6C8">
        <w:rPr>
          <w:b/>
          <w:sz w:val="20"/>
          <w:szCs w:val="20"/>
        </w:rPr>
        <w:t xml:space="preserve">                       </w:t>
      </w:r>
      <w:r>
        <w:rPr>
          <w:noProof/>
          <w:lang w:eastAsia="es-CL"/>
        </w:rPr>
        <w:drawing>
          <wp:inline distT="0" distB="0" distL="0" distR="0" wp14:anchorId="251F0375" wp14:editId="4504DA67">
            <wp:extent cx="2362200" cy="1371600"/>
            <wp:effectExtent l="0" t="0" r="0" b="0"/>
            <wp:docPr id="11" name="Imagen 11" descr="WhatsApp Image 2020-03-24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0-03-24 at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01FF" w14:textId="327B7FA7" w:rsidR="000C73A4" w:rsidRDefault="000C73A4" w:rsidP="000C73A4">
      <w:pPr>
        <w:tabs>
          <w:tab w:val="left" w:pos="945"/>
        </w:tabs>
      </w:pPr>
    </w:p>
    <w:p w14:paraId="4105508E" w14:textId="77777777" w:rsidR="000C73A4" w:rsidRDefault="000C73A4" w:rsidP="000C73A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575199" w14:paraId="37ADFE68" w14:textId="77777777" w:rsidTr="00575199">
        <w:tc>
          <w:tcPr>
            <w:tcW w:w="10940" w:type="dxa"/>
          </w:tcPr>
          <w:p w14:paraId="29059A59" w14:textId="77777777" w:rsidR="00575199" w:rsidRDefault="00575199" w:rsidP="000C73A4"/>
          <w:p w14:paraId="56FF1582" w14:textId="77777777" w:rsidR="00575199" w:rsidRDefault="00575199" w:rsidP="000C73A4"/>
          <w:p w14:paraId="12E8F984" w14:textId="77777777" w:rsidR="00575199" w:rsidRDefault="00575199" w:rsidP="000C73A4"/>
          <w:p w14:paraId="0EB8F5E7" w14:textId="77777777" w:rsidR="00575199" w:rsidRDefault="00575199" w:rsidP="000C73A4"/>
          <w:p w14:paraId="68BE5431" w14:textId="77777777" w:rsidR="00575199" w:rsidRDefault="00575199" w:rsidP="000C73A4"/>
          <w:p w14:paraId="68B0BB42" w14:textId="77777777" w:rsidR="00575199" w:rsidRDefault="00575199" w:rsidP="000C73A4"/>
          <w:p w14:paraId="5F0CBC8D" w14:textId="77777777" w:rsidR="00575199" w:rsidRDefault="00575199" w:rsidP="000C73A4"/>
          <w:p w14:paraId="06AA4471" w14:textId="77777777" w:rsidR="00575199" w:rsidRDefault="00575199" w:rsidP="000C73A4"/>
          <w:p w14:paraId="4D106703" w14:textId="77777777" w:rsidR="00575199" w:rsidRDefault="00575199" w:rsidP="000C73A4"/>
          <w:p w14:paraId="094CAE44" w14:textId="77777777" w:rsidR="00575199" w:rsidRDefault="00575199" w:rsidP="000C73A4"/>
          <w:p w14:paraId="22732DBA" w14:textId="77777777" w:rsidR="00575199" w:rsidRDefault="00575199" w:rsidP="000C73A4"/>
        </w:tc>
      </w:tr>
    </w:tbl>
    <w:p w14:paraId="428A08DE" w14:textId="77777777" w:rsidR="000C73A4" w:rsidRDefault="000C73A4" w:rsidP="000C73A4"/>
    <w:p w14:paraId="44830510" w14:textId="77777777" w:rsidR="000C73A4" w:rsidRDefault="000C73A4" w:rsidP="000C73A4"/>
    <w:p w14:paraId="2DAA414D" w14:textId="1A86FE37" w:rsidR="000C73A4" w:rsidRPr="000C73A4" w:rsidRDefault="000C73A4" w:rsidP="000C73A4">
      <w:pPr>
        <w:pStyle w:val="Prrafodelista"/>
        <w:numPr>
          <w:ilvl w:val="0"/>
          <w:numId w:val="27"/>
        </w:numPr>
      </w:pPr>
      <w:r>
        <w:t>POSTURA DEL TIBURON</w:t>
      </w:r>
    </w:p>
    <w:p w14:paraId="33CDE759" w14:textId="77777777" w:rsidR="000C73A4" w:rsidRPr="001A55E1" w:rsidRDefault="000C73A4" w:rsidP="000C73A4"/>
    <w:p w14:paraId="0AE0B566" w14:textId="406D07A0" w:rsidR="000C73A4" w:rsidRDefault="000C73A4" w:rsidP="000C73A4">
      <w:pPr>
        <w:pStyle w:val="Prrafodelista"/>
        <w:tabs>
          <w:tab w:val="left" w:pos="1938"/>
        </w:tabs>
        <w:ind w:left="0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C8F064B" wp14:editId="512981FF">
            <wp:extent cx="2152650" cy="1038225"/>
            <wp:effectExtent l="0" t="0" r="0" b="9525"/>
            <wp:docPr id="15" name="Imagen 15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>
        <w:rPr>
          <w:noProof/>
          <w:lang w:eastAsia="es-CL"/>
        </w:rPr>
        <w:drawing>
          <wp:inline distT="0" distB="0" distL="0" distR="0" wp14:anchorId="35F13CB2" wp14:editId="4454F37F">
            <wp:extent cx="1866900" cy="1038225"/>
            <wp:effectExtent l="0" t="0" r="0" b="9525"/>
            <wp:docPr id="14" name="Imagen 14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838">
        <w:rPr>
          <w:sz w:val="20"/>
          <w:szCs w:val="20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02B23D27" wp14:editId="3C85B157">
            <wp:extent cx="2057400" cy="1038225"/>
            <wp:effectExtent l="0" t="0" r="0" b="9525"/>
            <wp:docPr id="13" name="Imagen 13" descr="WhatsApp Image 2020-03-24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3-24 at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EF0B" w14:textId="60B9940A" w:rsidR="001A55E1" w:rsidRDefault="001A55E1" w:rsidP="001A55E1">
      <w:pPr>
        <w:pStyle w:val="Prrafodelista"/>
        <w:ind w:left="644"/>
        <w:rPr>
          <w:rFonts w:asciiTheme="minorHAnsi" w:hAnsiTheme="minorHAnsi" w:cstheme="minorHAnsi"/>
        </w:rPr>
      </w:pPr>
    </w:p>
    <w:p w14:paraId="16AE438C" w14:textId="6A54B51B" w:rsidR="001A55E1" w:rsidRDefault="001A55E1" w:rsidP="00575199">
      <w:pPr>
        <w:pStyle w:val="Prrafodelista"/>
        <w:ind w:left="0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Ind w:w="644" w:type="dxa"/>
        <w:tblLook w:val="04A0" w:firstRow="1" w:lastRow="0" w:firstColumn="1" w:lastColumn="0" w:noHBand="0" w:noVBand="1"/>
      </w:tblPr>
      <w:tblGrid>
        <w:gridCol w:w="10372"/>
      </w:tblGrid>
      <w:tr w:rsidR="00575199" w14:paraId="0C1792DA" w14:textId="77777777" w:rsidTr="00575199">
        <w:tc>
          <w:tcPr>
            <w:tcW w:w="10940" w:type="dxa"/>
          </w:tcPr>
          <w:p w14:paraId="7F69752E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0BC16A90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621CBBD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2991D8B2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5B32DFA2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49BA21D1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04B03236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7682E894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72160FE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7692A10C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  <w:p w14:paraId="1AF38A91" w14:textId="77777777" w:rsidR="00575199" w:rsidRDefault="00575199" w:rsidP="001A55E1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C8162BC" w14:textId="5D4C21D9" w:rsidR="001A55E1" w:rsidRDefault="001A55E1" w:rsidP="00783081">
      <w:pPr>
        <w:pStyle w:val="Prrafodelista"/>
        <w:ind w:left="644"/>
        <w:rPr>
          <w:rFonts w:asciiTheme="minorHAnsi" w:hAnsiTheme="minorHAnsi" w:cstheme="minorHAnsi"/>
        </w:rPr>
      </w:pPr>
    </w:p>
    <w:sectPr w:rsidR="001A55E1" w:rsidSect="00305C5E">
      <w:footerReference w:type="default" r:id="rId19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C9663" w14:textId="77777777" w:rsidR="00EE2A62" w:rsidRDefault="00EE2A62" w:rsidP="00D11670">
      <w:r>
        <w:separator/>
      </w:r>
    </w:p>
  </w:endnote>
  <w:endnote w:type="continuationSeparator" w:id="0">
    <w:p w14:paraId="328CFBE4" w14:textId="77777777" w:rsidR="00EE2A62" w:rsidRDefault="00EE2A62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381" w:rsidRPr="00524381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F7B03" w14:textId="77777777" w:rsidR="00EE2A62" w:rsidRDefault="00EE2A62" w:rsidP="00D11670">
      <w:r>
        <w:separator/>
      </w:r>
    </w:p>
  </w:footnote>
  <w:footnote w:type="continuationSeparator" w:id="0">
    <w:p w14:paraId="52FEEA4D" w14:textId="77777777" w:rsidR="00EE2A62" w:rsidRDefault="00EE2A62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39003A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09C3"/>
    <w:multiLevelType w:val="hybridMultilevel"/>
    <w:tmpl w:val="9E8E57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94FF2"/>
    <w:multiLevelType w:val="hybridMultilevel"/>
    <w:tmpl w:val="5BC4CEEA"/>
    <w:lvl w:ilvl="0" w:tplc="340A0015">
      <w:start w:val="1"/>
      <w:numFmt w:val="upperLetter"/>
      <w:lvlText w:val="%1.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CAB33D0"/>
    <w:multiLevelType w:val="hybridMultilevel"/>
    <w:tmpl w:val="A4888FA0"/>
    <w:lvl w:ilvl="0" w:tplc="8294D48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5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C31A5B"/>
    <w:multiLevelType w:val="hybridMultilevel"/>
    <w:tmpl w:val="5A88934E"/>
    <w:lvl w:ilvl="0" w:tplc="AE20AE96">
      <w:start w:val="2"/>
      <w:numFmt w:val="lowerLetter"/>
      <w:lvlText w:val="%1."/>
      <w:lvlJc w:val="left"/>
      <w:pPr>
        <w:ind w:left="1004" w:hanging="360"/>
      </w:pPr>
      <w:rPr>
        <w:rFonts w:asciiTheme="minorHAnsi" w:hAnsiTheme="minorHAnsi" w:cs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667BEF"/>
    <w:multiLevelType w:val="hybridMultilevel"/>
    <w:tmpl w:val="827E7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642E7A"/>
    <w:multiLevelType w:val="hybridMultilevel"/>
    <w:tmpl w:val="7AEE9D7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17"/>
  </w:num>
  <w:num w:numId="5">
    <w:abstractNumId w:val="12"/>
  </w:num>
  <w:num w:numId="6">
    <w:abstractNumId w:val="14"/>
  </w:num>
  <w:num w:numId="7">
    <w:abstractNumId w:val="2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8"/>
  </w:num>
  <w:num w:numId="15">
    <w:abstractNumId w:val="24"/>
  </w:num>
  <w:num w:numId="16">
    <w:abstractNumId w:val="15"/>
  </w:num>
  <w:num w:numId="17">
    <w:abstractNumId w:val="5"/>
  </w:num>
  <w:num w:numId="18">
    <w:abstractNumId w:val="0"/>
  </w:num>
  <w:num w:numId="19">
    <w:abstractNumId w:val="1"/>
  </w:num>
  <w:num w:numId="20">
    <w:abstractNumId w:val="23"/>
  </w:num>
  <w:num w:numId="21">
    <w:abstractNumId w:val="2"/>
  </w:num>
  <w:num w:numId="22">
    <w:abstractNumId w:val="3"/>
  </w:num>
  <w:num w:numId="23">
    <w:abstractNumId w:val="11"/>
  </w:num>
  <w:num w:numId="24">
    <w:abstractNumId w:val="16"/>
  </w:num>
  <w:num w:numId="25">
    <w:abstractNumId w:val="7"/>
  </w:num>
  <w:num w:numId="26">
    <w:abstractNumId w:val="1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C73A4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011A5"/>
    <w:rsid w:val="00110823"/>
    <w:rsid w:val="00112A0D"/>
    <w:rsid w:val="001138DD"/>
    <w:rsid w:val="001140F3"/>
    <w:rsid w:val="00116348"/>
    <w:rsid w:val="00121579"/>
    <w:rsid w:val="0012570B"/>
    <w:rsid w:val="001277B6"/>
    <w:rsid w:val="0014232B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2C87"/>
    <w:rsid w:val="001A55E1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F36C8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E7778"/>
    <w:rsid w:val="004F782F"/>
    <w:rsid w:val="00503B50"/>
    <w:rsid w:val="00505684"/>
    <w:rsid w:val="00505D4D"/>
    <w:rsid w:val="00520762"/>
    <w:rsid w:val="0052141A"/>
    <w:rsid w:val="00523075"/>
    <w:rsid w:val="00524381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5199"/>
    <w:rsid w:val="005766A0"/>
    <w:rsid w:val="0058194F"/>
    <w:rsid w:val="00593FD0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E46"/>
    <w:rsid w:val="00614609"/>
    <w:rsid w:val="006147CE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E50"/>
    <w:rsid w:val="0066197C"/>
    <w:rsid w:val="00664196"/>
    <w:rsid w:val="006649C4"/>
    <w:rsid w:val="00664CC2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3081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1397"/>
    <w:rsid w:val="007D50B5"/>
    <w:rsid w:val="007E037B"/>
    <w:rsid w:val="007E4F9D"/>
    <w:rsid w:val="007F3404"/>
    <w:rsid w:val="007F3E88"/>
    <w:rsid w:val="007F6A33"/>
    <w:rsid w:val="00800318"/>
    <w:rsid w:val="00806118"/>
    <w:rsid w:val="00813C24"/>
    <w:rsid w:val="00813F90"/>
    <w:rsid w:val="008154CF"/>
    <w:rsid w:val="00817FA9"/>
    <w:rsid w:val="00827D1E"/>
    <w:rsid w:val="00830408"/>
    <w:rsid w:val="00837B0E"/>
    <w:rsid w:val="008410D9"/>
    <w:rsid w:val="00841DB3"/>
    <w:rsid w:val="0084432C"/>
    <w:rsid w:val="0085030A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2DAD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29B5"/>
    <w:rsid w:val="00B538DE"/>
    <w:rsid w:val="00B56ABB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D6CCB"/>
    <w:rsid w:val="00DE132C"/>
    <w:rsid w:val="00DE19F2"/>
    <w:rsid w:val="00DE2631"/>
    <w:rsid w:val="00DE3FFE"/>
    <w:rsid w:val="00DF478B"/>
    <w:rsid w:val="00DF546E"/>
    <w:rsid w:val="00DF594C"/>
    <w:rsid w:val="00DF610E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E2A62"/>
    <w:rsid w:val="00EF0E06"/>
    <w:rsid w:val="00EF300C"/>
    <w:rsid w:val="00EF3C8A"/>
    <w:rsid w:val="00EF42F4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291D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4574"/>
    <w:rsid w:val="00F657D1"/>
    <w:rsid w:val="00F734E5"/>
    <w:rsid w:val="00F77659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5122"/>
    <w:rsid w:val="00FB53A6"/>
    <w:rsid w:val="00FB5C18"/>
    <w:rsid w:val="00FB74EA"/>
    <w:rsid w:val="00FB7BAE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0200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366B1B-42AF-4C11-816F-89A20C28E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139</TotalTime>
  <Pages>3</Pages>
  <Words>218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Doris Aburto</cp:lastModifiedBy>
  <cp:revision>25</cp:revision>
  <dcterms:created xsi:type="dcterms:W3CDTF">2020-03-13T15:28:00Z</dcterms:created>
  <dcterms:modified xsi:type="dcterms:W3CDTF">2020-04-06T01:17:00Z</dcterms:modified>
</cp:coreProperties>
</file>