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7039FF07" w:rsidR="00716059" w:rsidRDefault="003C535C" w:rsidP="002947CF">
      <w:pPr>
        <w:pStyle w:val="Sinespaciado"/>
        <w:rPr>
          <w:sz w:val="14"/>
          <w:szCs w:val="1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78017A40">
                <wp:simplePos x="0" y="0"/>
                <wp:positionH relativeFrom="column">
                  <wp:posOffset>694706</wp:posOffset>
                </wp:positionH>
                <wp:positionV relativeFrom="paragraph">
                  <wp:posOffset>65314</wp:posOffset>
                </wp:positionV>
                <wp:extent cx="3020695" cy="997528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99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326435A6" w14:textId="1F04066A" w:rsidR="007D2435" w:rsidRDefault="00716059" w:rsidP="00716059">
                            <w:pPr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2B42A9">
                              <w:rPr>
                                <w:rFonts w:ascii="Calibri" w:hAnsi="Calibri"/>
                                <w:sz w:val="18"/>
                              </w:rPr>
                              <w:t>artamento de: Ciencias</w:t>
                            </w:r>
                          </w:p>
                          <w:p w14:paraId="7F326D40" w14:textId="77777777" w:rsidR="007D2435" w:rsidRDefault="007D2435" w:rsidP="007D2435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Jimena </w:t>
                            </w:r>
                            <w:proofErr w:type="spellStart"/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Reydet</w:t>
                            </w:r>
                            <w:proofErr w:type="spellEnd"/>
                          </w:p>
                          <w:p w14:paraId="263BFF9A" w14:textId="15CFC1CB" w:rsidR="00941B8C" w:rsidRDefault="00941B8C" w:rsidP="00716059">
                            <w:pPr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Programa de integración escolar </w:t>
                            </w:r>
                          </w:p>
                          <w:p w14:paraId="5E4A4211" w14:textId="51B69FD1" w:rsidR="00941B8C" w:rsidRDefault="00941B8C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Profesora diferencial Yasna Quintrel</w:t>
                            </w:r>
                          </w:p>
                          <w:p w14:paraId="086BD80C" w14:textId="4C962AC2" w:rsidR="00716059" w:rsidRDefault="00716059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  <w:p w14:paraId="44AB7FF3" w14:textId="77777777" w:rsidR="009D467A" w:rsidRDefault="009D467A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.7pt;margin-top:5.15pt;width:237.85pt;height:7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326435A6" w14:textId="1F04066A" w:rsidR="007D2435" w:rsidRDefault="00716059" w:rsidP="00716059">
                      <w:pPr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2B42A9">
                        <w:rPr>
                          <w:rFonts w:ascii="Calibri" w:hAnsi="Calibri"/>
                          <w:sz w:val="18"/>
                        </w:rPr>
                        <w:t>artamento de: Ciencias</w:t>
                      </w:r>
                    </w:p>
                    <w:p w14:paraId="7F326D40" w14:textId="77777777" w:rsidR="007D2435" w:rsidRDefault="007D2435" w:rsidP="007D2435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Jimena </w:t>
                      </w:r>
                      <w:proofErr w:type="spellStart"/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Reydet</w:t>
                      </w:r>
                      <w:proofErr w:type="spellEnd"/>
                    </w:p>
                    <w:p w14:paraId="263BFF9A" w14:textId="15CFC1CB" w:rsidR="00941B8C" w:rsidRDefault="00941B8C" w:rsidP="00716059">
                      <w:pPr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 xml:space="preserve">Programa de integración escolar </w:t>
                      </w:r>
                    </w:p>
                    <w:p w14:paraId="5E4A4211" w14:textId="51B69FD1" w:rsidR="00941B8C" w:rsidRDefault="00941B8C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Profesora diferencial Yasna Quintrel</w:t>
                      </w:r>
                    </w:p>
                    <w:p w14:paraId="086BD80C" w14:textId="4C962AC2" w:rsidR="00716059" w:rsidRDefault="00716059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  <w:p w14:paraId="44AB7FF3" w14:textId="77777777" w:rsidR="009D467A" w:rsidRDefault="009D467A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7CE97EC8" wp14:editId="7BF994D8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02585669" w:rsidR="00716059" w:rsidRDefault="009D467A" w:rsidP="00716059">
      <w:pPr>
        <w:rPr>
          <w:sz w:val="28"/>
        </w:rPr>
      </w:pPr>
      <w:proofErr w:type="gramStart"/>
      <w:r>
        <w:rPr>
          <w:sz w:val="28"/>
        </w:rPr>
        <w:t>ç</w:t>
      </w:r>
      <w:proofErr w:type="gramEnd"/>
    </w:p>
    <w:p w14:paraId="6B43A0ED" w14:textId="77777777" w:rsidR="00716059" w:rsidRDefault="00716059" w:rsidP="00716059">
      <w:pPr>
        <w:jc w:val="center"/>
        <w:rPr>
          <w:rFonts w:asciiTheme="majorHAnsi" w:hAnsiTheme="majorHAnsi"/>
          <w:b/>
          <w:sz w:val="14"/>
          <w:szCs w:val="14"/>
        </w:rPr>
      </w:pPr>
    </w:p>
    <w:p w14:paraId="11F7B86A" w14:textId="17154DEF" w:rsidR="009D467A" w:rsidRDefault="00716059" w:rsidP="002803A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 xml:space="preserve">GUÍA Nº </w:t>
      </w:r>
      <w:r w:rsidR="009D1ED3">
        <w:rPr>
          <w:rFonts w:asciiTheme="majorHAnsi" w:hAnsiTheme="majorHAnsi"/>
          <w:b/>
          <w:sz w:val="28"/>
          <w:szCs w:val="28"/>
          <w:lang w:val="es-ES"/>
        </w:rPr>
        <w:t xml:space="preserve">3 </w:t>
      </w:r>
      <w:r w:rsidR="009D467A">
        <w:rPr>
          <w:rFonts w:asciiTheme="majorHAnsi" w:hAnsiTheme="majorHAnsi"/>
          <w:b/>
          <w:sz w:val="28"/>
          <w:szCs w:val="28"/>
          <w:lang w:val="es-ES"/>
        </w:rPr>
        <w:t>COMPRENSIÓN LECTORA</w:t>
      </w:r>
    </w:p>
    <w:p w14:paraId="23225DCC" w14:textId="5F13F919" w:rsidR="002803A9" w:rsidRPr="002803A9" w:rsidRDefault="009D467A" w:rsidP="002803A9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LENGUAJE Y COMUNICACIÓN</w:t>
      </w:r>
      <w:bookmarkStart w:id="0" w:name="_GoBack"/>
      <w:bookmarkEnd w:id="0"/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2492"/>
        <w:gridCol w:w="681"/>
        <w:gridCol w:w="1301"/>
        <w:gridCol w:w="2553"/>
        <w:gridCol w:w="1583"/>
      </w:tblGrid>
      <w:tr w:rsidR="00716059" w14:paraId="7410B2BF" w14:textId="77777777" w:rsidTr="003C535C">
        <w:trPr>
          <w:trHeight w:val="4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047C31">
        <w:trPr>
          <w:trHeight w:hRule="exact" w:val="658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5D4E4302" w:rsidR="00716059" w:rsidRDefault="009D1ED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="002B42A9">
              <w:rPr>
                <w:rFonts w:asciiTheme="majorHAnsi" w:hAnsiTheme="majorHAnsi"/>
              </w:rPr>
              <w:t xml:space="preserve">° </w:t>
            </w:r>
            <w:r w:rsidR="00716059">
              <w:rPr>
                <w:rFonts w:asciiTheme="majorHAnsi" w:hAnsiTheme="majorHAnsi"/>
              </w:rPr>
              <w:t xml:space="preserve"> Básico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361EC3B2" w:rsidR="00716059" w:rsidRDefault="00716059" w:rsidP="00AE348F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195823" w14:paraId="54A0AB03" w14:textId="4F8609BD" w:rsidTr="003C535C">
        <w:trPr>
          <w:trHeight w:val="251"/>
          <w:jc w:val="center"/>
        </w:trPr>
        <w:tc>
          <w:tcPr>
            <w:tcW w:w="48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1DF83D" w14:textId="77777777" w:rsidR="00195823" w:rsidRPr="003C535C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C9012C" w14:textId="78BB7014" w:rsidR="00195823" w:rsidRPr="003C535C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C535C">
              <w:rPr>
                <w:rFonts w:ascii="Arial" w:hAnsi="Arial" w:cs="Arial"/>
                <w:b/>
                <w:sz w:val="20"/>
                <w:szCs w:val="20"/>
              </w:rPr>
              <w:t>OBJETIVO DE APRENDIZAJE (UNIDAD)</w:t>
            </w:r>
          </w:p>
          <w:p w14:paraId="2394C9C7" w14:textId="5BB4FD56" w:rsidR="00195823" w:rsidRDefault="00AF3C29" w:rsidP="00AF3C2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Desarrollar comprensión lectora </w:t>
            </w:r>
            <w:r w:rsidR="007427B7" w:rsidRPr="007427B7">
              <w:rPr>
                <w:rFonts w:ascii="Arial" w:hAnsi="Arial" w:cs="Arial"/>
                <w:sz w:val="20"/>
                <w:szCs w:val="20"/>
                <w:lang w:val="es-ES"/>
              </w:rPr>
              <w:t>Incorporar de manera pertinente en sus</w:t>
            </w:r>
            <w:r w:rsidR="007427B7" w:rsidRPr="00AF3C29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i</w:t>
            </w:r>
            <w:r w:rsidRPr="00AF3C29">
              <w:rPr>
                <w:rFonts w:ascii="Arial" w:hAnsi="Arial" w:cs="Arial"/>
                <w:sz w:val="20"/>
                <w:szCs w:val="20"/>
                <w:lang w:val="es-ES"/>
              </w:rPr>
              <w:t>ntervenciones</w:t>
            </w:r>
            <w:r w:rsidR="007427B7" w:rsidRPr="00AF3C29">
              <w:rPr>
                <w:rFonts w:ascii="Arial" w:hAnsi="Arial" w:cs="Arial"/>
                <w:sz w:val="20"/>
                <w:szCs w:val="20"/>
                <w:lang w:val="es-ES"/>
              </w:rPr>
              <w:t xml:space="preserve"> orales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,</w:t>
            </w:r>
            <w:r w:rsidR="007427B7" w:rsidRPr="00AF3C29">
              <w:rPr>
                <w:rFonts w:ascii="Arial" w:hAnsi="Arial" w:cs="Arial"/>
                <w:sz w:val="20"/>
                <w:szCs w:val="20"/>
                <w:lang w:val="es-ES"/>
              </w:rPr>
              <w:t xml:space="preserve"> el vocabulario nuevo extraído de textos escuchados o leídos. </w:t>
            </w:r>
            <w:r w:rsidR="007427B7" w:rsidRPr="007427B7">
              <w:rPr>
                <w:rFonts w:ascii="Arial" w:hAnsi="Arial" w:cs="Arial"/>
                <w:sz w:val="20"/>
                <w:szCs w:val="20"/>
                <w:lang w:val="es-ES"/>
              </w:rPr>
              <w:t>(OA 24)</w:t>
            </w:r>
          </w:p>
          <w:p w14:paraId="7907413C" w14:textId="77777777" w:rsidR="00AF3C29" w:rsidRPr="00AF3C29" w:rsidRDefault="00AF3C29" w:rsidP="00AF3C2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F3C29">
              <w:rPr>
                <w:rFonts w:ascii="Arial" w:hAnsi="Arial" w:cs="Arial"/>
                <w:sz w:val="20"/>
                <w:szCs w:val="20"/>
                <w:lang w:val="es-ES"/>
              </w:rPr>
              <w:t xml:space="preserve">Escribir con letra clara, separando las palabras con </w:t>
            </w:r>
          </w:p>
          <w:p w14:paraId="265E936F" w14:textId="77777777" w:rsidR="00AF3C29" w:rsidRPr="00AF3C29" w:rsidRDefault="00AF3C29" w:rsidP="00AF3C2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F3C29">
              <w:rPr>
                <w:rFonts w:ascii="Arial" w:hAnsi="Arial" w:cs="Arial"/>
                <w:sz w:val="20"/>
                <w:szCs w:val="20"/>
                <w:lang w:val="es-ES"/>
              </w:rPr>
              <w:t xml:space="preserve">un espacio para que puedan ser leídas por otros </w:t>
            </w:r>
          </w:p>
          <w:p w14:paraId="25AF641E" w14:textId="71C938A8" w:rsidR="00AF3C29" w:rsidRPr="00D610A1" w:rsidRDefault="00AF3C29" w:rsidP="00AF3C2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F3C29">
              <w:rPr>
                <w:rFonts w:ascii="Arial" w:hAnsi="Arial" w:cs="Arial"/>
                <w:sz w:val="20"/>
                <w:szCs w:val="20"/>
                <w:lang w:val="es-ES"/>
              </w:rPr>
              <w:t>con facilidad.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(O.A17)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20B2D920" w:rsidR="00195823" w:rsidRPr="00047C31" w:rsidRDefault="00195823" w:rsidP="002376B7">
            <w:pPr>
              <w:pStyle w:val="Sinespaciado"/>
              <w:spacing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47C31">
              <w:rPr>
                <w:rFonts w:ascii="Arial" w:hAnsi="Arial" w:cs="Arial"/>
                <w:b/>
                <w:sz w:val="20"/>
                <w:szCs w:val="20"/>
              </w:rPr>
              <w:t>HABILIDADES DEL O.A</w:t>
            </w:r>
            <w:r w:rsidR="00047C31" w:rsidRPr="00047C3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C983655" w14:textId="710B6C3F" w:rsidR="00195823" w:rsidRPr="00047C31" w:rsidRDefault="00195823" w:rsidP="002376B7">
            <w:pPr>
              <w:pStyle w:val="Sinespaciado"/>
              <w:spacing w:line="25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3C535C" w:rsidRDefault="00195823" w:rsidP="002376B7">
            <w:pPr>
              <w:pStyle w:val="Sinespaciado"/>
              <w:spacing w:line="25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3C535C">
              <w:rPr>
                <w:rFonts w:ascii="Arial" w:hAnsi="Arial" w:cs="Arial"/>
                <w:b/>
                <w:sz w:val="20"/>
                <w:szCs w:val="20"/>
                <w:lang w:val="en-US"/>
              </w:rPr>
              <w:t>HABILIDADES DE LA GUIA</w:t>
            </w:r>
          </w:p>
        </w:tc>
      </w:tr>
      <w:tr w:rsidR="00195823" w14:paraId="26CE141A" w14:textId="77777777" w:rsidTr="003C535C">
        <w:trPr>
          <w:trHeight w:val="255"/>
          <w:jc w:val="center"/>
        </w:trPr>
        <w:tc>
          <w:tcPr>
            <w:tcW w:w="4873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Pr="003C535C" w:rsidRDefault="00195823">
            <w:pPr>
              <w:spacing w:line="25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4C7F5D7F" w:rsidR="00EF6D25" w:rsidRPr="003C535C" w:rsidRDefault="002803A9" w:rsidP="004C3332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Predecir texto literario dibujando  los personajes</w:t>
            </w:r>
          </w:p>
        </w:tc>
        <w:tc>
          <w:tcPr>
            <w:tcW w:w="1583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6AF212B8" w:rsidR="00195823" w:rsidRPr="002B42A9" w:rsidRDefault="00361485" w:rsidP="002376B7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195823" w14:paraId="431E1A48" w14:textId="77777777" w:rsidTr="003C535C">
        <w:trPr>
          <w:trHeight w:val="253"/>
          <w:jc w:val="center"/>
        </w:trPr>
        <w:tc>
          <w:tcPr>
            <w:tcW w:w="487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1011883C" w:rsidR="00195823" w:rsidRPr="002B42A9" w:rsidRDefault="00195823" w:rsidP="003B168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3CA525DA" w:rsidR="00195823" w:rsidRPr="003C535C" w:rsidRDefault="002803A9" w:rsidP="00195823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2803A9">
              <w:rPr>
                <w:rFonts w:ascii="Arial" w:hAnsi="Arial" w:cs="Arial"/>
                <w:sz w:val="20"/>
                <w:szCs w:val="20"/>
              </w:rPr>
              <w:t>Leer texto literario extrayendo información  explicita.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63C5200B" w:rsidR="00195823" w:rsidRPr="002B42A9" w:rsidRDefault="00361485" w:rsidP="002376B7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195823" w14:paraId="4B8A2E7C" w14:textId="77777777" w:rsidTr="003C535C">
        <w:trPr>
          <w:trHeight w:val="345"/>
          <w:jc w:val="center"/>
        </w:trPr>
        <w:tc>
          <w:tcPr>
            <w:tcW w:w="487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195823" w:rsidRPr="002B42A9" w:rsidRDefault="00195823" w:rsidP="003B168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1A9C" w14:textId="0274B7EA" w:rsidR="00195823" w:rsidRPr="003C535C" w:rsidRDefault="00AF3C29" w:rsidP="003C535C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Ordenar palabras para formar oraciones</w:t>
            </w:r>
          </w:p>
        </w:tc>
        <w:tc>
          <w:tcPr>
            <w:tcW w:w="1583" w:type="dxa"/>
            <w:tcBorders>
              <w:left w:val="single" w:sz="4" w:space="0" w:color="auto"/>
              <w:right w:val="single" w:sz="4" w:space="0" w:color="auto"/>
            </w:tcBorders>
          </w:tcPr>
          <w:p w14:paraId="23BAACF6" w14:textId="1C6B21F0" w:rsidR="00195823" w:rsidRPr="003C535C" w:rsidRDefault="00361485" w:rsidP="002376B7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195823" w14:paraId="72E1160E" w14:textId="77777777" w:rsidTr="004C3332">
        <w:trPr>
          <w:trHeight w:val="360"/>
          <w:jc w:val="center"/>
        </w:trPr>
        <w:tc>
          <w:tcPr>
            <w:tcW w:w="487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195823" w:rsidRPr="003C535C" w:rsidRDefault="00195823" w:rsidP="003B168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B920" w14:textId="517DA1E6" w:rsidR="00195823" w:rsidRPr="004C3332" w:rsidRDefault="00AF3C29" w:rsidP="003C535C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Relacionar sonido final (conciencia fonológica)</w:t>
            </w:r>
          </w:p>
        </w:tc>
        <w:tc>
          <w:tcPr>
            <w:tcW w:w="1583" w:type="dxa"/>
            <w:tcBorders>
              <w:left w:val="single" w:sz="4" w:space="0" w:color="auto"/>
              <w:right w:val="single" w:sz="4" w:space="0" w:color="auto"/>
            </w:tcBorders>
          </w:tcPr>
          <w:p w14:paraId="74B8DC1C" w14:textId="5501A2CB" w:rsidR="00195823" w:rsidRPr="003C535C" w:rsidRDefault="00361485" w:rsidP="002376B7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4C3332" w14:paraId="038C1BF6" w14:textId="77777777" w:rsidTr="003C535C">
        <w:trPr>
          <w:trHeight w:val="360"/>
          <w:jc w:val="center"/>
        </w:trPr>
        <w:tc>
          <w:tcPr>
            <w:tcW w:w="487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C8EFB9" w14:textId="77777777" w:rsidR="004C3332" w:rsidRPr="003C535C" w:rsidRDefault="004C3332" w:rsidP="004C3332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8B4A" w14:textId="79C418FD" w:rsidR="004C3332" w:rsidRPr="004C3332" w:rsidRDefault="004C3332" w:rsidP="003C535C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4BC2" w14:textId="77777777" w:rsidR="004C3332" w:rsidRPr="003C535C" w:rsidRDefault="004C3332" w:rsidP="002376B7">
            <w:pPr>
              <w:pStyle w:val="Sinespaciado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CD834F" w14:textId="77777777" w:rsidR="00964725" w:rsidRPr="00EF6D25" w:rsidRDefault="00964725" w:rsidP="00964725">
      <w:pPr>
        <w:jc w:val="center"/>
        <w:rPr>
          <w:rFonts w:asciiTheme="majorHAnsi" w:hAnsiTheme="majorHAnsi"/>
          <w:sz w:val="6"/>
          <w:szCs w:val="6"/>
        </w:rPr>
      </w:pPr>
    </w:p>
    <w:p w14:paraId="113332C9" w14:textId="77777777" w:rsidR="0025027A" w:rsidRPr="00EF6D25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</w:rPr>
      </w:pPr>
    </w:p>
    <w:p w14:paraId="786F3290" w14:textId="47DF5CD1" w:rsidR="002B42A9" w:rsidRPr="00591F2C" w:rsidRDefault="009D1ED3" w:rsidP="002B42A9">
      <w:pPr>
        <w:rPr>
          <w:rFonts w:ascii="Arial" w:hAnsi="Arial" w:cs="Arial"/>
        </w:rPr>
      </w:pPr>
      <w:r>
        <w:rPr>
          <w:rFonts w:ascii="Arial" w:hAnsi="Arial" w:cs="Arial"/>
        </w:rPr>
        <w:t>1- Dibuja como te imaginas</w:t>
      </w:r>
      <w:r w:rsidR="00750B75">
        <w:rPr>
          <w:rFonts w:ascii="Arial" w:hAnsi="Arial" w:cs="Arial"/>
        </w:rPr>
        <w:t xml:space="preserve"> </w:t>
      </w:r>
      <w:r w:rsidR="005141DE">
        <w:rPr>
          <w:rFonts w:ascii="Arial" w:hAnsi="Arial" w:cs="Arial"/>
        </w:rPr>
        <w:t xml:space="preserve">una cigarra y una </w:t>
      </w:r>
      <w:r w:rsidR="00941B8C">
        <w:rPr>
          <w:rFonts w:ascii="Arial" w:hAnsi="Arial" w:cs="Arial"/>
        </w:rPr>
        <w:t>hormiga.</w:t>
      </w:r>
    </w:p>
    <w:p w14:paraId="34ECF5F6" w14:textId="77777777" w:rsidR="002B42A9" w:rsidRPr="00591F2C" w:rsidRDefault="002B42A9" w:rsidP="002B42A9">
      <w:pPr>
        <w:rPr>
          <w:rFonts w:ascii="Arial" w:hAnsi="Arial" w:cs="Arial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5010"/>
        <w:gridCol w:w="5119"/>
      </w:tblGrid>
      <w:tr w:rsidR="009D1ED3" w14:paraId="180EF3FA" w14:textId="77777777" w:rsidTr="002803A9">
        <w:trPr>
          <w:trHeight w:val="190"/>
        </w:trPr>
        <w:tc>
          <w:tcPr>
            <w:tcW w:w="5010" w:type="dxa"/>
          </w:tcPr>
          <w:p w14:paraId="504BD2B4" w14:textId="394F8471" w:rsidR="009D1ED3" w:rsidRDefault="009D1ED3" w:rsidP="002B42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Una Cigarra</w:t>
            </w:r>
          </w:p>
        </w:tc>
        <w:tc>
          <w:tcPr>
            <w:tcW w:w="5119" w:type="dxa"/>
          </w:tcPr>
          <w:p w14:paraId="07DF2EB1" w14:textId="5DAD5513" w:rsidR="009D1ED3" w:rsidRDefault="009D1ED3" w:rsidP="002B42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Una hormiga</w:t>
            </w:r>
          </w:p>
        </w:tc>
      </w:tr>
      <w:tr w:rsidR="009D1ED3" w14:paraId="71E6B6FE" w14:textId="77777777" w:rsidTr="002803A9">
        <w:trPr>
          <w:trHeight w:val="2534"/>
        </w:trPr>
        <w:tc>
          <w:tcPr>
            <w:tcW w:w="5010" w:type="dxa"/>
          </w:tcPr>
          <w:p w14:paraId="2781EDD8" w14:textId="77777777" w:rsidR="009D1ED3" w:rsidRDefault="009D1ED3" w:rsidP="002B42A9">
            <w:pPr>
              <w:rPr>
                <w:rFonts w:ascii="Arial" w:hAnsi="Arial" w:cs="Arial"/>
              </w:rPr>
            </w:pPr>
          </w:p>
        </w:tc>
        <w:tc>
          <w:tcPr>
            <w:tcW w:w="5119" w:type="dxa"/>
          </w:tcPr>
          <w:p w14:paraId="5DA59FCE" w14:textId="77777777" w:rsidR="009D1ED3" w:rsidRDefault="009D1ED3" w:rsidP="002B42A9">
            <w:pPr>
              <w:rPr>
                <w:rFonts w:ascii="Arial" w:hAnsi="Arial" w:cs="Arial"/>
              </w:rPr>
            </w:pPr>
          </w:p>
          <w:p w14:paraId="35F07CE0" w14:textId="77777777" w:rsidR="009D1ED3" w:rsidRDefault="009D1ED3" w:rsidP="002B42A9">
            <w:pPr>
              <w:rPr>
                <w:rFonts w:ascii="Arial" w:hAnsi="Arial" w:cs="Arial"/>
              </w:rPr>
            </w:pPr>
          </w:p>
          <w:p w14:paraId="65F36B73" w14:textId="77777777" w:rsidR="009D1ED3" w:rsidRDefault="009D1ED3" w:rsidP="002B42A9">
            <w:pPr>
              <w:rPr>
                <w:rFonts w:ascii="Arial" w:hAnsi="Arial" w:cs="Arial"/>
              </w:rPr>
            </w:pPr>
          </w:p>
          <w:p w14:paraId="466DFEF5" w14:textId="77777777" w:rsidR="009D1ED3" w:rsidRDefault="009D1ED3" w:rsidP="002B42A9">
            <w:pPr>
              <w:rPr>
                <w:rFonts w:ascii="Arial" w:hAnsi="Arial" w:cs="Arial"/>
              </w:rPr>
            </w:pPr>
          </w:p>
          <w:p w14:paraId="04DAD13A" w14:textId="77777777" w:rsidR="009D1ED3" w:rsidRDefault="009D1ED3" w:rsidP="002B42A9">
            <w:pPr>
              <w:rPr>
                <w:rFonts w:ascii="Arial" w:hAnsi="Arial" w:cs="Arial"/>
              </w:rPr>
            </w:pPr>
          </w:p>
          <w:p w14:paraId="599957D7" w14:textId="77777777" w:rsidR="009D1ED3" w:rsidRDefault="009D1ED3" w:rsidP="002B42A9">
            <w:pPr>
              <w:rPr>
                <w:rFonts w:ascii="Arial" w:hAnsi="Arial" w:cs="Arial"/>
              </w:rPr>
            </w:pPr>
          </w:p>
          <w:p w14:paraId="6ACBAEAA" w14:textId="77777777" w:rsidR="009D1ED3" w:rsidRDefault="009D1ED3" w:rsidP="002B42A9">
            <w:pPr>
              <w:rPr>
                <w:rFonts w:ascii="Arial" w:hAnsi="Arial" w:cs="Arial"/>
              </w:rPr>
            </w:pPr>
          </w:p>
          <w:p w14:paraId="3E8E3DD4" w14:textId="77777777" w:rsidR="009D1ED3" w:rsidRDefault="009D1ED3" w:rsidP="002B42A9">
            <w:pPr>
              <w:rPr>
                <w:rFonts w:ascii="Arial" w:hAnsi="Arial" w:cs="Arial"/>
              </w:rPr>
            </w:pPr>
          </w:p>
        </w:tc>
      </w:tr>
    </w:tbl>
    <w:p w14:paraId="112BA1A6" w14:textId="77777777" w:rsidR="009D1ED3" w:rsidRDefault="009D1ED3" w:rsidP="002B42A9">
      <w:pPr>
        <w:rPr>
          <w:rFonts w:ascii="Arial" w:hAnsi="Arial" w:cs="Arial"/>
        </w:rPr>
      </w:pPr>
    </w:p>
    <w:p w14:paraId="234AA852" w14:textId="132DA346" w:rsidR="002B42A9" w:rsidRDefault="009D1ED3" w:rsidP="002B42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2-Sigue la lectura con tu dedo mientras la </w:t>
      </w:r>
      <w:r w:rsidR="00750B75">
        <w:rPr>
          <w:rFonts w:ascii="Arial" w:hAnsi="Arial" w:cs="Arial"/>
        </w:rPr>
        <w:t>e</w:t>
      </w:r>
      <w:r>
        <w:rPr>
          <w:rFonts w:ascii="Arial" w:hAnsi="Arial" w:cs="Arial"/>
        </w:rPr>
        <w:t>scuchas</w:t>
      </w:r>
      <w:r w:rsidR="00361485">
        <w:rPr>
          <w:rFonts w:ascii="Arial" w:hAnsi="Arial" w:cs="Arial"/>
        </w:rPr>
        <w:t xml:space="preserve"> </w:t>
      </w:r>
    </w:p>
    <w:p w14:paraId="4B00D508" w14:textId="6BA06F36" w:rsidR="009D1ED3" w:rsidRDefault="005669C8" w:rsidP="002B42A9">
      <w:pPr>
        <w:rPr>
          <w:rFonts w:ascii="Arial" w:hAnsi="Arial" w:cs="Arial"/>
        </w:rPr>
      </w:pPr>
      <w:r>
        <w:rPr>
          <w:noProof/>
          <w:lang w:val="es-ES"/>
        </w:rPr>
        <w:drawing>
          <wp:anchor distT="0" distB="0" distL="114300" distR="114300" simplePos="0" relativeHeight="251631104" behindDoc="0" locked="0" layoutInCell="1" allowOverlap="1" wp14:anchorId="147B466F" wp14:editId="589A875D">
            <wp:simplePos x="0" y="0"/>
            <wp:positionH relativeFrom="column">
              <wp:posOffset>5715</wp:posOffset>
            </wp:positionH>
            <wp:positionV relativeFrom="paragraph">
              <wp:posOffset>178435</wp:posOffset>
            </wp:positionV>
            <wp:extent cx="5652135" cy="5549900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94"/>
                    <a:stretch/>
                  </pic:blipFill>
                  <pic:spPr bwMode="auto">
                    <a:xfrm>
                      <a:off x="0" y="0"/>
                      <a:ext cx="5652135" cy="554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51C18" w14:textId="563AE5D4" w:rsidR="009D1ED3" w:rsidRPr="00AE348F" w:rsidRDefault="00572805" w:rsidP="002B42A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textWrapping" w:clear="all"/>
      </w:r>
      <w:r w:rsidR="002803A9">
        <w:rPr>
          <w:rFonts w:ascii="Arial" w:hAnsi="Arial" w:cs="Arial"/>
          <w:b/>
          <w:sz w:val="28"/>
          <w:szCs w:val="28"/>
        </w:rPr>
        <w:lastRenderedPageBreak/>
        <w:t xml:space="preserve">3. </w:t>
      </w:r>
      <w:r w:rsidRPr="00AE348F">
        <w:rPr>
          <w:rFonts w:ascii="Arial" w:hAnsi="Arial" w:cs="Arial"/>
          <w:b/>
          <w:sz w:val="28"/>
          <w:szCs w:val="28"/>
        </w:rPr>
        <w:t>Responde las preguntas con ayuda de un adulto</w:t>
      </w:r>
      <w:r w:rsidR="00CA4D9D">
        <w:rPr>
          <w:rFonts w:ascii="Arial" w:hAnsi="Arial" w:cs="Arial"/>
          <w:b/>
          <w:sz w:val="28"/>
          <w:szCs w:val="28"/>
        </w:rPr>
        <w:t xml:space="preserve"> </w:t>
      </w:r>
      <w:r w:rsidR="00D96E5C">
        <w:rPr>
          <w:rFonts w:ascii="Arial" w:hAnsi="Arial" w:cs="Arial"/>
          <w:b/>
          <w:sz w:val="28"/>
          <w:szCs w:val="28"/>
        </w:rPr>
        <w:t>(apóyate</w:t>
      </w:r>
      <w:r w:rsidR="00CA4D9D">
        <w:rPr>
          <w:rFonts w:ascii="Arial" w:hAnsi="Arial" w:cs="Arial"/>
          <w:b/>
          <w:sz w:val="28"/>
          <w:szCs w:val="28"/>
        </w:rPr>
        <w:t xml:space="preserve"> con la ultima hoja de la guía</w:t>
      </w:r>
      <w:r w:rsidR="00D96E5C">
        <w:rPr>
          <w:rFonts w:ascii="Arial" w:hAnsi="Arial" w:cs="Arial"/>
          <w:b/>
          <w:sz w:val="28"/>
          <w:szCs w:val="28"/>
        </w:rPr>
        <w:t xml:space="preserve"> en las actividades de escritura que lo requieras</w:t>
      </w:r>
      <w:r w:rsidR="00CA4D9D">
        <w:rPr>
          <w:rFonts w:ascii="Arial" w:hAnsi="Arial" w:cs="Arial"/>
          <w:b/>
          <w:sz w:val="28"/>
          <w:szCs w:val="28"/>
        </w:rPr>
        <w:t>)</w:t>
      </w:r>
    </w:p>
    <w:p w14:paraId="6B2009D3" w14:textId="77777777" w:rsidR="00572805" w:rsidRPr="00FB4BEA" w:rsidRDefault="00572805" w:rsidP="002B42A9">
      <w:pPr>
        <w:rPr>
          <w:rFonts w:ascii="Arial" w:hAnsi="Arial" w:cs="Arial"/>
          <w:sz w:val="28"/>
          <w:szCs w:val="28"/>
        </w:rPr>
      </w:pPr>
    </w:p>
    <w:p w14:paraId="4725C12A" w14:textId="23769141" w:rsidR="00572805" w:rsidRDefault="00FB4BEA" w:rsidP="002B42A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1-</w:t>
      </w:r>
      <w:r w:rsidRPr="00FB4BEA">
        <w:rPr>
          <w:rFonts w:ascii="Arial" w:hAnsi="Arial" w:cs="Arial"/>
          <w:sz w:val="28"/>
          <w:szCs w:val="28"/>
        </w:rPr>
        <w:t>Según el texto ¿A quién le pide ayuda la cigarra? Escribe tu respuesta.</w:t>
      </w:r>
    </w:p>
    <w:p w14:paraId="52129AD7" w14:textId="77777777" w:rsidR="007427B7" w:rsidRDefault="007427B7" w:rsidP="002B42A9">
      <w:pPr>
        <w:rPr>
          <w:rFonts w:ascii="Arial" w:hAnsi="Arial" w:cs="Arial"/>
          <w:sz w:val="28"/>
          <w:szCs w:val="28"/>
        </w:rPr>
      </w:pPr>
    </w:p>
    <w:p w14:paraId="2ECB01FF" w14:textId="77777777" w:rsidR="007427B7" w:rsidRDefault="007427B7" w:rsidP="002B42A9">
      <w:pPr>
        <w:rPr>
          <w:rFonts w:ascii="Arial" w:hAnsi="Arial" w:cs="Arial"/>
          <w:sz w:val="28"/>
          <w:szCs w:val="28"/>
        </w:rPr>
      </w:pPr>
    </w:p>
    <w:p w14:paraId="6D8B8EB9" w14:textId="77777777" w:rsidR="007427B7" w:rsidRDefault="007427B7" w:rsidP="002B42A9">
      <w:pPr>
        <w:pBdr>
          <w:top w:val="single" w:sz="6" w:space="1" w:color="auto"/>
          <w:bottom w:val="single" w:sz="6" w:space="1" w:color="auto"/>
        </w:pBdr>
        <w:rPr>
          <w:rFonts w:ascii="Arial" w:hAnsi="Arial" w:cs="Arial"/>
          <w:sz w:val="28"/>
          <w:szCs w:val="28"/>
        </w:rPr>
      </w:pPr>
    </w:p>
    <w:p w14:paraId="0C534839" w14:textId="77777777" w:rsidR="007427B7" w:rsidRDefault="007427B7" w:rsidP="002B42A9">
      <w:pPr>
        <w:pBdr>
          <w:bottom w:val="single" w:sz="6" w:space="1" w:color="auto"/>
          <w:between w:val="single" w:sz="6" w:space="1" w:color="auto"/>
        </w:pBdr>
        <w:rPr>
          <w:rFonts w:ascii="Arial" w:hAnsi="Arial" w:cs="Arial"/>
          <w:sz w:val="28"/>
          <w:szCs w:val="28"/>
        </w:rPr>
      </w:pPr>
    </w:p>
    <w:p w14:paraId="4B0EF2E6" w14:textId="77777777" w:rsidR="00FB4BEA" w:rsidRPr="00FB4BEA" w:rsidRDefault="00FB4BEA" w:rsidP="002B42A9">
      <w:pPr>
        <w:rPr>
          <w:rFonts w:ascii="Arial" w:hAnsi="Arial" w:cs="Arial"/>
          <w:sz w:val="28"/>
          <w:szCs w:val="28"/>
        </w:rPr>
      </w:pPr>
    </w:p>
    <w:p w14:paraId="4C3C5C50" w14:textId="77777777" w:rsidR="00AE348F" w:rsidRDefault="00AE348F" w:rsidP="002B42A9">
      <w:pPr>
        <w:rPr>
          <w:rFonts w:ascii="Arial" w:hAnsi="Arial" w:cs="Arial"/>
          <w:sz w:val="28"/>
          <w:szCs w:val="28"/>
        </w:rPr>
      </w:pPr>
    </w:p>
    <w:p w14:paraId="654D47DE" w14:textId="16AF3C5D" w:rsidR="00FB4BEA" w:rsidRPr="00FB4BEA" w:rsidRDefault="00FB4BEA" w:rsidP="00FB4B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2-</w:t>
      </w:r>
      <w:r w:rsidRPr="00FB4BEA">
        <w:rPr>
          <w:rFonts w:ascii="Arial" w:hAnsi="Arial" w:cs="Arial"/>
          <w:sz w:val="28"/>
          <w:szCs w:val="28"/>
        </w:rPr>
        <w:t>Según el texto ¿Qué tuvo que hacer la cigarra para obtener el alimento?  Marca la alternativa correcta</w:t>
      </w:r>
    </w:p>
    <w:p w14:paraId="3EF1F191" w14:textId="77777777" w:rsidR="00D96E5C" w:rsidRDefault="00D96E5C" w:rsidP="00FB4BEA">
      <w:pPr>
        <w:rPr>
          <w:rFonts w:ascii="Arial" w:hAnsi="Arial" w:cs="Arial"/>
          <w:sz w:val="28"/>
          <w:szCs w:val="28"/>
        </w:rPr>
      </w:pPr>
    </w:p>
    <w:p w14:paraId="60CB0968" w14:textId="73DEA1CC" w:rsidR="00FB4BEA" w:rsidRPr="00FB4BEA" w:rsidRDefault="00FB4BEA" w:rsidP="00FB4BEA">
      <w:pPr>
        <w:rPr>
          <w:rFonts w:ascii="Arial" w:hAnsi="Arial" w:cs="Arial"/>
          <w:sz w:val="28"/>
          <w:szCs w:val="28"/>
        </w:rPr>
      </w:pPr>
      <w:r w:rsidRPr="00FB4BEA">
        <w:rPr>
          <w:rFonts w:ascii="Arial" w:hAnsi="Arial" w:cs="Arial"/>
          <w:sz w:val="28"/>
          <w:szCs w:val="28"/>
        </w:rPr>
        <w:t>a) Cocinar</w:t>
      </w:r>
    </w:p>
    <w:p w14:paraId="6834BAFD" w14:textId="1438A8E8" w:rsidR="00FB4BEA" w:rsidRPr="00FB4BEA" w:rsidRDefault="00FB4BEA" w:rsidP="00FB4BEA">
      <w:pPr>
        <w:rPr>
          <w:rFonts w:ascii="Arial" w:hAnsi="Arial" w:cs="Arial"/>
          <w:sz w:val="28"/>
          <w:szCs w:val="28"/>
        </w:rPr>
      </w:pPr>
      <w:r w:rsidRPr="00FB4BEA">
        <w:rPr>
          <w:rFonts w:ascii="Arial" w:hAnsi="Arial" w:cs="Arial"/>
          <w:sz w:val="28"/>
          <w:szCs w:val="28"/>
        </w:rPr>
        <w:t>b) Traer comida</w:t>
      </w:r>
    </w:p>
    <w:p w14:paraId="49F65E71" w14:textId="5CB479E9" w:rsidR="00FB4BEA" w:rsidRPr="00FB4BEA" w:rsidRDefault="00FB4BEA" w:rsidP="00FB4BEA">
      <w:pPr>
        <w:rPr>
          <w:rFonts w:ascii="Arial" w:hAnsi="Arial" w:cs="Arial"/>
          <w:sz w:val="28"/>
          <w:szCs w:val="28"/>
        </w:rPr>
      </w:pPr>
      <w:r w:rsidRPr="00FB4BEA">
        <w:rPr>
          <w:rFonts w:ascii="Arial" w:hAnsi="Arial" w:cs="Arial"/>
          <w:sz w:val="28"/>
          <w:szCs w:val="28"/>
        </w:rPr>
        <w:t>c) Cantar</w:t>
      </w:r>
    </w:p>
    <w:p w14:paraId="037EC935" w14:textId="77777777" w:rsidR="00FB4BEA" w:rsidRPr="00FB4BEA" w:rsidRDefault="00FB4BEA" w:rsidP="00FB4BEA">
      <w:pPr>
        <w:rPr>
          <w:rFonts w:ascii="Arial" w:hAnsi="Arial" w:cs="Arial"/>
          <w:sz w:val="28"/>
          <w:szCs w:val="28"/>
        </w:rPr>
      </w:pPr>
    </w:p>
    <w:p w14:paraId="31F99952" w14:textId="62480F4F" w:rsidR="00FB4BEA" w:rsidRDefault="007427B7" w:rsidP="00FB4B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3-</w:t>
      </w:r>
      <w:r w:rsidRPr="007427B7">
        <w:rPr>
          <w:rFonts w:ascii="Arial" w:hAnsi="Arial" w:cs="Arial"/>
          <w:sz w:val="28"/>
          <w:szCs w:val="28"/>
        </w:rPr>
        <w:t xml:space="preserve">La hormiga es </w:t>
      </w:r>
      <w:r w:rsidRPr="007427B7">
        <w:rPr>
          <w:rFonts w:ascii="Arial" w:hAnsi="Arial" w:cs="Arial"/>
          <w:b/>
          <w:sz w:val="28"/>
          <w:szCs w:val="28"/>
        </w:rPr>
        <w:t>previsora</w:t>
      </w:r>
      <w:r w:rsidRPr="007427B7">
        <w:rPr>
          <w:rFonts w:ascii="Arial" w:hAnsi="Arial" w:cs="Arial"/>
          <w:sz w:val="28"/>
          <w:szCs w:val="28"/>
        </w:rPr>
        <w:t>, ¿qué crees que significa?</w:t>
      </w:r>
    </w:p>
    <w:p w14:paraId="0960F158" w14:textId="0E2CA1B0" w:rsidR="007427B7" w:rsidRDefault="007427B7" w:rsidP="00FB4B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que es floja </w:t>
      </w:r>
    </w:p>
    <w:p w14:paraId="3B5588CA" w14:textId="6972419C" w:rsidR="007427B7" w:rsidRDefault="007427B7" w:rsidP="00FB4B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que toma medidas o precauciones por adelantado</w:t>
      </w:r>
    </w:p>
    <w:p w14:paraId="5F4BF003" w14:textId="7F4383F8" w:rsidR="007427B7" w:rsidRDefault="007427B7" w:rsidP="00FB4B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es divertida y alegre</w:t>
      </w:r>
    </w:p>
    <w:p w14:paraId="67177C35" w14:textId="77777777" w:rsidR="007427B7" w:rsidRDefault="007427B7" w:rsidP="00FB4BEA">
      <w:pPr>
        <w:rPr>
          <w:rFonts w:ascii="Arial" w:hAnsi="Arial" w:cs="Arial"/>
          <w:sz w:val="28"/>
          <w:szCs w:val="28"/>
        </w:rPr>
      </w:pPr>
    </w:p>
    <w:p w14:paraId="0B04E2C9" w14:textId="03494ECF" w:rsidR="007427B7" w:rsidRDefault="007427B7" w:rsidP="00FB4B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4- </w:t>
      </w:r>
      <w:r w:rsidRPr="007427B7">
        <w:rPr>
          <w:rFonts w:ascii="Arial" w:hAnsi="Arial" w:cs="Arial"/>
          <w:sz w:val="28"/>
          <w:szCs w:val="28"/>
        </w:rPr>
        <w:t>Escribe una situación en que</w:t>
      </w:r>
      <w:r>
        <w:rPr>
          <w:rFonts w:ascii="Arial" w:hAnsi="Arial" w:cs="Arial"/>
          <w:sz w:val="28"/>
          <w:szCs w:val="28"/>
        </w:rPr>
        <w:t xml:space="preserve"> </w:t>
      </w:r>
      <w:r w:rsidR="00361485">
        <w:rPr>
          <w:rFonts w:ascii="Arial" w:hAnsi="Arial" w:cs="Arial"/>
          <w:sz w:val="28"/>
          <w:szCs w:val="28"/>
        </w:rPr>
        <w:t>tú</w:t>
      </w:r>
      <w:r>
        <w:rPr>
          <w:rFonts w:ascii="Arial" w:hAnsi="Arial" w:cs="Arial"/>
          <w:sz w:val="28"/>
          <w:szCs w:val="28"/>
        </w:rPr>
        <w:t xml:space="preserve"> o alguien de tu familia haya</w:t>
      </w:r>
      <w:r w:rsidRPr="007427B7">
        <w:rPr>
          <w:rFonts w:ascii="Arial" w:hAnsi="Arial" w:cs="Arial"/>
          <w:sz w:val="28"/>
          <w:szCs w:val="28"/>
        </w:rPr>
        <w:t xml:space="preserve"> sido previsor o previsora</w:t>
      </w:r>
      <w:r w:rsidR="00682098">
        <w:rPr>
          <w:rFonts w:ascii="Arial" w:hAnsi="Arial" w:cs="Arial"/>
          <w:sz w:val="28"/>
          <w:szCs w:val="28"/>
        </w:rPr>
        <w:t xml:space="preserve"> luego dibújala en el recuadro</w:t>
      </w:r>
      <w:r w:rsidRPr="007427B7">
        <w:rPr>
          <w:rFonts w:ascii="Arial" w:hAnsi="Arial" w:cs="Arial"/>
          <w:sz w:val="28"/>
          <w:szCs w:val="28"/>
        </w:rPr>
        <w:t>.</w:t>
      </w:r>
    </w:p>
    <w:p w14:paraId="46E8745B" w14:textId="77777777" w:rsidR="007427B7" w:rsidRDefault="007427B7" w:rsidP="00FB4BEA">
      <w:pPr>
        <w:rPr>
          <w:rFonts w:ascii="Arial" w:hAnsi="Arial" w:cs="Arial"/>
          <w:sz w:val="28"/>
          <w:szCs w:val="28"/>
        </w:rPr>
      </w:pPr>
    </w:p>
    <w:p w14:paraId="5EC4919C" w14:textId="77777777" w:rsidR="007427B7" w:rsidRDefault="007427B7" w:rsidP="00FB4BEA">
      <w:pPr>
        <w:rPr>
          <w:rFonts w:ascii="Arial" w:hAnsi="Arial" w:cs="Arial"/>
          <w:sz w:val="28"/>
          <w:szCs w:val="28"/>
        </w:rPr>
      </w:pPr>
    </w:p>
    <w:p w14:paraId="7AB67F58" w14:textId="77777777" w:rsidR="007427B7" w:rsidRDefault="007427B7" w:rsidP="00FB4BEA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7382E424" w14:textId="77777777" w:rsidR="007427B7" w:rsidRDefault="007427B7" w:rsidP="00FB4BEA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sz w:val="28"/>
          <w:szCs w:val="28"/>
        </w:rPr>
      </w:pPr>
    </w:p>
    <w:p w14:paraId="4000BF41" w14:textId="77777777" w:rsidR="007427B7" w:rsidRDefault="007427B7" w:rsidP="00FB4BEA">
      <w:pPr>
        <w:rPr>
          <w:rFonts w:ascii="Arial" w:hAnsi="Arial" w:cs="Arial"/>
          <w:sz w:val="28"/>
          <w:szCs w:val="28"/>
        </w:rPr>
      </w:pPr>
    </w:p>
    <w:p w14:paraId="19257F09" w14:textId="3459C473" w:rsidR="007427B7" w:rsidRDefault="00941B8C" w:rsidP="00FB4B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D245B8" wp14:editId="724D3F61">
                <wp:simplePos x="0" y="0"/>
                <wp:positionH relativeFrom="column">
                  <wp:posOffset>302821</wp:posOffset>
                </wp:positionH>
                <wp:positionV relativeFrom="paragraph">
                  <wp:posOffset>149563</wp:posOffset>
                </wp:positionV>
                <wp:extent cx="4310743" cy="2505694"/>
                <wp:effectExtent l="0" t="0" r="1397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743" cy="2505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8B90E2" w14:textId="77777777" w:rsidR="00941B8C" w:rsidRDefault="00941B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2D245B8" id="Cuadro de texto 17" o:spid="_x0000_s1027" type="#_x0000_t202" style="position:absolute;margin-left:23.85pt;margin-top:11.8pt;width:339.45pt;height:197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" fillcolor="white [3201]" strokeweight=".5pt">
                <v:textbox>
                  <w:txbxContent>
                    <w:p w14:paraId="478B90E2" w14:textId="77777777" w:rsidR="00941B8C" w:rsidRDefault="00941B8C"/>
                  </w:txbxContent>
                </v:textbox>
              </v:shape>
            </w:pict>
          </mc:Fallback>
        </mc:AlternateContent>
      </w:r>
    </w:p>
    <w:p w14:paraId="127E4DC5" w14:textId="5EF887E1" w:rsidR="007427B7" w:rsidRDefault="007427B7" w:rsidP="00FB4BEA">
      <w:pPr>
        <w:rPr>
          <w:rFonts w:ascii="Arial" w:hAnsi="Arial" w:cs="Arial"/>
          <w:sz w:val="28"/>
          <w:szCs w:val="28"/>
        </w:rPr>
      </w:pPr>
    </w:p>
    <w:p w14:paraId="7F81A74A" w14:textId="2BFBB8F2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72F2E784" w14:textId="6BA8975B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3DC3672F" w14:textId="0C5A49EC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7ED2A006" w14:textId="7151F658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70648B05" w14:textId="5C364529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290829F6" w14:textId="393E83B5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2E4F7937" w14:textId="39EA113E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63A43E54" w14:textId="2EF80F4F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7D7007A9" w14:textId="4DE2E6EA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14C1770D" w14:textId="5D00F19B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0841B6E1" w14:textId="5C119AF8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2A731601" w14:textId="1C1FEC26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0FB321BC" w14:textId="6621D80D" w:rsidR="00941B8C" w:rsidRDefault="00941B8C" w:rsidP="00FB4BEA">
      <w:pPr>
        <w:rPr>
          <w:rFonts w:ascii="Arial" w:hAnsi="Arial" w:cs="Arial"/>
          <w:sz w:val="28"/>
          <w:szCs w:val="28"/>
        </w:rPr>
      </w:pPr>
    </w:p>
    <w:p w14:paraId="3B6A51C0" w14:textId="77777777" w:rsidR="00941B8C" w:rsidRPr="00FB4BEA" w:rsidRDefault="00941B8C" w:rsidP="00FB4BEA">
      <w:pPr>
        <w:rPr>
          <w:rFonts w:ascii="Arial" w:hAnsi="Arial" w:cs="Arial"/>
          <w:sz w:val="28"/>
          <w:szCs w:val="28"/>
        </w:rPr>
      </w:pPr>
    </w:p>
    <w:p w14:paraId="43414531" w14:textId="77777777" w:rsidR="00FB4BEA" w:rsidRPr="00FB4BEA" w:rsidRDefault="00FB4BEA" w:rsidP="00FB4BEA">
      <w:pPr>
        <w:rPr>
          <w:rFonts w:ascii="Arial" w:hAnsi="Arial" w:cs="Arial"/>
          <w:b/>
          <w:sz w:val="28"/>
          <w:szCs w:val="28"/>
        </w:rPr>
      </w:pPr>
      <w:r w:rsidRPr="00FB4BEA">
        <w:rPr>
          <w:rFonts w:ascii="Arial" w:hAnsi="Arial" w:cs="Arial"/>
          <w:b/>
          <w:sz w:val="28"/>
          <w:szCs w:val="28"/>
        </w:rPr>
        <w:t xml:space="preserve">Actividad 2: </w:t>
      </w:r>
    </w:p>
    <w:p w14:paraId="1F488BCD" w14:textId="7B946B70" w:rsidR="00FB4BEA" w:rsidRDefault="00FB4BEA" w:rsidP="00FB4BEA">
      <w:pPr>
        <w:rPr>
          <w:rFonts w:ascii="Arial" w:hAnsi="Arial" w:cs="Arial"/>
        </w:rPr>
      </w:pPr>
      <w:r w:rsidRPr="00FB4BEA">
        <w:rPr>
          <w:rFonts w:ascii="Arial" w:hAnsi="Arial" w:cs="Arial"/>
          <w:sz w:val="28"/>
          <w:szCs w:val="28"/>
        </w:rPr>
        <w:t>Para leer bien estas oraciones hay que ordenar las palabras. ¡Vuelve a escribirlas</w:t>
      </w:r>
      <w:r w:rsidRPr="00FB4BEA">
        <w:rPr>
          <w:rFonts w:ascii="Arial" w:hAnsi="Arial" w:cs="Arial"/>
        </w:rPr>
        <w:t xml:space="preserve"> ordenadas!</w:t>
      </w:r>
    </w:p>
    <w:p w14:paraId="0FCF46A9" w14:textId="77777777" w:rsidR="00FB4BEA" w:rsidRPr="00FB4BEA" w:rsidRDefault="00FB4BEA" w:rsidP="00FB4BEA">
      <w:pPr>
        <w:rPr>
          <w:rFonts w:ascii="Arial" w:hAnsi="Arial" w:cs="Arial"/>
        </w:rPr>
      </w:pPr>
    </w:p>
    <w:p w14:paraId="07EAAC2A" w14:textId="0FF0CC39" w:rsidR="00AE348F" w:rsidRDefault="00AE348F" w:rsidP="00FB4BEA">
      <w:pPr>
        <w:rPr>
          <w:rFonts w:ascii="Arial" w:hAnsi="Arial" w:cs="Arial"/>
        </w:rPr>
      </w:pPr>
      <w:r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4C9732A8" wp14:editId="593108DE">
            <wp:simplePos x="0" y="0"/>
            <wp:positionH relativeFrom="column">
              <wp:posOffset>-439387</wp:posOffset>
            </wp:positionH>
            <wp:positionV relativeFrom="paragraph">
              <wp:posOffset>-3175</wp:posOffset>
            </wp:positionV>
            <wp:extent cx="7186205" cy="96190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205" cy="961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87E80" w14:textId="77777777" w:rsidR="00AE348F" w:rsidRPr="00AE348F" w:rsidRDefault="00AE348F" w:rsidP="00AE348F">
      <w:pPr>
        <w:rPr>
          <w:rFonts w:ascii="Arial" w:hAnsi="Arial" w:cs="Arial"/>
        </w:rPr>
      </w:pPr>
    </w:p>
    <w:p w14:paraId="48A0E204" w14:textId="77777777" w:rsidR="00AE348F" w:rsidRPr="00AE348F" w:rsidRDefault="00AE348F" w:rsidP="00AE348F">
      <w:pPr>
        <w:rPr>
          <w:rFonts w:ascii="Arial" w:hAnsi="Arial" w:cs="Arial"/>
        </w:rPr>
      </w:pPr>
    </w:p>
    <w:p w14:paraId="5B043339" w14:textId="77777777" w:rsidR="00AE348F" w:rsidRPr="00AE348F" w:rsidRDefault="00AE348F" w:rsidP="00AE348F">
      <w:pPr>
        <w:rPr>
          <w:rFonts w:ascii="Arial" w:hAnsi="Arial" w:cs="Arial"/>
        </w:rPr>
      </w:pPr>
    </w:p>
    <w:p w14:paraId="404CB682" w14:textId="77777777" w:rsidR="00AE348F" w:rsidRPr="00AE348F" w:rsidRDefault="00AE348F" w:rsidP="00AE348F">
      <w:pPr>
        <w:rPr>
          <w:rFonts w:ascii="Arial" w:hAnsi="Arial" w:cs="Arial"/>
        </w:rPr>
      </w:pPr>
    </w:p>
    <w:p w14:paraId="2AB4A878" w14:textId="77777777" w:rsidR="00AE348F" w:rsidRPr="00AE348F" w:rsidRDefault="00AE348F" w:rsidP="00AE348F">
      <w:pPr>
        <w:rPr>
          <w:rFonts w:ascii="Arial" w:hAnsi="Arial" w:cs="Arial"/>
        </w:rPr>
      </w:pPr>
    </w:p>
    <w:p w14:paraId="48C8FD41" w14:textId="362C0ED5" w:rsidR="00AE348F" w:rsidRPr="00AE348F" w:rsidRDefault="00361485" w:rsidP="00AE348F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D352C2" wp14:editId="70ACA286">
                <wp:simplePos x="0" y="0"/>
                <wp:positionH relativeFrom="column">
                  <wp:posOffset>-136566</wp:posOffset>
                </wp:positionH>
                <wp:positionV relativeFrom="paragraph">
                  <wp:posOffset>102788</wp:posOffset>
                </wp:positionV>
                <wp:extent cx="6970815" cy="570015"/>
                <wp:effectExtent l="0" t="0" r="20955" b="2095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815" cy="570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8A34B4" w14:textId="77777777" w:rsidR="00361485" w:rsidRDefault="00361485" w:rsidP="00361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2D352C2" id="9 Cuadro de texto" o:spid="_x0000_s1028" type="#_x0000_t202" style="position:absolute;margin-left:-10.75pt;margin-top:8.1pt;width:548.9pt;height:4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" fillcolor="window" strokeweight=".5pt">
                <v:textbox>
                  <w:txbxContent>
                    <w:p w14:paraId="438A34B4" w14:textId="77777777" w:rsidR="00361485" w:rsidRDefault="00361485" w:rsidP="00361485"/>
                  </w:txbxContent>
                </v:textbox>
              </v:shape>
            </w:pict>
          </mc:Fallback>
        </mc:AlternateContent>
      </w:r>
    </w:p>
    <w:p w14:paraId="197FA65E" w14:textId="77777777" w:rsidR="00AE348F" w:rsidRPr="00AE348F" w:rsidRDefault="00AE348F" w:rsidP="00AE348F">
      <w:pPr>
        <w:rPr>
          <w:rFonts w:ascii="Arial" w:hAnsi="Arial" w:cs="Arial"/>
        </w:rPr>
      </w:pPr>
    </w:p>
    <w:p w14:paraId="35668FB7" w14:textId="04366778" w:rsidR="00AE348F" w:rsidRDefault="00AE348F" w:rsidP="00AE348F">
      <w:pPr>
        <w:rPr>
          <w:rFonts w:ascii="Arial" w:hAnsi="Arial" w:cs="Arial"/>
        </w:rPr>
      </w:pPr>
    </w:p>
    <w:p w14:paraId="096EF2F5" w14:textId="006B57C8" w:rsidR="00AE348F" w:rsidRDefault="00AE348F" w:rsidP="00AE348F">
      <w:pPr>
        <w:rPr>
          <w:rFonts w:ascii="Arial" w:hAnsi="Arial" w:cs="Arial"/>
        </w:rPr>
      </w:pPr>
    </w:p>
    <w:p w14:paraId="31133EAB" w14:textId="11F0CE54" w:rsidR="00AE348F" w:rsidRDefault="00AE348F" w:rsidP="00AE348F">
      <w:pPr>
        <w:rPr>
          <w:rFonts w:ascii="Arial" w:hAnsi="Arial" w:cs="Arial"/>
        </w:rPr>
      </w:pPr>
    </w:p>
    <w:p w14:paraId="6AABDCCB" w14:textId="30DAAC10" w:rsidR="00AE348F" w:rsidRDefault="00AE348F" w:rsidP="00AE348F">
      <w:pPr>
        <w:rPr>
          <w:rFonts w:ascii="Arial" w:hAnsi="Arial" w:cs="Arial"/>
        </w:rPr>
      </w:pPr>
      <w:r>
        <w:rPr>
          <w:noProof/>
          <w:lang w:val="es-ES"/>
        </w:rPr>
        <w:drawing>
          <wp:anchor distT="0" distB="0" distL="114300" distR="114300" simplePos="0" relativeHeight="251679744" behindDoc="1" locked="0" layoutInCell="1" allowOverlap="1" wp14:anchorId="1486374D" wp14:editId="29BD5BB8">
            <wp:simplePos x="0" y="0"/>
            <wp:positionH relativeFrom="column">
              <wp:posOffset>-565785</wp:posOffset>
            </wp:positionH>
            <wp:positionV relativeFrom="paragraph">
              <wp:posOffset>42545</wp:posOffset>
            </wp:positionV>
            <wp:extent cx="7477125" cy="1377315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49"/>
                    <a:stretch/>
                  </pic:blipFill>
                  <pic:spPr bwMode="auto">
                    <a:xfrm>
                      <a:off x="0" y="0"/>
                      <a:ext cx="7477125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2431E" w14:textId="77777777" w:rsidR="00AE348F" w:rsidRDefault="00AE348F" w:rsidP="00AE348F">
      <w:pPr>
        <w:rPr>
          <w:rFonts w:ascii="Arial" w:hAnsi="Arial" w:cs="Arial"/>
        </w:rPr>
      </w:pPr>
    </w:p>
    <w:p w14:paraId="2F15BAE7" w14:textId="77777777" w:rsidR="00AE348F" w:rsidRDefault="00AE348F" w:rsidP="00AE348F">
      <w:pPr>
        <w:rPr>
          <w:rFonts w:ascii="Arial" w:hAnsi="Arial" w:cs="Arial"/>
        </w:rPr>
      </w:pPr>
    </w:p>
    <w:p w14:paraId="6FB0040F" w14:textId="77777777" w:rsidR="00AE348F" w:rsidRDefault="00AE348F" w:rsidP="00AE348F">
      <w:pPr>
        <w:rPr>
          <w:rFonts w:ascii="Arial" w:hAnsi="Arial" w:cs="Arial"/>
        </w:rPr>
      </w:pPr>
    </w:p>
    <w:p w14:paraId="4E98B2FA" w14:textId="77777777" w:rsidR="00AE348F" w:rsidRDefault="00AE348F" w:rsidP="00AE348F">
      <w:pPr>
        <w:rPr>
          <w:rFonts w:ascii="Arial" w:hAnsi="Arial" w:cs="Arial"/>
        </w:rPr>
      </w:pPr>
    </w:p>
    <w:p w14:paraId="5007A4F3" w14:textId="0B59246A" w:rsidR="00AE348F" w:rsidRDefault="00361485" w:rsidP="00AE348F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D6AF3A" wp14:editId="2577E65F">
                <wp:simplePos x="0" y="0"/>
                <wp:positionH relativeFrom="column">
                  <wp:posOffset>-29688</wp:posOffset>
                </wp:positionH>
                <wp:positionV relativeFrom="paragraph">
                  <wp:posOffset>131486</wp:posOffset>
                </wp:positionV>
                <wp:extent cx="6875813" cy="605642"/>
                <wp:effectExtent l="0" t="0" r="20320" b="2349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5813" cy="605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40415" w14:textId="77777777" w:rsidR="00361485" w:rsidRDefault="00361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D6AF3A" id="8 Cuadro de texto" o:spid="_x0000_s1029" type="#_x0000_t202" style="position:absolute;margin-left:-2.35pt;margin-top:10.35pt;width:541.4pt;height:4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" fillcolor="white [3201]" strokeweight=".5pt">
                <v:textbox>
                  <w:txbxContent>
                    <w:p w14:paraId="3D240415" w14:textId="77777777" w:rsidR="00361485" w:rsidRDefault="00361485"/>
                  </w:txbxContent>
                </v:textbox>
              </v:shape>
            </w:pict>
          </mc:Fallback>
        </mc:AlternateContent>
      </w:r>
    </w:p>
    <w:p w14:paraId="504FCE86" w14:textId="77777777" w:rsidR="00AE348F" w:rsidRDefault="00AE348F" w:rsidP="00AE348F">
      <w:pPr>
        <w:rPr>
          <w:rFonts w:ascii="Arial" w:hAnsi="Arial" w:cs="Arial"/>
        </w:rPr>
      </w:pPr>
    </w:p>
    <w:p w14:paraId="531700A7" w14:textId="77777777" w:rsidR="00AE348F" w:rsidRDefault="00AE348F" w:rsidP="00AE348F">
      <w:pPr>
        <w:rPr>
          <w:rFonts w:ascii="Arial" w:hAnsi="Arial" w:cs="Arial"/>
        </w:rPr>
      </w:pPr>
    </w:p>
    <w:p w14:paraId="3480ECB9" w14:textId="4B622C30" w:rsidR="00AE348F" w:rsidRDefault="00AE348F" w:rsidP="00AE348F">
      <w:pPr>
        <w:rPr>
          <w:rFonts w:ascii="Arial" w:hAnsi="Arial" w:cs="Arial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C14718" wp14:editId="104604E2">
                <wp:simplePos x="0" y="0"/>
                <wp:positionH relativeFrom="column">
                  <wp:posOffset>-204470</wp:posOffset>
                </wp:positionH>
                <wp:positionV relativeFrom="paragraph">
                  <wp:posOffset>6350</wp:posOffset>
                </wp:positionV>
                <wp:extent cx="6293485" cy="0"/>
                <wp:effectExtent l="0" t="0" r="1206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348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52C83FA" id="7 Conector recto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6.1pt,.5pt" to="479.4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" strokecolor="#5b9bd5" strokeweight=".5pt">
                <v:stroke joinstyle="miter"/>
              </v:line>
            </w:pict>
          </mc:Fallback>
        </mc:AlternateContent>
      </w:r>
    </w:p>
    <w:p w14:paraId="5E43B903" w14:textId="77777777" w:rsidR="00820174" w:rsidRDefault="00820174" w:rsidP="00AE348F">
      <w:pPr>
        <w:rPr>
          <w:rFonts w:ascii="Arial" w:hAnsi="Arial" w:cs="Arial"/>
          <w:b/>
        </w:rPr>
      </w:pPr>
    </w:p>
    <w:p w14:paraId="7DA6CEBA" w14:textId="77777777" w:rsidR="00820174" w:rsidRDefault="00820174" w:rsidP="00AE348F">
      <w:pPr>
        <w:rPr>
          <w:rFonts w:ascii="Arial" w:hAnsi="Arial" w:cs="Arial"/>
          <w:b/>
        </w:rPr>
      </w:pPr>
    </w:p>
    <w:p w14:paraId="5D9142E1" w14:textId="7ACBF5EF" w:rsidR="00AE348F" w:rsidRPr="00AE348F" w:rsidRDefault="00AE348F" w:rsidP="00AE348F">
      <w:pPr>
        <w:rPr>
          <w:rFonts w:ascii="Arial" w:hAnsi="Arial" w:cs="Arial"/>
          <w:b/>
        </w:rPr>
      </w:pPr>
      <w:r w:rsidRPr="00AE348F">
        <w:rPr>
          <w:rFonts w:ascii="Arial" w:hAnsi="Arial" w:cs="Arial"/>
          <w:b/>
        </w:rPr>
        <w:t xml:space="preserve">Actividad 3: </w:t>
      </w:r>
    </w:p>
    <w:p w14:paraId="04300A85" w14:textId="5D6341FB" w:rsidR="00AE348F" w:rsidRDefault="00AE348F" w:rsidP="00AE348F">
      <w:pPr>
        <w:rPr>
          <w:rFonts w:ascii="Arial" w:hAnsi="Arial" w:cs="Arial"/>
        </w:rPr>
      </w:pPr>
      <w:r w:rsidRPr="002745DC">
        <w:rPr>
          <w:rFonts w:ascii="Arial" w:hAnsi="Arial" w:cs="Arial"/>
          <w:highlight w:val="yellow"/>
        </w:rPr>
        <w:t>Observa</w:t>
      </w:r>
      <w:r w:rsidR="00D96E5C" w:rsidRPr="002745DC">
        <w:rPr>
          <w:rFonts w:ascii="Arial" w:hAnsi="Arial" w:cs="Arial"/>
          <w:highlight w:val="yellow"/>
        </w:rPr>
        <w:t xml:space="preserve">, </w:t>
      </w:r>
      <w:r w:rsidR="002745DC" w:rsidRPr="002745DC">
        <w:rPr>
          <w:rFonts w:ascii="Arial" w:hAnsi="Arial" w:cs="Arial"/>
          <w:highlight w:val="yellow"/>
        </w:rPr>
        <w:t>nombra y</w:t>
      </w:r>
      <w:r w:rsidR="00D96E5C" w:rsidRPr="002745DC">
        <w:rPr>
          <w:rFonts w:ascii="Arial" w:hAnsi="Arial" w:cs="Arial"/>
          <w:highlight w:val="yellow"/>
        </w:rPr>
        <w:t xml:space="preserve"> relaciona</w:t>
      </w:r>
      <w:r w:rsidR="00D96E5C">
        <w:rPr>
          <w:rFonts w:ascii="Arial" w:hAnsi="Arial" w:cs="Arial"/>
        </w:rPr>
        <w:t xml:space="preserve"> </w:t>
      </w:r>
      <w:r w:rsidRPr="00AE348F">
        <w:rPr>
          <w:rFonts w:ascii="Arial" w:hAnsi="Arial" w:cs="Arial"/>
        </w:rPr>
        <w:t xml:space="preserve">los dibujos. Luego une con una </w:t>
      </w:r>
      <w:r w:rsidRPr="005141DE">
        <w:rPr>
          <w:rFonts w:ascii="Arial" w:hAnsi="Arial" w:cs="Arial"/>
          <w:highlight w:val="yellow"/>
        </w:rPr>
        <w:t>línea</w:t>
      </w:r>
      <w:r w:rsidRPr="00AE348F">
        <w:rPr>
          <w:rFonts w:ascii="Arial" w:hAnsi="Arial" w:cs="Arial"/>
        </w:rPr>
        <w:t xml:space="preserve"> los que riman o terminan igual.</w:t>
      </w:r>
    </w:p>
    <w:p w14:paraId="101059F5" w14:textId="77777777" w:rsidR="00AE348F" w:rsidRPr="00AE348F" w:rsidRDefault="00AE348F" w:rsidP="00AE348F">
      <w:pPr>
        <w:rPr>
          <w:rFonts w:ascii="Arial" w:hAnsi="Arial" w:cs="Arial"/>
        </w:rPr>
      </w:pPr>
    </w:p>
    <w:p w14:paraId="67FA9C1C" w14:textId="2988C391" w:rsidR="00AE348F" w:rsidRPr="00AE348F" w:rsidRDefault="00AE348F" w:rsidP="00AE348F">
      <w:pPr>
        <w:rPr>
          <w:rFonts w:ascii="Arial" w:hAnsi="Arial" w:cs="Arial"/>
        </w:rPr>
      </w:pPr>
      <w:r>
        <w:rPr>
          <w:noProof/>
          <w:lang w:val="es-ES"/>
        </w:rPr>
        <w:drawing>
          <wp:anchor distT="0" distB="0" distL="114300" distR="114300" simplePos="0" relativeHeight="251677696" behindDoc="0" locked="0" layoutInCell="1" allowOverlap="1" wp14:anchorId="3D06FD6F" wp14:editId="10819CD7">
            <wp:simplePos x="0" y="0"/>
            <wp:positionH relativeFrom="column">
              <wp:posOffset>-24279</wp:posOffset>
            </wp:positionH>
            <wp:positionV relativeFrom="paragraph">
              <wp:posOffset>103414</wp:posOffset>
            </wp:positionV>
            <wp:extent cx="4963885" cy="5113956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739" cy="512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E9C5C" w14:textId="77777777" w:rsidR="00AE348F" w:rsidRPr="00AE348F" w:rsidRDefault="00AE348F" w:rsidP="00AE348F">
      <w:pPr>
        <w:rPr>
          <w:rFonts w:ascii="Arial" w:hAnsi="Arial" w:cs="Arial"/>
        </w:rPr>
      </w:pPr>
    </w:p>
    <w:p w14:paraId="5C2F30A3" w14:textId="77777777" w:rsidR="00AE348F" w:rsidRPr="00AE348F" w:rsidRDefault="00AE348F" w:rsidP="00AE348F">
      <w:pPr>
        <w:rPr>
          <w:rFonts w:ascii="Arial" w:hAnsi="Arial" w:cs="Arial"/>
        </w:rPr>
      </w:pPr>
    </w:p>
    <w:p w14:paraId="0727AB31" w14:textId="77777777" w:rsidR="00AE348F" w:rsidRPr="00AE348F" w:rsidRDefault="00AE348F" w:rsidP="00AE348F">
      <w:pPr>
        <w:rPr>
          <w:rFonts w:ascii="Arial" w:hAnsi="Arial" w:cs="Arial"/>
        </w:rPr>
      </w:pPr>
    </w:p>
    <w:p w14:paraId="2167F6E8" w14:textId="17DF3D76" w:rsidR="00AE348F" w:rsidRDefault="00AE348F" w:rsidP="00AE348F">
      <w:pPr>
        <w:rPr>
          <w:rFonts w:ascii="Arial" w:hAnsi="Arial" w:cs="Arial"/>
        </w:rPr>
      </w:pPr>
    </w:p>
    <w:p w14:paraId="6A45965B" w14:textId="7F9362E8" w:rsidR="00361485" w:rsidRDefault="00361485" w:rsidP="00AE348F">
      <w:pPr>
        <w:ind w:firstLine="708"/>
        <w:rPr>
          <w:rFonts w:ascii="Arial" w:hAnsi="Arial" w:cs="Arial"/>
        </w:rPr>
      </w:pPr>
    </w:p>
    <w:p w14:paraId="5B12EB8C" w14:textId="77777777" w:rsidR="00361485" w:rsidRPr="00361485" w:rsidRDefault="00361485" w:rsidP="00361485">
      <w:pPr>
        <w:rPr>
          <w:rFonts w:ascii="Arial" w:hAnsi="Arial" w:cs="Arial"/>
        </w:rPr>
      </w:pPr>
    </w:p>
    <w:p w14:paraId="4CB5CF81" w14:textId="77777777" w:rsidR="00361485" w:rsidRPr="00361485" w:rsidRDefault="00361485" w:rsidP="00361485">
      <w:pPr>
        <w:rPr>
          <w:rFonts w:ascii="Arial" w:hAnsi="Arial" w:cs="Arial"/>
        </w:rPr>
      </w:pPr>
    </w:p>
    <w:p w14:paraId="2586624D" w14:textId="77777777" w:rsidR="00361485" w:rsidRPr="00361485" w:rsidRDefault="00361485" w:rsidP="00361485">
      <w:pPr>
        <w:rPr>
          <w:rFonts w:ascii="Arial" w:hAnsi="Arial" w:cs="Arial"/>
        </w:rPr>
      </w:pPr>
    </w:p>
    <w:p w14:paraId="5A6EFF10" w14:textId="77777777" w:rsidR="00361485" w:rsidRPr="00361485" w:rsidRDefault="00361485" w:rsidP="00361485">
      <w:pPr>
        <w:rPr>
          <w:rFonts w:ascii="Arial" w:hAnsi="Arial" w:cs="Arial"/>
        </w:rPr>
      </w:pPr>
    </w:p>
    <w:p w14:paraId="6AF989BB" w14:textId="77777777" w:rsidR="00361485" w:rsidRPr="00361485" w:rsidRDefault="00361485" w:rsidP="00361485">
      <w:pPr>
        <w:rPr>
          <w:rFonts w:ascii="Arial" w:hAnsi="Arial" w:cs="Arial"/>
        </w:rPr>
      </w:pPr>
    </w:p>
    <w:p w14:paraId="7AAA809A" w14:textId="77777777" w:rsidR="00361485" w:rsidRPr="00361485" w:rsidRDefault="00361485" w:rsidP="00361485">
      <w:pPr>
        <w:rPr>
          <w:rFonts w:ascii="Arial" w:hAnsi="Arial" w:cs="Arial"/>
        </w:rPr>
      </w:pPr>
    </w:p>
    <w:p w14:paraId="0275FF35" w14:textId="77777777" w:rsidR="00361485" w:rsidRPr="00361485" w:rsidRDefault="00361485" w:rsidP="00361485">
      <w:pPr>
        <w:rPr>
          <w:rFonts w:ascii="Arial" w:hAnsi="Arial" w:cs="Arial"/>
        </w:rPr>
      </w:pPr>
    </w:p>
    <w:p w14:paraId="4BE08586" w14:textId="77777777" w:rsidR="00361485" w:rsidRPr="00361485" w:rsidRDefault="00361485" w:rsidP="00361485">
      <w:pPr>
        <w:rPr>
          <w:rFonts w:ascii="Arial" w:hAnsi="Arial" w:cs="Arial"/>
        </w:rPr>
      </w:pPr>
    </w:p>
    <w:p w14:paraId="6D4B3FCA" w14:textId="77777777" w:rsidR="00361485" w:rsidRPr="00361485" w:rsidRDefault="00361485" w:rsidP="00361485">
      <w:pPr>
        <w:rPr>
          <w:rFonts w:ascii="Arial" w:hAnsi="Arial" w:cs="Arial"/>
        </w:rPr>
      </w:pPr>
    </w:p>
    <w:p w14:paraId="412A3CD9" w14:textId="77777777" w:rsidR="00361485" w:rsidRPr="00361485" w:rsidRDefault="00361485" w:rsidP="00361485">
      <w:pPr>
        <w:rPr>
          <w:rFonts w:ascii="Arial" w:hAnsi="Arial" w:cs="Arial"/>
        </w:rPr>
      </w:pPr>
    </w:p>
    <w:p w14:paraId="527B209F" w14:textId="77777777" w:rsidR="00361485" w:rsidRPr="00361485" w:rsidRDefault="00361485" w:rsidP="00361485">
      <w:pPr>
        <w:rPr>
          <w:rFonts w:ascii="Arial" w:hAnsi="Arial" w:cs="Arial"/>
        </w:rPr>
      </w:pPr>
    </w:p>
    <w:p w14:paraId="7481C6D1" w14:textId="77777777" w:rsidR="00361485" w:rsidRPr="00361485" w:rsidRDefault="00361485" w:rsidP="00361485">
      <w:pPr>
        <w:rPr>
          <w:rFonts w:ascii="Arial" w:hAnsi="Arial" w:cs="Arial"/>
        </w:rPr>
      </w:pPr>
    </w:p>
    <w:p w14:paraId="12B1B4FF" w14:textId="77777777" w:rsidR="00361485" w:rsidRPr="00361485" w:rsidRDefault="00361485" w:rsidP="00361485">
      <w:pPr>
        <w:rPr>
          <w:rFonts w:ascii="Arial" w:hAnsi="Arial" w:cs="Arial"/>
        </w:rPr>
      </w:pPr>
    </w:p>
    <w:p w14:paraId="36466540" w14:textId="77777777" w:rsidR="00361485" w:rsidRPr="00361485" w:rsidRDefault="00361485" w:rsidP="00361485">
      <w:pPr>
        <w:rPr>
          <w:rFonts w:ascii="Arial" w:hAnsi="Arial" w:cs="Arial"/>
        </w:rPr>
      </w:pPr>
    </w:p>
    <w:p w14:paraId="38D93242" w14:textId="77777777" w:rsidR="00361485" w:rsidRPr="00361485" w:rsidRDefault="00361485" w:rsidP="00361485">
      <w:pPr>
        <w:rPr>
          <w:rFonts w:ascii="Arial" w:hAnsi="Arial" w:cs="Arial"/>
        </w:rPr>
      </w:pPr>
    </w:p>
    <w:p w14:paraId="1E286081" w14:textId="77777777" w:rsidR="00361485" w:rsidRPr="00361485" w:rsidRDefault="00361485" w:rsidP="00361485">
      <w:pPr>
        <w:rPr>
          <w:rFonts w:ascii="Arial" w:hAnsi="Arial" w:cs="Arial"/>
        </w:rPr>
      </w:pPr>
    </w:p>
    <w:p w14:paraId="551E10A7" w14:textId="77777777" w:rsidR="00361485" w:rsidRPr="00361485" w:rsidRDefault="00361485" w:rsidP="00361485">
      <w:pPr>
        <w:rPr>
          <w:rFonts w:ascii="Arial" w:hAnsi="Arial" w:cs="Arial"/>
        </w:rPr>
      </w:pPr>
    </w:p>
    <w:p w14:paraId="1089DA80" w14:textId="77777777" w:rsidR="00361485" w:rsidRPr="00361485" w:rsidRDefault="00361485" w:rsidP="00361485">
      <w:pPr>
        <w:rPr>
          <w:rFonts w:ascii="Arial" w:hAnsi="Arial" w:cs="Arial"/>
        </w:rPr>
      </w:pPr>
    </w:p>
    <w:p w14:paraId="1BBC9414" w14:textId="77777777" w:rsidR="00361485" w:rsidRPr="00361485" w:rsidRDefault="00361485" w:rsidP="00361485">
      <w:pPr>
        <w:rPr>
          <w:rFonts w:ascii="Arial" w:hAnsi="Arial" w:cs="Arial"/>
        </w:rPr>
      </w:pPr>
    </w:p>
    <w:p w14:paraId="31D95A78" w14:textId="77777777" w:rsidR="00361485" w:rsidRPr="00361485" w:rsidRDefault="00361485" w:rsidP="00361485">
      <w:pPr>
        <w:rPr>
          <w:rFonts w:ascii="Arial" w:hAnsi="Arial" w:cs="Arial"/>
        </w:rPr>
      </w:pPr>
    </w:p>
    <w:p w14:paraId="4B05739D" w14:textId="77777777" w:rsidR="00361485" w:rsidRPr="00361485" w:rsidRDefault="00361485" w:rsidP="00361485">
      <w:pPr>
        <w:rPr>
          <w:rFonts w:ascii="Arial" w:hAnsi="Arial" w:cs="Arial"/>
        </w:rPr>
      </w:pPr>
    </w:p>
    <w:p w14:paraId="1AECEA5B" w14:textId="77777777" w:rsidR="00361485" w:rsidRPr="00361485" w:rsidRDefault="00361485" w:rsidP="00361485">
      <w:pPr>
        <w:rPr>
          <w:rFonts w:ascii="Arial" w:hAnsi="Arial" w:cs="Arial"/>
        </w:rPr>
      </w:pPr>
    </w:p>
    <w:p w14:paraId="01307AF1" w14:textId="77777777" w:rsidR="00361485" w:rsidRPr="00361485" w:rsidRDefault="00361485" w:rsidP="00361485">
      <w:pPr>
        <w:rPr>
          <w:rFonts w:ascii="Arial" w:hAnsi="Arial" w:cs="Arial"/>
        </w:rPr>
      </w:pPr>
    </w:p>
    <w:p w14:paraId="7BA6818E" w14:textId="16571EBA" w:rsidR="00361485" w:rsidRPr="00361485" w:rsidRDefault="00361485" w:rsidP="00361485">
      <w:pPr>
        <w:rPr>
          <w:rFonts w:ascii="Arial" w:hAnsi="Arial" w:cs="Arial"/>
        </w:rPr>
      </w:pPr>
    </w:p>
    <w:p w14:paraId="54466C92" w14:textId="42C5C5B5" w:rsidR="00361485" w:rsidRDefault="00361485" w:rsidP="00361485">
      <w:pPr>
        <w:rPr>
          <w:rFonts w:ascii="Arial" w:hAnsi="Arial" w:cs="Arial"/>
        </w:rPr>
      </w:pPr>
    </w:p>
    <w:p w14:paraId="718D0311" w14:textId="671F1051" w:rsidR="00361485" w:rsidRPr="00361485" w:rsidRDefault="00361485" w:rsidP="00361485">
      <w:pPr>
        <w:rPr>
          <w:rFonts w:ascii="Arial" w:hAnsi="Arial" w:cs="Arial"/>
        </w:rPr>
      </w:pPr>
    </w:p>
    <w:p w14:paraId="4EE4CDEB" w14:textId="1EFEE780" w:rsidR="00361485" w:rsidRDefault="00361485" w:rsidP="00361485">
      <w:pPr>
        <w:rPr>
          <w:rFonts w:ascii="Arial" w:hAnsi="Arial" w:cs="Arial"/>
        </w:rPr>
      </w:pPr>
    </w:p>
    <w:p w14:paraId="3C0D8DB7" w14:textId="5C9D20D9" w:rsidR="00FB4BEA" w:rsidRDefault="00361485" w:rsidP="00361485">
      <w:pPr>
        <w:ind w:firstLine="708"/>
        <w:rPr>
          <w:rFonts w:ascii="Arial" w:hAnsi="Arial" w:cs="Arial"/>
          <w:sz w:val="28"/>
          <w:szCs w:val="28"/>
        </w:rPr>
      </w:pPr>
      <w:r w:rsidRPr="00361485">
        <w:rPr>
          <w:rFonts w:ascii="Arial" w:hAnsi="Arial" w:cs="Arial"/>
          <w:sz w:val="28"/>
          <w:szCs w:val="28"/>
        </w:rPr>
        <w:t>¿Conoces otra palabra que rime con ratón? Escríbela:</w:t>
      </w:r>
    </w:p>
    <w:p w14:paraId="0C9A5EF0" w14:textId="0D5597C2" w:rsidR="00750B75" w:rsidRPr="00750B75" w:rsidRDefault="005141DE" w:rsidP="00750B75">
      <w:pPr>
        <w:rPr>
          <w:rFonts w:ascii="Arial" w:hAnsi="Arial" w:cs="Arial"/>
          <w:sz w:val="28"/>
          <w:szCs w:val="28"/>
        </w:rPr>
      </w:pPr>
      <w:r>
        <w:rPr>
          <w:noProof/>
          <w:lang w:val="es-ES"/>
        </w:rPr>
        <w:drawing>
          <wp:anchor distT="0" distB="0" distL="114300" distR="114300" simplePos="0" relativeHeight="251681280" behindDoc="0" locked="0" layoutInCell="1" allowOverlap="1" wp14:anchorId="517820C7" wp14:editId="2AFF531B">
            <wp:simplePos x="0" y="0"/>
            <wp:positionH relativeFrom="column">
              <wp:posOffset>41564</wp:posOffset>
            </wp:positionH>
            <wp:positionV relativeFrom="paragraph">
              <wp:posOffset>107299</wp:posOffset>
            </wp:positionV>
            <wp:extent cx="6193741" cy="1174898"/>
            <wp:effectExtent l="0" t="0" r="0" b="6350"/>
            <wp:wrapNone/>
            <wp:docPr id="15" name="Imagen 15" descr="Resultado de imagen de lines para escribir caligrafic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ines para escribir caligrafic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12106" r="3789" b="75567"/>
                    <a:stretch/>
                  </pic:blipFill>
                  <pic:spPr bwMode="auto">
                    <a:xfrm>
                      <a:off x="0" y="0"/>
                      <a:ext cx="6211520" cy="11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F01B9" w14:textId="4762A5C9" w:rsidR="00750B75" w:rsidRPr="00750B75" w:rsidRDefault="00750B75" w:rsidP="00750B75">
      <w:pPr>
        <w:rPr>
          <w:rFonts w:ascii="Arial" w:hAnsi="Arial" w:cs="Arial"/>
          <w:sz w:val="28"/>
          <w:szCs w:val="28"/>
        </w:rPr>
      </w:pPr>
    </w:p>
    <w:p w14:paraId="343857DC" w14:textId="14514876" w:rsidR="00750B75" w:rsidRPr="00750B75" w:rsidRDefault="00750B75" w:rsidP="00750B75">
      <w:pPr>
        <w:rPr>
          <w:rFonts w:ascii="Arial" w:hAnsi="Arial" w:cs="Arial"/>
          <w:sz w:val="28"/>
          <w:szCs w:val="28"/>
        </w:rPr>
      </w:pPr>
    </w:p>
    <w:p w14:paraId="06E0ACD6" w14:textId="5F53BFD5" w:rsidR="00CA4D9D" w:rsidRDefault="00CA4D9D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2AF3284B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4D5D9DE3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1B7EE2BC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6DCD14E5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6FA783C8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087793C2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6E6C35F1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485E4ECB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65019F7B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0A501471" w14:textId="77777777" w:rsidR="002803A9" w:rsidRDefault="002803A9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701638BD" w14:textId="6E268806" w:rsidR="00CA4D9D" w:rsidRDefault="00CA4D9D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487ABC3F" w14:textId="27949B26" w:rsidR="00CA4D9D" w:rsidRDefault="00CA4D9D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67B9F932" w14:textId="24615349" w:rsidR="00CA4D9D" w:rsidRDefault="00CA4D9D" w:rsidP="00CA4D9D">
      <w:pPr>
        <w:tabs>
          <w:tab w:val="left" w:pos="2786"/>
        </w:tabs>
        <w:rPr>
          <w:rFonts w:ascii="Arial" w:hAnsi="Arial" w:cs="Arial"/>
          <w:sz w:val="28"/>
          <w:szCs w:val="28"/>
        </w:rPr>
      </w:pPr>
      <w:r>
        <w:rPr>
          <w:noProof/>
          <w:lang w:val="es-ES"/>
        </w:rPr>
        <w:drawing>
          <wp:anchor distT="0" distB="0" distL="114300" distR="114300" simplePos="0" relativeHeight="251660800" behindDoc="0" locked="0" layoutInCell="1" allowOverlap="1" wp14:anchorId="64BAF658" wp14:editId="3ED301B8">
            <wp:simplePos x="0" y="0"/>
            <wp:positionH relativeFrom="margin">
              <wp:posOffset>112816</wp:posOffset>
            </wp:positionH>
            <wp:positionV relativeFrom="paragraph">
              <wp:posOffset>17813</wp:posOffset>
            </wp:positionV>
            <wp:extent cx="1425039" cy="1650254"/>
            <wp:effectExtent l="0" t="0" r="3810" b="7620"/>
            <wp:wrapNone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24" cy="16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473B5C8" wp14:editId="2CB05F9F">
                <wp:simplePos x="0" y="0"/>
                <wp:positionH relativeFrom="margin">
                  <wp:posOffset>3025486</wp:posOffset>
                </wp:positionH>
                <wp:positionV relativeFrom="paragraph">
                  <wp:posOffset>48738</wp:posOffset>
                </wp:positionV>
                <wp:extent cx="1862941" cy="1536618"/>
                <wp:effectExtent l="1238250" t="19050" r="42545" b="45085"/>
                <wp:wrapNone/>
                <wp:docPr id="13" name="Bocadillo: oval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941" cy="1536618"/>
                        </a:xfrm>
                        <a:prstGeom prst="wedgeEllipseCallout">
                          <a:avLst>
                            <a:gd name="adj1" fmla="val -113972"/>
                            <a:gd name="adj2" fmla="val -3945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4BC7B9" w14:textId="555FC6A5" w:rsidR="00820174" w:rsidRPr="00A66752" w:rsidRDefault="00820174" w:rsidP="0082017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675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Utiliza el ABC para apoyar tú escritura.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473B5C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3" o:spid="_x0000_s1030" type="#_x0000_t63" style="position:absolute;margin-left:238.25pt;margin-top:3.85pt;width:146.7pt;height:121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" adj="-13818,9948" fillcolor="yellow" strokecolor="#41719c" strokeweight="1pt">
                <v:textbox>
                  <w:txbxContent>
                    <w:p w14:paraId="754BC7B9" w14:textId="555FC6A5" w:rsidR="00820174" w:rsidRPr="00A66752" w:rsidRDefault="00820174" w:rsidP="0082017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6675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Utiliza el ABC para apoyar tú </w:t>
                      </w:r>
                      <w:r w:rsidRPr="00A66752">
                        <w:rPr>
                          <w:color w:val="000000" w:themeColor="text1"/>
                          <w:sz w:val="32"/>
                          <w:szCs w:val="32"/>
                        </w:rPr>
                        <w:t>escritura.</w:t>
                      </w:r>
                      <w:r w:rsidRPr="00A6675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14:paraId="2BF36922" w14:textId="341514CB" w:rsidR="00CA4D9D" w:rsidRDefault="00CA4D9D" w:rsidP="00CA4D9D">
      <w:pPr>
        <w:tabs>
          <w:tab w:val="left" w:pos="2786"/>
        </w:tabs>
        <w:rPr>
          <w:rFonts w:ascii="Arial" w:hAnsi="Arial" w:cs="Arial"/>
          <w:sz w:val="28"/>
          <w:szCs w:val="28"/>
        </w:rPr>
      </w:pPr>
    </w:p>
    <w:p w14:paraId="27CB889D" w14:textId="0B3BEAE4" w:rsidR="00CA4D9D" w:rsidRDefault="00CA4D9D" w:rsidP="00CA4D9D">
      <w:pPr>
        <w:tabs>
          <w:tab w:val="left" w:pos="2786"/>
        </w:tabs>
        <w:rPr>
          <w:rFonts w:ascii="Arial" w:hAnsi="Arial" w:cs="Arial"/>
          <w:sz w:val="28"/>
          <w:szCs w:val="28"/>
        </w:rPr>
      </w:pPr>
    </w:p>
    <w:p w14:paraId="57AC546B" w14:textId="092F8309" w:rsidR="00CA4D9D" w:rsidRDefault="00CA4D9D" w:rsidP="00CA4D9D">
      <w:pPr>
        <w:tabs>
          <w:tab w:val="left" w:pos="2786"/>
        </w:tabs>
        <w:rPr>
          <w:rFonts w:ascii="Arial" w:hAnsi="Arial" w:cs="Arial"/>
          <w:sz w:val="28"/>
          <w:szCs w:val="28"/>
        </w:rPr>
      </w:pPr>
    </w:p>
    <w:p w14:paraId="7EC2B4E6" w14:textId="5D7B68F0" w:rsidR="00CA4D9D" w:rsidRDefault="00CA4D9D" w:rsidP="00CA4D9D">
      <w:pPr>
        <w:tabs>
          <w:tab w:val="left" w:pos="2786"/>
        </w:tabs>
        <w:rPr>
          <w:rFonts w:ascii="Arial" w:hAnsi="Arial" w:cs="Arial"/>
          <w:sz w:val="28"/>
          <w:szCs w:val="28"/>
        </w:rPr>
      </w:pPr>
    </w:p>
    <w:p w14:paraId="1B08D9E1" w14:textId="3D9B44A3" w:rsidR="00CA4D9D" w:rsidRDefault="00CA4D9D" w:rsidP="00CA4D9D">
      <w:pPr>
        <w:tabs>
          <w:tab w:val="left" w:pos="2786"/>
        </w:tabs>
        <w:rPr>
          <w:rFonts w:ascii="Arial" w:hAnsi="Arial" w:cs="Arial"/>
          <w:sz w:val="28"/>
          <w:szCs w:val="28"/>
        </w:rPr>
      </w:pPr>
    </w:p>
    <w:p w14:paraId="08A4E807" w14:textId="3965FA9B" w:rsidR="00CA4D9D" w:rsidRDefault="00CA4D9D" w:rsidP="00CA4D9D">
      <w:pPr>
        <w:tabs>
          <w:tab w:val="left" w:pos="2786"/>
        </w:tabs>
        <w:rPr>
          <w:rFonts w:ascii="Arial" w:hAnsi="Arial" w:cs="Arial"/>
          <w:sz w:val="28"/>
          <w:szCs w:val="28"/>
        </w:rPr>
      </w:pPr>
    </w:p>
    <w:p w14:paraId="184BF0A4" w14:textId="77777777" w:rsidR="00CA4D9D" w:rsidRDefault="00CA4D9D" w:rsidP="00CA4D9D">
      <w:pPr>
        <w:tabs>
          <w:tab w:val="left" w:pos="2786"/>
        </w:tabs>
        <w:rPr>
          <w:rFonts w:ascii="Arial" w:hAnsi="Arial" w:cs="Arial"/>
          <w:sz w:val="28"/>
          <w:szCs w:val="28"/>
        </w:rPr>
      </w:pPr>
    </w:p>
    <w:p w14:paraId="7C9982AD" w14:textId="49A5AE54" w:rsidR="00CA4D9D" w:rsidRPr="00750B75" w:rsidRDefault="00CA4D9D" w:rsidP="00820174">
      <w:pPr>
        <w:tabs>
          <w:tab w:val="left" w:pos="1141"/>
        </w:tabs>
        <w:rPr>
          <w:rFonts w:ascii="Arial" w:hAnsi="Arial" w:cs="Arial"/>
          <w:sz w:val="28"/>
          <w:szCs w:val="28"/>
        </w:rPr>
      </w:pPr>
    </w:p>
    <w:p w14:paraId="05B4D2BE" w14:textId="40CC6C5C" w:rsidR="00750B75" w:rsidRDefault="00820174" w:rsidP="00750B75">
      <w:pPr>
        <w:rPr>
          <w:rFonts w:ascii="Arial" w:hAnsi="Arial" w:cs="Arial"/>
          <w:sz w:val="28"/>
          <w:szCs w:val="28"/>
        </w:rPr>
      </w:pPr>
      <w:r>
        <w:rPr>
          <w:noProof/>
          <w:lang w:val="es-ES"/>
        </w:rPr>
        <w:drawing>
          <wp:inline distT="0" distB="0" distL="0" distR="0" wp14:anchorId="713033C7" wp14:editId="5C5590A8">
            <wp:extent cx="5536565" cy="6673259"/>
            <wp:effectExtent l="76200" t="76200" r="140335" b="127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371" t="21064" r="54768" b="8630"/>
                    <a:stretch/>
                  </pic:blipFill>
                  <pic:spPr bwMode="auto">
                    <a:xfrm>
                      <a:off x="0" y="0"/>
                      <a:ext cx="5605055" cy="6755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90AB8" w14:textId="575497EB" w:rsidR="00750B75" w:rsidRDefault="00750B75" w:rsidP="00750B75">
      <w:pPr>
        <w:rPr>
          <w:rFonts w:ascii="Arial" w:hAnsi="Arial" w:cs="Arial"/>
          <w:sz w:val="28"/>
          <w:szCs w:val="28"/>
        </w:rPr>
      </w:pPr>
    </w:p>
    <w:p w14:paraId="5527ED0C" w14:textId="77BDBC59" w:rsidR="005669C8" w:rsidRPr="005669C8" w:rsidRDefault="005669C8" w:rsidP="005669C8">
      <w:pPr>
        <w:rPr>
          <w:rFonts w:ascii="Arial" w:hAnsi="Arial" w:cs="Arial"/>
          <w:sz w:val="28"/>
          <w:szCs w:val="28"/>
        </w:rPr>
      </w:pPr>
    </w:p>
    <w:p w14:paraId="44EF9E1D" w14:textId="37919B13" w:rsidR="005669C8" w:rsidRPr="005669C8" w:rsidRDefault="005669C8" w:rsidP="005669C8">
      <w:pPr>
        <w:rPr>
          <w:rFonts w:ascii="Arial" w:hAnsi="Arial" w:cs="Arial"/>
          <w:sz w:val="28"/>
          <w:szCs w:val="28"/>
        </w:rPr>
      </w:pPr>
    </w:p>
    <w:p w14:paraId="5AADEE83" w14:textId="1C386891" w:rsidR="005669C8" w:rsidRPr="005669C8" w:rsidRDefault="005669C8" w:rsidP="005669C8">
      <w:pPr>
        <w:rPr>
          <w:rFonts w:ascii="Arial" w:hAnsi="Arial" w:cs="Arial"/>
          <w:sz w:val="28"/>
          <w:szCs w:val="28"/>
        </w:rPr>
      </w:pPr>
    </w:p>
    <w:p w14:paraId="01B77CBF" w14:textId="75E22A2D" w:rsidR="005669C8" w:rsidRPr="005669C8" w:rsidRDefault="005669C8" w:rsidP="005669C8">
      <w:pPr>
        <w:rPr>
          <w:rFonts w:ascii="Arial" w:hAnsi="Arial" w:cs="Arial"/>
          <w:sz w:val="28"/>
          <w:szCs w:val="28"/>
        </w:rPr>
      </w:pPr>
    </w:p>
    <w:p w14:paraId="6C7DD28A" w14:textId="61B518D4" w:rsidR="005669C8" w:rsidRPr="00CA4D9D" w:rsidRDefault="005669C8" w:rsidP="005669C8">
      <w:pPr>
        <w:rPr>
          <w:rFonts w:ascii="Arial" w:hAnsi="Arial" w:cs="Arial"/>
          <w:b/>
          <w:bCs/>
          <w:sz w:val="28"/>
          <w:szCs w:val="28"/>
        </w:rPr>
      </w:pPr>
      <w:r w:rsidRPr="00682098">
        <w:rPr>
          <w:rFonts w:ascii="Arial" w:hAnsi="Arial" w:cs="Arial"/>
          <w:b/>
          <w:bCs/>
          <w:sz w:val="28"/>
          <w:szCs w:val="28"/>
          <w:highlight w:val="cyan"/>
        </w:rPr>
        <w:t>Incrementa t</w:t>
      </w:r>
      <w:r w:rsidR="00CA4D9D" w:rsidRPr="00682098">
        <w:rPr>
          <w:rFonts w:ascii="Arial" w:hAnsi="Arial" w:cs="Arial"/>
          <w:b/>
          <w:bCs/>
          <w:sz w:val="28"/>
          <w:szCs w:val="28"/>
          <w:highlight w:val="cyan"/>
        </w:rPr>
        <w:t>ú</w:t>
      </w:r>
      <w:r w:rsidRPr="00682098">
        <w:rPr>
          <w:rFonts w:ascii="Arial" w:hAnsi="Arial" w:cs="Arial"/>
          <w:b/>
          <w:bCs/>
          <w:sz w:val="28"/>
          <w:szCs w:val="28"/>
          <w:highlight w:val="cyan"/>
        </w:rPr>
        <w:t xml:space="preserve"> vocabulario </w:t>
      </w:r>
      <w:r w:rsidR="00682098" w:rsidRPr="00682098">
        <w:rPr>
          <w:rFonts w:ascii="Arial" w:hAnsi="Arial" w:cs="Arial"/>
          <w:b/>
          <w:bCs/>
          <w:sz w:val="28"/>
          <w:szCs w:val="28"/>
          <w:highlight w:val="cyan"/>
        </w:rPr>
        <w:t>significado de previsor.</w:t>
      </w:r>
    </w:p>
    <w:p w14:paraId="067D46AC" w14:textId="6CE424B5" w:rsidR="005669C8" w:rsidRPr="005669C8" w:rsidRDefault="005669C8" w:rsidP="005669C8">
      <w:pPr>
        <w:shd w:val="clear" w:color="auto" w:fill="FFFFFF"/>
        <w:spacing w:line="540" w:lineRule="atLeast"/>
        <w:textAlignment w:val="top"/>
        <w:rPr>
          <w:rFonts w:ascii="Arial" w:hAnsi="Arial" w:cs="Arial"/>
          <w:color w:val="222222"/>
          <w:lang w:eastAsia="es-CL"/>
        </w:rPr>
      </w:pPr>
      <w:r>
        <w:rPr>
          <w:rFonts w:ascii="Arial" w:hAnsi="Arial" w:cs="Arial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73DD716" wp14:editId="1F54E93C">
                <wp:simplePos x="0" y="0"/>
                <wp:positionH relativeFrom="column">
                  <wp:posOffset>5938</wp:posOffset>
                </wp:positionH>
                <wp:positionV relativeFrom="paragraph">
                  <wp:posOffset>171944</wp:posOffset>
                </wp:positionV>
                <wp:extent cx="6175169" cy="1425039"/>
                <wp:effectExtent l="0" t="0" r="16510" b="2286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69" cy="1425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B3AE4" w14:textId="77777777" w:rsidR="005669C8" w:rsidRPr="005669C8" w:rsidRDefault="005669C8" w:rsidP="005669C8">
                            <w:pPr>
                              <w:shd w:val="clear" w:color="auto" w:fill="FFFFFF"/>
                              <w:spacing w:line="540" w:lineRule="atLeast"/>
                              <w:textAlignment w:val="top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lang w:eastAsia="es-CL"/>
                              </w:rPr>
                            </w:pPr>
                            <w:r w:rsidRPr="005669C8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52"/>
                                <w:szCs w:val="52"/>
                                <w:highlight w:val="yellow"/>
                                <w:lang w:eastAsia="es-CL"/>
                              </w:rPr>
                              <w:t>previsor, previsora</w:t>
                            </w:r>
                          </w:p>
                          <w:p w14:paraId="2FFF2BA6" w14:textId="6C1AB647" w:rsidR="005669C8" w:rsidRPr="005669C8" w:rsidRDefault="005669C8" w:rsidP="005669C8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lang w:eastAsia="es-CL"/>
                              </w:rPr>
                            </w:pPr>
                            <w:r w:rsidRPr="005669C8">
                              <w:rPr>
                                <w:rFonts w:ascii="Arial" w:hAnsi="Arial" w:cs="Arial"/>
                                <w:color w:val="000000" w:themeColor="text1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  <w:lang w:eastAsia="es-CL"/>
                              </w:rPr>
                              <w:t>P</w:t>
                            </w:r>
                            <w:r w:rsidRPr="005669C8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  <w:lang w:eastAsia="es-CL"/>
                              </w:rPr>
                              <w:t>ersona</w:t>
                            </w:r>
                            <w:r w:rsidRPr="005669C8">
                              <w:rPr>
                                <w:rFonts w:ascii="Arial" w:hAnsi="Arial" w:cs="Arial"/>
                                <w:color w:val="000000" w:themeColor="text1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40"/>
                                <w:szCs w:val="40"/>
                                <w:lang w:eastAsia="es-CL"/>
                              </w:rPr>
                              <w:t>q</w:t>
                            </w:r>
                            <w:r w:rsidRPr="005669C8">
                              <w:rPr>
                                <w:rFonts w:ascii="Arial" w:hAnsi="Arial" w:cs="Arial"/>
                                <w:color w:val="222222"/>
                                <w:sz w:val="40"/>
                                <w:szCs w:val="40"/>
                                <w:lang w:eastAsia="es-CL"/>
                              </w:rPr>
                              <w:t xml:space="preserve">ue piensa y prepara con </w:t>
                            </w:r>
                            <w:r w:rsidR="00CA4D9D" w:rsidRPr="005669C8">
                              <w:rPr>
                                <w:rFonts w:ascii="Arial" w:hAnsi="Arial" w:cs="Arial"/>
                                <w:color w:val="222222"/>
                                <w:sz w:val="40"/>
                                <w:szCs w:val="40"/>
                                <w:lang w:eastAsia="es-CL"/>
                              </w:rPr>
                              <w:t>a</w:t>
                            </w:r>
                            <w:r w:rsidR="00CA4D9D">
                              <w:rPr>
                                <w:rFonts w:ascii="Arial" w:hAnsi="Arial" w:cs="Arial"/>
                                <w:color w:val="222222"/>
                                <w:sz w:val="40"/>
                                <w:szCs w:val="40"/>
                                <w:lang w:eastAsia="es-CL"/>
                              </w:rPr>
                              <w:t xml:space="preserve">nticipación </w:t>
                            </w:r>
                            <w:r w:rsidR="00CA4D9D" w:rsidRPr="005669C8">
                              <w:rPr>
                                <w:rFonts w:ascii="Arial" w:hAnsi="Arial" w:cs="Arial"/>
                                <w:color w:val="222222"/>
                                <w:sz w:val="40"/>
                                <w:szCs w:val="40"/>
                                <w:lang w:eastAsia="es-CL"/>
                              </w:rPr>
                              <w:t>las</w:t>
                            </w:r>
                            <w:r w:rsidRPr="005669C8">
                              <w:rPr>
                                <w:rFonts w:ascii="Arial" w:hAnsi="Arial" w:cs="Arial"/>
                                <w:color w:val="222222"/>
                                <w:sz w:val="40"/>
                                <w:szCs w:val="40"/>
                                <w:lang w:eastAsia="es-CL"/>
                              </w:rPr>
                              <w:t xml:space="preserve"> cosas que hará o las que necesitará.</w:t>
                            </w:r>
                          </w:p>
                          <w:p w14:paraId="0857BFF5" w14:textId="77777777" w:rsidR="005669C8" w:rsidRPr="005669C8" w:rsidRDefault="005669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73DD716" id="Cuadro de texto 16" o:spid="_x0000_s1031" type="#_x0000_t202" style="position:absolute;margin-left:.45pt;margin-top:13.55pt;width:486.25pt;height:112.2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" fillcolor="white [3201]" strokeweight=".5pt">
                <v:textbox>
                  <w:txbxContent>
                    <w:p w14:paraId="5CAB3AE4" w14:textId="77777777" w:rsidR="005669C8" w:rsidRPr="005669C8" w:rsidRDefault="005669C8" w:rsidP="005669C8">
                      <w:pPr>
                        <w:shd w:val="clear" w:color="auto" w:fill="FFFFFF"/>
                        <w:spacing w:line="540" w:lineRule="atLeast"/>
                        <w:textAlignment w:val="top"/>
                        <w:rPr>
                          <w:rFonts w:ascii="Arial" w:hAnsi="Arial" w:cs="Arial"/>
                          <w:b/>
                          <w:bCs/>
                          <w:color w:val="222222"/>
                          <w:sz w:val="52"/>
                          <w:szCs w:val="52"/>
                          <w:lang w:eastAsia="es-CL"/>
                        </w:rPr>
                      </w:pPr>
                      <w:r w:rsidRPr="005669C8">
                        <w:rPr>
                          <w:rFonts w:ascii="Arial" w:hAnsi="Arial" w:cs="Arial"/>
                          <w:b/>
                          <w:bCs/>
                          <w:color w:val="222222"/>
                          <w:sz w:val="52"/>
                          <w:szCs w:val="52"/>
                          <w:highlight w:val="yellow"/>
                          <w:lang w:eastAsia="es-CL"/>
                        </w:rPr>
                        <w:t>previsor, previsora</w:t>
                      </w:r>
                    </w:p>
                    <w:p w14:paraId="2FFF2BA6" w14:textId="6C1AB647" w:rsidR="005669C8" w:rsidRPr="005669C8" w:rsidRDefault="005669C8" w:rsidP="005669C8">
                      <w:pPr>
                        <w:shd w:val="clear" w:color="auto" w:fill="FFFFFF"/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lang w:eastAsia="es-CL"/>
                        </w:rPr>
                      </w:pPr>
                      <w:r w:rsidRPr="005669C8">
                        <w:rPr>
                          <w:rFonts w:ascii="Arial" w:hAnsi="Arial" w:cs="Arial"/>
                          <w:color w:val="000000" w:themeColor="text1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  <w:lang w:eastAsia="es-CL"/>
                        </w:rPr>
                        <w:t>P</w:t>
                      </w:r>
                      <w:r w:rsidRPr="005669C8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  <w:lang w:eastAsia="es-CL"/>
                        </w:rPr>
                        <w:t>ersona</w:t>
                      </w:r>
                      <w:r w:rsidRPr="005669C8">
                        <w:rPr>
                          <w:rFonts w:ascii="Arial" w:hAnsi="Arial" w:cs="Arial"/>
                          <w:color w:val="000000" w:themeColor="text1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2222"/>
                          <w:sz w:val="40"/>
                          <w:szCs w:val="40"/>
                          <w:lang w:eastAsia="es-CL"/>
                        </w:rPr>
                        <w:t>q</w:t>
                      </w:r>
                      <w:r w:rsidRPr="005669C8">
                        <w:rPr>
                          <w:rFonts w:ascii="Arial" w:hAnsi="Arial" w:cs="Arial"/>
                          <w:color w:val="222222"/>
                          <w:sz w:val="40"/>
                          <w:szCs w:val="40"/>
                          <w:lang w:eastAsia="es-CL"/>
                        </w:rPr>
                        <w:t xml:space="preserve">ue piensa y prepara con </w:t>
                      </w:r>
                      <w:r w:rsidR="00CA4D9D" w:rsidRPr="005669C8">
                        <w:rPr>
                          <w:rFonts w:ascii="Arial" w:hAnsi="Arial" w:cs="Arial"/>
                          <w:color w:val="222222"/>
                          <w:sz w:val="40"/>
                          <w:szCs w:val="40"/>
                          <w:lang w:eastAsia="es-CL"/>
                        </w:rPr>
                        <w:t>a</w:t>
                      </w:r>
                      <w:r w:rsidR="00CA4D9D">
                        <w:rPr>
                          <w:rFonts w:ascii="Arial" w:hAnsi="Arial" w:cs="Arial"/>
                          <w:color w:val="222222"/>
                          <w:sz w:val="40"/>
                          <w:szCs w:val="40"/>
                          <w:lang w:eastAsia="es-CL"/>
                        </w:rPr>
                        <w:t xml:space="preserve">nticipación </w:t>
                      </w:r>
                      <w:r w:rsidR="00CA4D9D" w:rsidRPr="005669C8">
                        <w:rPr>
                          <w:rFonts w:ascii="Arial" w:hAnsi="Arial" w:cs="Arial"/>
                          <w:color w:val="222222"/>
                          <w:sz w:val="40"/>
                          <w:szCs w:val="40"/>
                          <w:lang w:eastAsia="es-CL"/>
                        </w:rPr>
                        <w:t>las</w:t>
                      </w:r>
                      <w:r w:rsidRPr="005669C8">
                        <w:rPr>
                          <w:rFonts w:ascii="Arial" w:hAnsi="Arial" w:cs="Arial"/>
                          <w:color w:val="222222"/>
                          <w:sz w:val="40"/>
                          <w:szCs w:val="40"/>
                          <w:lang w:eastAsia="es-CL"/>
                        </w:rPr>
                        <w:t xml:space="preserve"> cosas que hará o las que necesitará.</w:t>
                      </w:r>
                    </w:p>
                    <w:p w14:paraId="0857BFF5" w14:textId="77777777" w:rsidR="005669C8" w:rsidRPr="005669C8" w:rsidRDefault="005669C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ab/>
      </w:r>
    </w:p>
    <w:p w14:paraId="0F0CEA23" w14:textId="75FDC3D0" w:rsidR="005669C8" w:rsidRPr="005669C8" w:rsidRDefault="005669C8" w:rsidP="005669C8">
      <w:pPr>
        <w:shd w:val="clear" w:color="auto" w:fill="FFFFFF"/>
        <w:rPr>
          <w:rFonts w:ascii="Arial" w:hAnsi="Arial" w:cs="Arial"/>
          <w:color w:val="222222"/>
          <w:lang w:eastAsia="es-CL"/>
        </w:rPr>
      </w:pPr>
      <w:r w:rsidRPr="005669C8">
        <w:rPr>
          <w:rFonts w:ascii="Arial" w:hAnsi="Arial" w:cs="Arial"/>
          <w:color w:val="222222"/>
          <w:lang w:eastAsia="es-CL"/>
        </w:rPr>
        <w:t>"</w:t>
      </w:r>
    </w:p>
    <w:p w14:paraId="3320F97A" w14:textId="7D7EF649" w:rsidR="005669C8" w:rsidRPr="005669C8" w:rsidRDefault="005669C8" w:rsidP="005669C8">
      <w:pPr>
        <w:tabs>
          <w:tab w:val="left" w:pos="1122"/>
        </w:tabs>
        <w:rPr>
          <w:rFonts w:ascii="Arial" w:hAnsi="Arial" w:cs="Arial"/>
          <w:sz w:val="28"/>
          <w:szCs w:val="28"/>
        </w:rPr>
      </w:pPr>
    </w:p>
    <w:sectPr w:rsidR="005669C8" w:rsidRPr="005669C8" w:rsidSect="00820174"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3A7A8F" w14:textId="77777777" w:rsidR="0033524D" w:rsidRDefault="0033524D" w:rsidP="00D11670">
      <w:r>
        <w:separator/>
      </w:r>
    </w:p>
  </w:endnote>
  <w:endnote w:type="continuationSeparator" w:id="0">
    <w:p w14:paraId="177DF38F" w14:textId="77777777" w:rsidR="0033524D" w:rsidRDefault="0033524D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7C38D4" w14:textId="77777777" w:rsidR="0033524D" w:rsidRDefault="0033524D" w:rsidP="00D11670">
      <w:r>
        <w:separator/>
      </w:r>
    </w:p>
  </w:footnote>
  <w:footnote w:type="continuationSeparator" w:id="0">
    <w:p w14:paraId="26C94584" w14:textId="77777777" w:rsidR="0033524D" w:rsidRDefault="0033524D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927"/>
    <w:multiLevelType w:val="hybridMultilevel"/>
    <w:tmpl w:val="5DE0AEB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C48B9"/>
    <w:multiLevelType w:val="hybridMultilevel"/>
    <w:tmpl w:val="56602F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C3406"/>
    <w:multiLevelType w:val="hybridMultilevel"/>
    <w:tmpl w:val="5DE0AEB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254CB"/>
    <w:multiLevelType w:val="hybridMultilevel"/>
    <w:tmpl w:val="79D0AEA8"/>
    <w:lvl w:ilvl="0" w:tplc="FF565468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24A28CF"/>
    <w:multiLevelType w:val="hybridMultilevel"/>
    <w:tmpl w:val="4BFA366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674403F"/>
    <w:multiLevelType w:val="hybridMultilevel"/>
    <w:tmpl w:val="1CC61F90"/>
    <w:lvl w:ilvl="0" w:tplc="D6FC329E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9FB621B"/>
    <w:multiLevelType w:val="multilevel"/>
    <w:tmpl w:val="012EA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D844B8"/>
    <w:multiLevelType w:val="hybridMultilevel"/>
    <w:tmpl w:val="2AB261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CL" w:vendorID="64" w:dllVersion="4096" w:nlCheck="1" w:checkStyle="0"/>
  <w:activeWritingStyle w:appName="MSWord" w:lang="es-ES" w:vendorID="64" w:dllVersion="131078" w:nlCheck="1" w:checkStyle="1"/>
  <w:activeWritingStyle w:appName="MSWord" w:lang="es-CL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47C31"/>
    <w:rsid w:val="00050CA9"/>
    <w:rsid w:val="000522EC"/>
    <w:rsid w:val="00053A58"/>
    <w:rsid w:val="00054CE0"/>
    <w:rsid w:val="000552F1"/>
    <w:rsid w:val="00060353"/>
    <w:rsid w:val="0006189C"/>
    <w:rsid w:val="0006387D"/>
    <w:rsid w:val="000641DC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29E8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1F2F61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45DC"/>
    <w:rsid w:val="00276F0F"/>
    <w:rsid w:val="00277655"/>
    <w:rsid w:val="002803A9"/>
    <w:rsid w:val="00282008"/>
    <w:rsid w:val="002859DD"/>
    <w:rsid w:val="00287AB2"/>
    <w:rsid w:val="002947CF"/>
    <w:rsid w:val="00294CB2"/>
    <w:rsid w:val="0029596A"/>
    <w:rsid w:val="002976EA"/>
    <w:rsid w:val="002A2198"/>
    <w:rsid w:val="002B007E"/>
    <w:rsid w:val="002B0778"/>
    <w:rsid w:val="002B3FE7"/>
    <w:rsid w:val="002B42A9"/>
    <w:rsid w:val="002B481A"/>
    <w:rsid w:val="002B64AA"/>
    <w:rsid w:val="002B72D7"/>
    <w:rsid w:val="002B77AF"/>
    <w:rsid w:val="002C33C3"/>
    <w:rsid w:val="002C3AFE"/>
    <w:rsid w:val="002C639A"/>
    <w:rsid w:val="002D16B4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3524D"/>
    <w:rsid w:val="00346205"/>
    <w:rsid w:val="003476BD"/>
    <w:rsid w:val="00347F4E"/>
    <w:rsid w:val="003520DD"/>
    <w:rsid w:val="0035396B"/>
    <w:rsid w:val="00353BBE"/>
    <w:rsid w:val="003603EF"/>
    <w:rsid w:val="00361485"/>
    <w:rsid w:val="00362C4D"/>
    <w:rsid w:val="003635C5"/>
    <w:rsid w:val="003653FD"/>
    <w:rsid w:val="0037015E"/>
    <w:rsid w:val="00370AF1"/>
    <w:rsid w:val="00370FF6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1682"/>
    <w:rsid w:val="003B4ADD"/>
    <w:rsid w:val="003C1529"/>
    <w:rsid w:val="003C182C"/>
    <w:rsid w:val="003C1B8B"/>
    <w:rsid w:val="003C1D2A"/>
    <w:rsid w:val="003C29B4"/>
    <w:rsid w:val="003C5182"/>
    <w:rsid w:val="003C535C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84B99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3332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782F"/>
    <w:rsid w:val="00503B50"/>
    <w:rsid w:val="00505684"/>
    <w:rsid w:val="00505D4D"/>
    <w:rsid w:val="005141DE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669C8"/>
    <w:rsid w:val="0057014A"/>
    <w:rsid w:val="005701A0"/>
    <w:rsid w:val="00571285"/>
    <w:rsid w:val="00571491"/>
    <w:rsid w:val="00571C24"/>
    <w:rsid w:val="00572805"/>
    <w:rsid w:val="00573E58"/>
    <w:rsid w:val="00573EEE"/>
    <w:rsid w:val="005766A0"/>
    <w:rsid w:val="0058194F"/>
    <w:rsid w:val="00591F2C"/>
    <w:rsid w:val="0059463C"/>
    <w:rsid w:val="00597273"/>
    <w:rsid w:val="005A2391"/>
    <w:rsid w:val="005A54D6"/>
    <w:rsid w:val="005A590F"/>
    <w:rsid w:val="005B24F0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098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27B7"/>
    <w:rsid w:val="00745DDD"/>
    <w:rsid w:val="007462BD"/>
    <w:rsid w:val="00746BD1"/>
    <w:rsid w:val="007507E0"/>
    <w:rsid w:val="00750819"/>
    <w:rsid w:val="00750B75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201"/>
    <w:rsid w:val="007B484F"/>
    <w:rsid w:val="007C2D77"/>
    <w:rsid w:val="007C3113"/>
    <w:rsid w:val="007C398B"/>
    <w:rsid w:val="007C3AA0"/>
    <w:rsid w:val="007C4384"/>
    <w:rsid w:val="007C5638"/>
    <w:rsid w:val="007D2435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C62"/>
    <w:rsid w:val="00817FA9"/>
    <w:rsid w:val="00820174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3FB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41B8C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1ED3"/>
    <w:rsid w:val="009D2D75"/>
    <w:rsid w:val="009D3FBF"/>
    <w:rsid w:val="009D467A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E348F"/>
    <w:rsid w:val="00AF1371"/>
    <w:rsid w:val="00AF15FB"/>
    <w:rsid w:val="00AF3C29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1A1F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4D9D"/>
    <w:rsid w:val="00CA54BE"/>
    <w:rsid w:val="00CA5D46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5F21"/>
    <w:rsid w:val="00D610A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96E5C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C6337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6D25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75B58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4BEA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6C07"/>
    <w:rsid w:val="00FD6FCA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7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9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1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2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9232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5292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21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75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86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969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3B32DA-3F03-4028-86F1-C12AA0550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DIAGNOSTICA.dotm</Template>
  <TotalTime>1</TotalTime>
  <Pages>1</Pages>
  <Words>295</Words>
  <Characters>1627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PDV</cp:lastModifiedBy>
  <cp:revision>4</cp:revision>
  <dcterms:created xsi:type="dcterms:W3CDTF">2020-03-26T13:11:00Z</dcterms:created>
  <dcterms:modified xsi:type="dcterms:W3CDTF">2020-03-26T21:20:00Z</dcterms:modified>
</cp:coreProperties>
</file>