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AC00863" w14:textId="68982DB2" w:rsidR="00716059" w:rsidRDefault="007F135C" w:rsidP="00716059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4C98048A">
                <wp:simplePos x="0" y="0"/>
                <wp:positionH relativeFrom="column">
                  <wp:posOffset>687788</wp:posOffset>
                </wp:positionH>
                <wp:positionV relativeFrom="paragraph">
                  <wp:posOffset>67586</wp:posOffset>
                </wp:positionV>
                <wp:extent cx="3133725" cy="675861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7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716059" w:rsidRDefault="00716059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3011C2E6" w:rsidR="00716059" w:rsidRDefault="00716059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33623">
                              <w:rPr>
                                <w:rFonts w:ascii="Calibri" w:hAnsi="Calibri"/>
                                <w:sz w:val="18"/>
                              </w:rPr>
                              <w:t xml:space="preserve">artamento de: </w:t>
                            </w:r>
                            <w:r w:rsidR="00E418A2">
                              <w:rPr>
                                <w:rFonts w:ascii="Calibri" w:hAnsi="Calibri"/>
                                <w:sz w:val="18"/>
                              </w:rPr>
                              <w:t>Tecnología</w:t>
                            </w:r>
                          </w:p>
                          <w:p w14:paraId="0E485830" w14:textId="271D1DDE" w:rsidR="00716059" w:rsidRDefault="00E418A2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Evelyn Carriel</w:t>
                            </w:r>
                          </w:p>
                          <w:p w14:paraId="086BD80C" w14:textId="61E1F840" w:rsidR="00716059" w:rsidRDefault="001D0140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3</w:t>
                            </w:r>
                            <w:r w:rsidR="0071605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4.15pt;margin-top:5.3pt;width:246.75pt;height:5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" filled="f" stroked="f">
                <v:textbox>
                  <w:txbxContent>
                    <w:p w14:paraId="6D03B6F8" w14:textId="77777777" w:rsidR="00716059" w:rsidRDefault="00716059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3011C2E6" w:rsidR="00716059" w:rsidRDefault="00716059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33623">
                        <w:rPr>
                          <w:rFonts w:ascii="Calibri" w:hAnsi="Calibri"/>
                          <w:sz w:val="18"/>
                        </w:rPr>
                        <w:t xml:space="preserve">artamento de: </w:t>
                      </w:r>
                      <w:r w:rsidR="00E418A2">
                        <w:rPr>
                          <w:rFonts w:ascii="Calibri" w:hAnsi="Calibri"/>
                          <w:sz w:val="18"/>
                        </w:rPr>
                        <w:t>Tecnología</w:t>
                      </w:r>
                    </w:p>
                    <w:p w14:paraId="0E485830" w14:textId="271D1DDE" w:rsidR="00716059" w:rsidRDefault="00E418A2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Evelyn Carriel</w:t>
                      </w:r>
                    </w:p>
                    <w:p w14:paraId="086BD80C" w14:textId="61E1F840" w:rsidR="00716059" w:rsidRDefault="001D0140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3</w:t>
                      </w:r>
                      <w:r w:rsidR="00716059">
                        <w:rPr>
                          <w:rFonts w:ascii="Calibri" w:hAnsi="Calibri"/>
                          <w:sz w:val="18"/>
                          <w:szCs w:val="18"/>
                        </w:rPr>
                        <w:t>°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7071A0A4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02F0CF0C" w14:textId="77777777" w:rsidR="00716059" w:rsidRDefault="00716059" w:rsidP="00716059">
      <w:pPr>
        <w:rPr>
          <w:sz w:val="28"/>
        </w:rPr>
      </w:pPr>
    </w:p>
    <w:p w14:paraId="6B43A0ED" w14:textId="77777777" w:rsidR="00716059" w:rsidRDefault="00716059" w:rsidP="00716059">
      <w:pPr>
        <w:jc w:val="center"/>
        <w:rPr>
          <w:rFonts w:asciiTheme="majorHAnsi" w:hAnsiTheme="majorHAnsi"/>
          <w:b/>
          <w:sz w:val="14"/>
          <w:szCs w:val="14"/>
        </w:rPr>
      </w:pPr>
    </w:p>
    <w:p w14:paraId="293F312E" w14:textId="1427DE83" w:rsidR="00933623" w:rsidRPr="0058544D" w:rsidRDefault="0058544D" w:rsidP="0058544D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  <w:lang w:val="es-ES"/>
        </w:rPr>
        <w:t xml:space="preserve">Módulo </w:t>
      </w:r>
      <w:r w:rsidR="00716059" w:rsidRPr="0058544D">
        <w:rPr>
          <w:rFonts w:ascii="Comic Sans MS" w:hAnsi="Comic Sans MS"/>
          <w:b/>
          <w:sz w:val="28"/>
          <w:szCs w:val="28"/>
          <w:u w:val="single"/>
          <w:lang w:val="es-ES"/>
        </w:rPr>
        <w:t>Nº 1</w:t>
      </w:r>
      <w:r w:rsidRPr="0058544D">
        <w:rPr>
          <w:rFonts w:ascii="Comic Sans MS" w:hAnsi="Comic Sans MS"/>
          <w:b/>
          <w:sz w:val="28"/>
          <w:szCs w:val="28"/>
          <w:u w:val="single"/>
          <w:lang w:val="es-ES"/>
        </w:rPr>
        <w:t>:</w:t>
      </w:r>
      <w:r w:rsidR="00716059" w:rsidRPr="0058544D">
        <w:rPr>
          <w:rFonts w:ascii="Comic Sans MS" w:hAnsi="Comic Sans MS"/>
          <w:b/>
          <w:sz w:val="28"/>
          <w:szCs w:val="28"/>
          <w:u w:val="single"/>
          <w:lang w:val="es-ES"/>
        </w:rPr>
        <w:t xml:space="preserve"> </w:t>
      </w:r>
      <w:r w:rsidRPr="0058544D">
        <w:rPr>
          <w:rFonts w:ascii="Comic Sans MS" w:hAnsi="Comic Sans MS"/>
          <w:b/>
          <w:sz w:val="28"/>
          <w:u w:val="single"/>
        </w:rPr>
        <w:t>Mejoremos nuestros objetos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410"/>
        <w:gridCol w:w="1668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Pr="00040778" w:rsidRDefault="00716059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</w:rPr>
            </w:pPr>
            <w:r w:rsidRPr="00040778">
              <w:rPr>
                <w:rFonts w:asciiTheme="majorHAnsi" w:hAnsiTheme="majorHAnsi" w:cs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Pr="00040778" w:rsidRDefault="00716059">
            <w:pPr>
              <w:pStyle w:val="Sinespaciado"/>
              <w:spacing w:line="256" w:lineRule="auto"/>
              <w:rPr>
                <w:rFonts w:asciiTheme="majorHAnsi" w:hAnsiTheme="majorHAnsi" w:cstheme="majorHAnsi"/>
              </w:rPr>
            </w:pPr>
          </w:p>
        </w:tc>
      </w:tr>
      <w:tr w:rsidR="00716059" w14:paraId="2A4A8326" w14:textId="77777777" w:rsidTr="00716059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Pr="00040778" w:rsidRDefault="00716059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</w:rPr>
            </w:pPr>
            <w:r w:rsidRPr="00040778">
              <w:rPr>
                <w:rFonts w:asciiTheme="majorHAnsi" w:hAnsiTheme="majorHAnsi" w:cs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2D4BDF2F" w:rsidR="00716059" w:rsidRPr="00040778" w:rsidRDefault="001D0140">
            <w:pPr>
              <w:pStyle w:val="Sinespaciado"/>
              <w:spacing w:line="256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  <w:r w:rsidR="00716059" w:rsidRPr="00040778">
              <w:rPr>
                <w:rFonts w:asciiTheme="majorHAnsi" w:hAnsiTheme="majorHAnsi" w:cstheme="majorHAnsi"/>
              </w:rPr>
              <w:t>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Pr="00040778" w:rsidRDefault="00716059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</w:rPr>
            </w:pPr>
            <w:r w:rsidRPr="00040778">
              <w:rPr>
                <w:rFonts w:asciiTheme="majorHAnsi" w:hAnsiTheme="majorHAnsi" w:cs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6BD85D6D" w:rsidR="00716059" w:rsidRPr="00040778" w:rsidRDefault="001D0140">
            <w:pPr>
              <w:pStyle w:val="Sinespaciado"/>
              <w:spacing w:line="256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°</w:t>
            </w:r>
          </w:p>
        </w:tc>
      </w:tr>
      <w:tr w:rsidR="00195823" w14:paraId="54A0AB03" w14:textId="4F8609BD" w:rsidTr="00B019F9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DF93B3" w14:textId="2FE037E0" w:rsidR="0058544D" w:rsidRPr="00B019F9" w:rsidRDefault="0058544D" w:rsidP="00B019F9">
            <w:pPr>
              <w:pStyle w:val="Ttulo1"/>
              <w:spacing w:before="0" w:beforeAutospacing="0" w:after="0" w:afterAutospacing="0"/>
              <w:rPr>
                <w:rFonts w:asciiTheme="majorHAnsi" w:hAnsiTheme="majorHAnsi" w:cstheme="majorHAnsi"/>
                <w:sz w:val="20"/>
                <w:szCs w:val="20"/>
                <w:lang w:val="es-CL"/>
              </w:rPr>
            </w:pPr>
            <w:r w:rsidRPr="00B019F9">
              <w:rPr>
                <w:rFonts w:asciiTheme="majorHAnsi" w:hAnsiTheme="majorHAnsi" w:cstheme="majorHAnsi"/>
                <w:sz w:val="20"/>
                <w:szCs w:val="20"/>
                <w:lang w:val="es-CL"/>
              </w:rPr>
              <w:t>OBJETIVO DE APRENDIZAJE:</w:t>
            </w:r>
          </w:p>
          <w:p w14:paraId="7A9FA4DE" w14:textId="129A3B3F" w:rsidR="0058544D" w:rsidRPr="00B019F9" w:rsidRDefault="0058544D" w:rsidP="00B019F9">
            <w:pPr>
              <w:pStyle w:val="Ttulo1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  <w:lang w:val="es-CL"/>
              </w:rPr>
            </w:pPr>
            <w:r w:rsidRPr="00B019F9">
              <w:rPr>
                <w:rFonts w:asciiTheme="majorHAnsi" w:hAnsiTheme="majorHAnsi" w:cstheme="majorHAnsi"/>
                <w:bCs w:val="0"/>
                <w:sz w:val="20"/>
                <w:szCs w:val="20"/>
                <w:lang w:val="es-CL"/>
              </w:rPr>
              <w:t>Unidad 2:</w:t>
            </w:r>
            <w:r w:rsidRPr="00B019F9">
              <w:rPr>
                <w:rFonts w:asciiTheme="majorHAnsi" w:hAnsiTheme="majorHAnsi" w:cstheme="majorHAnsi"/>
                <w:b w:val="0"/>
                <w:bCs w:val="0"/>
                <w:sz w:val="20"/>
                <w:szCs w:val="20"/>
                <w:lang w:val="es-CL"/>
              </w:rPr>
              <w:t xml:space="preserve"> Relacionar objetos de la cotidianeidad con las necesidades que satisfacen</w:t>
            </w:r>
          </w:p>
          <w:p w14:paraId="43B44C0B" w14:textId="661C2B82" w:rsidR="00195823" w:rsidRPr="00B019F9" w:rsidRDefault="00195823" w:rsidP="00B019F9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B019F9">
              <w:rPr>
                <w:rFonts w:asciiTheme="majorHAnsi" w:hAnsiTheme="majorHAnsi" w:cstheme="majorHAnsi"/>
                <w:sz w:val="20"/>
                <w:szCs w:val="20"/>
              </w:rPr>
              <w:t>OA Nº</w:t>
            </w:r>
            <w:r w:rsidR="0058544D" w:rsidRPr="00B019F9">
              <w:rPr>
                <w:rFonts w:asciiTheme="majorHAnsi" w:hAnsiTheme="majorHAnsi" w:cstheme="majorHAnsi"/>
                <w:sz w:val="20"/>
                <w:szCs w:val="20"/>
              </w:rPr>
              <w:t xml:space="preserve"> 01 Crear diseños de objetos tecnológicos, a partir de sus propias experiencias y representando sus ideas, a través de dibujo.</w:t>
            </w:r>
          </w:p>
          <w:p w14:paraId="14B5B59F" w14:textId="06033004" w:rsidR="00195823" w:rsidRPr="00B019F9" w:rsidRDefault="0058544D" w:rsidP="00B019F9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B019F9">
              <w:rPr>
                <w:rFonts w:asciiTheme="majorHAnsi" w:hAnsiTheme="majorHAnsi" w:cstheme="majorHAnsi"/>
                <w:sz w:val="20"/>
                <w:szCs w:val="20"/>
              </w:rPr>
              <w:t xml:space="preserve">OA Nº 02 </w:t>
            </w:r>
            <w:r w:rsidR="001D0140" w:rsidRPr="00B019F9">
              <w:rPr>
                <w:rFonts w:asciiTheme="majorHAnsi" w:hAnsiTheme="majorHAnsi" w:cstheme="majorHAnsi"/>
                <w:sz w:val="20"/>
                <w:szCs w:val="20"/>
              </w:rPr>
              <w:t>Planificar la elaboración de un objeto tecnológico, incorporando la secuencia de acciones, materiales, herramientas, técnicas y medidas de seguridad necesarias para lograr el resultado deseado.</w:t>
            </w:r>
          </w:p>
          <w:p w14:paraId="4355ABEC" w14:textId="469CBF36" w:rsidR="001D0140" w:rsidRPr="00B019F9" w:rsidRDefault="001D0140" w:rsidP="00B019F9">
            <w:pPr>
              <w:pStyle w:val="Sinespaciado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0"/>
                <w:szCs w:val="20"/>
              </w:rPr>
            </w:pPr>
            <w:r w:rsidRPr="00B019F9">
              <w:rPr>
                <w:rFonts w:asciiTheme="majorHAnsi" w:hAnsiTheme="majorHAnsi" w:cstheme="majorHAnsi"/>
                <w:sz w:val="20"/>
                <w:szCs w:val="20"/>
              </w:rPr>
              <w:t>OA N° 03 Elaborar un objeto tecnológico para resolver problemas, seleccionando y demostrando dominio de: técnicas y herramientas para medir, marcar, cortar, plegar, unir, pegar, pintar, entre otras; materiales como papeles, cartones, fibras, plásticos, cerámicos, desechos, entre otros</w:t>
            </w:r>
          </w:p>
          <w:p w14:paraId="25AF641E" w14:textId="77777777" w:rsidR="00195823" w:rsidRPr="00B019F9" w:rsidRDefault="00195823" w:rsidP="00195823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B019F9" w:rsidRDefault="00195823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B019F9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HABILIDADES DEL O.A</w:t>
            </w:r>
          </w:p>
          <w:p w14:paraId="0C983655" w14:textId="710B6C3F" w:rsidR="00195823" w:rsidRPr="00B019F9" w:rsidRDefault="00195823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FBDE51" w14:textId="77777777" w:rsidR="00195823" w:rsidRPr="00B019F9" w:rsidRDefault="00040778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B019F9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HABILIDADES DEL</w:t>
            </w:r>
          </w:p>
          <w:p w14:paraId="64307C83" w14:textId="60A526D1" w:rsidR="00040778" w:rsidRPr="00B019F9" w:rsidRDefault="00040778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B019F9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 xml:space="preserve">MODULO </w:t>
            </w:r>
          </w:p>
        </w:tc>
      </w:tr>
      <w:tr w:rsidR="00195823" w14:paraId="26CE141A" w14:textId="77777777" w:rsidTr="00B019F9">
        <w:trPr>
          <w:trHeight w:val="1233"/>
          <w:jc w:val="center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Pr="00B019F9" w:rsidRDefault="00195823">
            <w:pPr>
              <w:spacing w:line="256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7D6FD667" w:rsidR="00195823" w:rsidRPr="00B019F9" w:rsidRDefault="007F135C" w:rsidP="007F135C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theme="majorHAnsi"/>
                <w:sz w:val="20"/>
                <w:szCs w:val="20"/>
              </w:rPr>
            </w:pPr>
            <w:r w:rsidRPr="00B019F9">
              <w:rPr>
                <w:rFonts w:asciiTheme="majorHAnsi" w:hAnsiTheme="majorHAnsi" w:cstheme="majorHAnsi"/>
                <w:sz w:val="20"/>
                <w:szCs w:val="20"/>
              </w:rPr>
              <w:t xml:space="preserve">Crear diseños de objetos a partir de productos existentes para resolver problemas simples o aprovechar oportunidades. </w:t>
            </w:r>
          </w:p>
        </w:tc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1241AAAC" w:rsidR="00195823" w:rsidRPr="00B019F9" w:rsidRDefault="00B54305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B019F9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X</w:t>
            </w:r>
          </w:p>
        </w:tc>
      </w:tr>
      <w:tr w:rsidR="0058544D" w14:paraId="431E1A48" w14:textId="77777777" w:rsidTr="00B019F9">
        <w:trPr>
          <w:trHeight w:val="757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58544D" w:rsidRPr="00B019F9" w:rsidRDefault="0058544D" w:rsidP="00FC6991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473" w14:textId="7304A9BB" w:rsidR="0058544D" w:rsidRPr="00B019F9" w:rsidRDefault="007F135C" w:rsidP="007F135C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B019F9">
              <w:rPr>
                <w:rFonts w:asciiTheme="majorHAnsi" w:hAnsiTheme="majorHAnsi" w:cstheme="majorHAnsi"/>
                <w:sz w:val="20"/>
                <w:szCs w:val="20"/>
              </w:rPr>
              <w:t>Organizar el trabajo previo a procesos de elaboración de objetos.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7C3D526F" w:rsidR="0058544D" w:rsidRPr="00B019F9" w:rsidRDefault="0058544D" w:rsidP="0058544D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B019F9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X</w:t>
            </w:r>
          </w:p>
        </w:tc>
      </w:tr>
      <w:tr w:rsidR="00195823" w14:paraId="12087B55" w14:textId="77777777" w:rsidTr="00B019F9">
        <w:trPr>
          <w:trHeight w:val="76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195823" w:rsidRPr="00B019F9" w:rsidRDefault="00195823" w:rsidP="00FC6991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384" w14:textId="5F9DBCF5" w:rsidR="00195823" w:rsidRPr="00B019F9" w:rsidRDefault="007F135C" w:rsidP="007F135C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B019F9">
              <w:rPr>
                <w:rFonts w:asciiTheme="majorHAnsi" w:hAnsiTheme="majorHAnsi" w:cstheme="majorHAnsi"/>
                <w:sz w:val="20"/>
                <w:szCs w:val="20"/>
              </w:rPr>
              <w:t xml:space="preserve">Explorar las técnicas y medidas de seguridad necesarias para elaborar un objeto. 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3302B045" w:rsidR="00195823" w:rsidRPr="00B019F9" w:rsidRDefault="0058544D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B019F9">
              <w:rPr>
                <w:rFonts w:asciiTheme="majorHAnsi" w:hAnsiTheme="majorHAnsi" w:cstheme="majorHAnsi"/>
                <w:sz w:val="20"/>
                <w:szCs w:val="20"/>
              </w:rPr>
              <w:t>X</w:t>
            </w:r>
          </w:p>
        </w:tc>
      </w:tr>
      <w:tr w:rsidR="00195823" w14:paraId="03872756" w14:textId="77777777" w:rsidTr="00B019F9">
        <w:trPr>
          <w:trHeight w:val="698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682D5" w14:textId="77777777" w:rsidR="00195823" w:rsidRPr="00B019F9" w:rsidRDefault="00195823" w:rsidP="00FC6991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9A4" w14:textId="10093484" w:rsidR="00195823" w:rsidRPr="00B019F9" w:rsidRDefault="007F135C" w:rsidP="007F135C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B019F9">
              <w:rPr>
                <w:rFonts w:asciiTheme="majorHAnsi" w:hAnsiTheme="majorHAnsi" w:cstheme="majorHAnsi"/>
                <w:sz w:val="20"/>
                <w:szCs w:val="20"/>
              </w:rPr>
              <w:t>Comunicar ideas por medio de diferentes formas de dibujo a mano alzada o usando TIC.</w:t>
            </w:r>
          </w:p>
        </w:tc>
        <w:tc>
          <w:tcPr>
            <w:tcW w:w="1668" w:type="dxa"/>
            <w:tcBorders>
              <w:left w:val="single" w:sz="4" w:space="0" w:color="auto"/>
              <w:right w:val="single" w:sz="4" w:space="0" w:color="auto"/>
            </w:tcBorders>
          </w:tcPr>
          <w:p w14:paraId="65E0FE42" w14:textId="10031B7F" w:rsidR="00195823" w:rsidRPr="00B019F9" w:rsidRDefault="00933623" w:rsidP="002376B7">
            <w:pPr>
              <w:pStyle w:val="Sinespaciado"/>
              <w:spacing w:line="256" w:lineRule="auto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B019F9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x</w:t>
            </w:r>
          </w:p>
        </w:tc>
      </w:tr>
    </w:tbl>
    <w:p w14:paraId="32CD834F" w14:textId="77777777" w:rsidR="00964725" w:rsidRPr="0058544D" w:rsidRDefault="00964725" w:rsidP="00964725">
      <w:pPr>
        <w:jc w:val="center"/>
        <w:rPr>
          <w:rFonts w:asciiTheme="majorHAnsi" w:hAnsiTheme="majorHAnsi"/>
          <w:sz w:val="6"/>
          <w:szCs w:val="6"/>
        </w:rPr>
      </w:pPr>
    </w:p>
    <w:p w14:paraId="14F81DB1" w14:textId="77777777" w:rsidR="00066753" w:rsidRDefault="00066753" w:rsidP="00066753">
      <w:pPr>
        <w:tabs>
          <w:tab w:val="left" w:pos="1938"/>
        </w:tabs>
        <w:rPr>
          <w:b/>
          <w:sz w:val="28"/>
        </w:rPr>
      </w:pPr>
    </w:p>
    <w:p w14:paraId="113332C9" w14:textId="39770A90" w:rsidR="0025027A" w:rsidRDefault="007C51A6" w:rsidP="001718C8">
      <w:pPr>
        <w:tabs>
          <w:tab w:val="left" w:pos="1938"/>
        </w:tabs>
        <w:rPr>
          <w:rFonts w:ascii="Comic Sans MS" w:hAnsi="Comic Sans MS" w:cstheme="minorHAnsi"/>
          <w:b/>
          <w:sz w:val="32"/>
        </w:rPr>
      </w:pPr>
      <w:r w:rsidRPr="002D2EBB">
        <w:rPr>
          <w:rFonts w:ascii="Comic Sans MS" w:hAnsi="Comic Sans MS" w:cstheme="minorHAnsi"/>
          <w:b/>
          <w:sz w:val="32"/>
        </w:rPr>
        <w:t xml:space="preserve">Clase </w:t>
      </w:r>
      <w:r w:rsidR="00066753" w:rsidRPr="002D2EBB">
        <w:rPr>
          <w:rFonts w:ascii="Comic Sans MS" w:hAnsi="Comic Sans MS" w:cstheme="minorHAnsi"/>
          <w:b/>
          <w:sz w:val="32"/>
        </w:rPr>
        <w:t xml:space="preserve">1. </w:t>
      </w:r>
      <w:r w:rsidR="006445CD">
        <w:rPr>
          <w:rFonts w:ascii="Comic Sans MS" w:hAnsi="Comic Sans MS" w:cstheme="minorHAnsi"/>
          <w:b/>
          <w:sz w:val="32"/>
        </w:rPr>
        <w:t>MÓDULO 1: Nuevos objetos tecnológicos</w:t>
      </w:r>
    </w:p>
    <w:p w14:paraId="613F2A7E" w14:textId="26DCFFE5" w:rsidR="006445CD" w:rsidRPr="002D2EBB" w:rsidRDefault="006445CD" w:rsidP="001718C8">
      <w:pPr>
        <w:tabs>
          <w:tab w:val="left" w:pos="1938"/>
        </w:tabs>
        <w:rPr>
          <w:rFonts w:ascii="Comic Sans MS" w:hAnsi="Comic Sans MS" w:cstheme="minorHAnsi"/>
          <w:b/>
        </w:rPr>
      </w:pPr>
      <w:r w:rsidRPr="002D2EBB">
        <w:rPr>
          <w:rFonts w:ascii="Comic Sans MS" w:hAnsi="Comic Sans MS" w:cstheme="minorHAnsi"/>
          <w:b/>
          <w:noProof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B76B08" wp14:editId="34C3AAB8">
                <wp:simplePos x="0" y="0"/>
                <wp:positionH relativeFrom="column">
                  <wp:posOffset>100941</wp:posOffset>
                </wp:positionH>
                <wp:positionV relativeFrom="paragraph">
                  <wp:posOffset>10688</wp:posOffset>
                </wp:positionV>
                <wp:extent cx="6614556" cy="614855"/>
                <wp:effectExtent l="0" t="0" r="15240" b="1397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556" cy="614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65AD20" w14:textId="613EC592" w:rsidR="002D2EBB" w:rsidRPr="002D2EBB" w:rsidRDefault="002D2EBB" w:rsidP="002D2EBB">
                            <w:pPr>
                              <w:tabs>
                                <w:tab w:val="left" w:pos="1938"/>
                              </w:tabs>
                              <w:rPr>
                                <w:rFonts w:ascii="Comic Sans MS" w:hAnsi="Comic Sans MS"/>
                              </w:rPr>
                            </w:pPr>
                            <w:r w:rsidRPr="002D2EBB">
                              <w:rPr>
                                <w:rFonts w:ascii="Comic Sans MS" w:hAnsi="Comic Sans MS"/>
                              </w:rPr>
                              <w:t xml:space="preserve">Puedes revisar la siguiente página web para tener </w:t>
                            </w:r>
                            <w:r w:rsidR="00B019F9" w:rsidRPr="002D2EBB">
                              <w:rPr>
                                <w:rFonts w:ascii="Comic Sans MS" w:hAnsi="Comic Sans MS"/>
                              </w:rPr>
                              <w:t>más</w:t>
                            </w:r>
                            <w:r w:rsidRPr="002D2EBB">
                              <w:rPr>
                                <w:rFonts w:ascii="Comic Sans MS" w:hAnsi="Comic Sans MS"/>
                              </w:rPr>
                              <w:t xml:space="preserve"> información </w:t>
                            </w:r>
                          </w:p>
                          <w:p w14:paraId="4AAF6164" w14:textId="77777777" w:rsidR="002D2EBB" w:rsidRPr="002D2EBB" w:rsidRDefault="00C30822" w:rsidP="002D2EBB">
                            <w:pPr>
                              <w:tabs>
                                <w:tab w:val="left" w:pos="1938"/>
                              </w:tabs>
                              <w:rPr>
                                <w:rFonts w:ascii="Comic Sans MS" w:hAnsi="Comic Sans MS" w:cstheme="minorHAnsi"/>
                                <w:b/>
                                <w:sz w:val="32"/>
                              </w:rPr>
                            </w:pPr>
                            <w:hyperlink r:id="rId9" w:history="1">
                              <w:r w:rsidR="002D2EBB" w:rsidRPr="002D2EBB">
                                <w:rPr>
                                  <w:rStyle w:val="Hipervnculo"/>
                                  <w:rFonts w:ascii="Comic Sans MS" w:hAnsi="Comic Sans MS"/>
                                </w:rPr>
                                <w:t>https://www.minube.com/tag/monumentos-historicos-chile-p40</w:t>
                              </w:r>
                            </w:hyperlink>
                          </w:p>
                          <w:p w14:paraId="5A30D109" w14:textId="77777777" w:rsidR="002D2EBB" w:rsidRDefault="002D2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76B08"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27" type="#_x0000_t202" style="position:absolute;margin-left:7.95pt;margin-top:.85pt;width:520.85pt;height:4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" fillcolor="white [3201]" strokeweight=".5pt">
                <v:textbox>
                  <w:txbxContent>
                    <w:p w14:paraId="0F65AD20" w14:textId="613EC592" w:rsidR="002D2EBB" w:rsidRPr="002D2EBB" w:rsidRDefault="002D2EBB" w:rsidP="002D2EBB">
                      <w:pPr>
                        <w:tabs>
                          <w:tab w:val="left" w:pos="1938"/>
                        </w:tabs>
                        <w:rPr>
                          <w:rFonts w:ascii="Comic Sans MS" w:hAnsi="Comic Sans MS"/>
                        </w:rPr>
                      </w:pPr>
                      <w:r w:rsidRPr="002D2EBB">
                        <w:rPr>
                          <w:rFonts w:ascii="Comic Sans MS" w:hAnsi="Comic Sans MS"/>
                        </w:rPr>
                        <w:t xml:space="preserve">Puedes revisar la siguiente página web para tener </w:t>
                      </w:r>
                      <w:r w:rsidR="00B019F9" w:rsidRPr="002D2EBB">
                        <w:rPr>
                          <w:rFonts w:ascii="Comic Sans MS" w:hAnsi="Comic Sans MS"/>
                        </w:rPr>
                        <w:t>más</w:t>
                      </w:r>
                      <w:r w:rsidRPr="002D2EBB">
                        <w:rPr>
                          <w:rFonts w:ascii="Comic Sans MS" w:hAnsi="Comic Sans MS"/>
                        </w:rPr>
                        <w:t xml:space="preserve"> información </w:t>
                      </w:r>
                    </w:p>
                    <w:p w14:paraId="4AAF6164" w14:textId="77777777" w:rsidR="002D2EBB" w:rsidRPr="002D2EBB" w:rsidRDefault="00DF1790" w:rsidP="002D2EBB">
                      <w:pPr>
                        <w:tabs>
                          <w:tab w:val="left" w:pos="1938"/>
                        </w:tabs>
                        <w:rPr>
                          <w:rFonts w:ascii="Comic Sans MS" w:hAnsi="Comic Sans MS" w:cstheme="minorHAnsi"/>
                          <w:b/>
                          <w:sz w:val="32"/>
                        </w:rPr>
                      </w:pPr>
                      <w:hyperlink r:id="rId10" w:history="1">
                        <w:r w:rsidR="002D2EBB" w:rsidRPr="002D2EBB">
                          <w:rPr>
                            <w:rStyle w:val="Hipervnculo"/>
                            <w:rFonts w:ascii="Comic Sans MS" w:hAnsi="Comic Sans MS"/>
                          </w:rPr>
                          <w:t>https://www.minube.com/tag/monumentos-historicos-chile-p40</w:t>
                        </w:r>
                      </w:hyperlink>
                    </w:p>
                    <w:p w14:paraId="5A30D109" w14:textId="77777777" w:rsidR="002D2EBB" w:rsidRDefault="002D2EBB"/>
                  </w:txbxContent>
                </v:textbox>
              </v:shape>
            </w:pict>
          </mc:Fallback>
        </mc:AlternateContent>
      </w:r>
    </w:p>
    <w:p w14:paraId="1B68798C" w14:textId="77777777" w:rsidR="002D2EBB" w:rsidRPr="002D2EBB" w:rsidRDefault="002D2EBB" w:rsidP="001718C8">
      <w:pPr>
        <w:tabs>
          <w:tab w:val="left" w:pos="1938"/>
        </w:tabs>
        <w:rPr>
          <w:rFonts w:ascii="Comic Sans MS" w:hAnsi="Comic Sans MS" w:cstheme="minorHAnsi"/>
          <w:b/>
          <w:sz w:val="28"/>
        </w:rPr>
      </w:pPr>
    </w:p>
    <w:p w14:paraId="682ED63E" w14:textId="77777777" w:rsidR="002D2EBB" w:rsidRPr="002D2EBB" w:rsidRDefault="002D2EBB" w:rsidP="001718C8">
      <w:pPr>
        <w:tabs>
          <w:tab w:val="left" w:pos="1938"/>
        </w:tabs>
        <w:rPr>
          <w:rFonts w:ascii="Comic Sans MS" w:hAnsi="Comic Sans MS" w:cstheme="minorHAnsi"/>
          <w:b/>
          <w:sz w:val="28"/>
        </w:rPr>
      </w:pPr>
    </w:p>
    <w:p w14:paraId="14A81EE3" w14:textId="120BC26F" w:rsidR="00776686" w:rsidRPr="002D2EBB" w:rsidRDefault="00066753" w:rsidP="001718C8">
      <w:pPr>
        <w:tabs>
          <w:tab w:val="left" w:pos="1938"/>
        </w:tabs>
        <w:rPr>
          <w:rFonts w:ascii="Comic Sans MS" w:hAnsi="Comic Sans MS" w:cstheme="minorHAnsi"/>
        </w:rPr>
      </w:pPr>
      <w:r w:rsidRPr="002D2EBB">
        <w:rPr>
          <w:rFonts w:ascii="Comic Sans MS" w:hAnsi="Comic Sans MS" w:cstheme="minorHAnsi"/>
          <w:b/>
          <w:sz w:val="28"/>
        </w:rPr>
        <w:t>Actividad</w:t>
      </w:r>
      <w:r w:rsidR="00E83A49" w:rsidRPr="002D2EBB">
        <w:rPr>
          <w:rFonts w:ascii="Comic Sans MS" w:hAnsi="Comic Sans MS" w:cstheme="minorHAnsi"/>
          <w:b/>
          <w:sz w:val="28"/>
        </w:rPr>
        <w:t xml:space="preserve"> 1</w:t>
      </w:r>
      <w:r w:rsidRPr="002D2EBB">
        <w:rPr>
          <w:rFonts w:ascii="Comic Sans MS" w:hAnsi="Comic Sans MS" w:cstheme="minorHAnsi"/>
          <w:b/>
          <w:sz w:val="28"/>
        </w:rPr>
        <w:t xml:space="preserve">: </w:t>
      </w:r>
      <w:r w:rsidR="001D0140" w:rsidRPr="002D2EBB">
        <w:rPr>
          <w:rFonts w:ascii="Comic Sans MS" w:hAnsi="Comic Sans MS" w:cstheme="minorHAnsi"/>
          <w:b/>
          <w:sz w:val="28"/>
        </w:rPr>
        <w:t>Conozcamos algunas obras famosas de nuestro país.</w:t>
      </w:r>
      <w:r w:rsidR="007F135C" w:rsidRPr="002D2EBB">
        <w:rPr>
          <w:rFonts w:ascii="Comic Sans MS" w:hAnsi="Comic Sans MS" w:cstheme="minorHAnsi"/>
          <w:sz w:val="28"/>
        </w:rPr>
        <w:t xml:space="preserve"> </w:t>
      </w:r>
      <w:r w:rsidR="007F135C" w:rsidRPr="002D2EBB">
        <w:rPr>
          <w:rFonts w:ascii="Comic Sans MS" w:hAnsi="Comic Sans MS" w:cstheme="minorHAnsi"/>
        </w:rPr>
        <w:t>Une con una línea las obras de nuestro país y el objetivo con el que fueron creados</w:t>
      </w:r>
    </w:p>
    <w:p w14:paraId="027FDBC6" w14:textId="1280B55E" w:rsidR="007F135C" w:rsidRPr="002D2EBB" w:rsidRDefault="007F135C" w:rsidP="001718C8">
      <w:pPr>
        <w:tabs>
          <w:tab w:val="left" w:pos="1938"/>
        </w:tabs>
        <w:rPr>
          <w:rFonts w:ascii="Comic Sans MS" w:hAnsi="Comic Sans MS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77"/>
        <w:gridCol w:w="2600"/>
        <w:gridCol w:w="3039"/>
        <w:gridCol w:w="2581"/>
      </w:tblGrid>
      <w:tr w:rsidR="007F135C" w:rsidRPr="002D2EBB" w14:paraId="3AEAA0A0" w14:textId="77777777" w:rsidTr="007F135C">
        <w:trPr>
          <w:trHeight w:val="538"/>
        </w:trPr>
        <w:tc>
          <w:tcPr>
            <w:tcW w:w="2602" w:type="dxa"/>
          </w:tcPr>
          <w:p w14:paraId="0A2DD984" w14:textId="76822909" w:rsidR="007F135C" w:rsidRPr="002D2EBB" w:rsidRDefault="007F135C" w:rsidP="001718C8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  <w:noProof/>
                <w:lang w:eastAsia="es-CL"/>
              </w:rPr>
              <w:drawing>
                <wp:inline distT="0" distB="0" distL="0" distR="0" wp14:anchorId="47BE9CD1" wp14:editId="2B3A4BFE">
                  <wp:extent cx="1195070" cy="1755775"/>
                  <wp:effectExtent l="0" t="0" r="508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14:paraId="1BFE5D52" w14:textId="426B1CC5" w:rsidR="007F135C" w:rsidRPr="002D2EBB" w:rsidRDefault="007F135C" w:rsidP="001718C8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  <w:noProof/>
                <w:lang w:eastAsia="es-CL"/>
              </w:rPr>
              <w:drawing>
                <wp:inline distT="0" distB="0" distL="0" distR="0" wp14:anchorId="41CA34ED" wp14:editId="031E7495">
                  <wp:extent cx="1481455" cy="1774190"/>
                  <wp:effectExtent l="0" t="0" r="4445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14:paraId="084EC764" w14:textId="002C99AC" w:rsidR="007F135C" w:rsidRPr="002D2EBB" w:rsidRDefault="007F135C" w:rsidP="001718C8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  <w:noProof/>
                <w:lang w:eastAsia="es-CL"/>
              </w:rPr>
              <w:drawing>
                <wp:inline distT="0" distB="0" distL="0" distR="0" wp14:anchorId="443213A0" wp14:editId="56C289C8">
                  <wp:extent cx="1792605" cy="1786255"/>
                  <wp:effectExtent l="0" t="0" r="0" b="444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14:paraId="51440E6F" w14:textId="5F866C80" w:rsidR="007F135C" w:rsidRPr="002D2EBB" w:rsidRDefault="007F135C" w:rsidP="001718C8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  <w:noProof/>
                <w:lang w:eastAsia="es-CL"/>
              </w:rPr>
              <w:drawing>
                <wp:inline distT="0" distB="0" distL="0" distR="0" wp14:anchorId="502B4ABE" wp14:editId="193D4B82">
                  <wp:extent cx="1237615" cy="1779905"/>
                  <wp:effectExtent l="0" t="0" r="63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35C" w:rsidRPr="002D2EBB" w14:paraId="1A71C40A" w14:textId="77777777" w:rsidTr="007F135C">
        <w:trPr>
          <w:trHeight w:val="538"/>
        </w:trPr>
        <w:tc>
          <w:tcPr>
            <w:tcW w:w="2602" w:type="dxa"/>
          </w:tcPr>
          <w:p w14:paraId="6422DCA3" w14:textId="0FF80280" w:rsidR="007F135C" w:rsidRPr="002D2EBB" w:rsidRDefault="007F135C" w:rsidP="001718C8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</w:rPr>
              <w:t>Torre Entel</w:t>
            </w:r>
          </w:p>
        </w:tc>
        <w:tc>
          <w:tcPr>
            <w:tcW w:w="2602" w:type="dxa"/>
          </w:tcPr>
          <w:p w14:paraId="28774244" w14:textId="38328141" w:rsidR="007F135C" w:rsidRPr="002D2EBB" w:rsidRDefault="007F135C" w:rsidP="001718C8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</w:rPr>
              <w:t>Viaducto de Malleco</w:t>
            </w:r>
          </w:p>
        </w:tc>
        <w:tc>
          <w:tcPr>
            <w:tcW w:w="2602" w:type="dxa"/>
          </w:tcPr>
          <w:p w14:paraId="0235F782" w14:textId="614F0A1B" w:rsidR="007F135C" w:rsidRPr="002D2EBB" w:rsidRDefault="007F135C" w:rsidP="001718C8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</w:rPr>
              <w:t>Observatorio Cerro Tololo</w:t>
            </w:r>
          </w:p>
        </w:tc>
        <w:tc>
          <w:tcPr>
            <w:tcW w:w="2603" w:type="dxa"/>
          </w:tcPr>
          <w:p w14:paraId="6B64F0AB" w14:textId="6DA437A4" w:rsidR="007F135C" w:rsidRPr="002D2EBB" w:rsidRDefault="007F135C" w:rsidP="001718C8">
            <w:pPr>
              <w:tabs>
                <w:tab w:val="left" w:pos="1938"/>
              </w:tabs>
              <w:rPr>
                <w:rFonts w:ascii="Comic Sans MS" w:hAnsi="Comic Sans MS" w:cstheme="minorHAnsi"/>
              </w:rPr>
            </w:pPr>
            <w:r w:rsidRPr="002D2EBB">
              <w:rPr>
                <w:rFonts w:ascii="Comic Sans MS" w:hAnsi="Comic Sans MS" w:cstheme="minorHAnsi"/>
              </w:rPr>
              <w:t>Ascensores de Valparaíso</w:t>
            </w:r>
          </w:p>
        </w:tc>
      </w:tr>
    </w:tbl>
    <w:p w14:paraId="05E323FB" w14:textId="75E817FE" w:rsidR="007F135C" w:rsidRDefault="007F135C" w:rsidP="001718C8">
      <w:pPr>
        <w:tabs>
          <w:tab w:val="left" w:pos="1938"/>
        </w:tabs>
        <w:rPr>
          <w:rFonts w:ascii="Comic Sans MS" w:hAnsi="Comic Sans MS" w:cstheme="minorHAnsi"/>
        </w:rPr>
      </w:pPr>
    </w:p>
    <w:p w14:paraId="402E6820" w14:textId="77777777" w:rsidR="00B019F9" w:rsidRDefault="00B019F9" w:rsidP="001718C8">
      <w:pPr>
        <w:tabs>
          <w:tab w:val="left" w:pos="1938"/>
        </w:tabs>
        <w:rPr>
          <w:rFonts w:ascii="Comic Sans MS" w:hAnsi="Comic Sans MS" w:cstheme="minorHAnsi"/>
        </w:rPr>
      </w:pPr>
    </w:p>
    <w:p w14:paraId="4F5D77A7" w14:textId="77777777" w:rsidR="00B019F9" w:rsidRPr="002D2EBB" w:rsidRDefault="00B019F9" w:rsidP="001718C8">
      <w:pPr>
        <w:tabs>
          <w:tab w:val="left" w:pos="1938"/>
        </w:tabs>
        <w:rPr>
          <w:rFonts w:ascii="Comic Sans MS" w:hAnsi="Comic Sans MS" w:cstheme="minorHAnsi"/>
        </w:rPr>
      </w:pPr>
    </w:p>
    <w:p w14:paraId="74F8B61A" w14:textId="77777777" w:rsidR="007F135C" w:rsidRPr="00066753" w:rsidRDefault="007F135C" w:rsidP="001718C8">
      <w:pPr>
        <w:tabs>
          <w:tab w:val="left" w:pos="1938"/>
        </w:tabs>
        <w:rPr>
          <w:rFonts w:asciiTheme="minorHAnsi" w:hAnsiTheme="minorHAnsi" w:cstheme="minorHAnsi"/>
        </w:rPr>
      </w:pPr>
    </w:p>
    <w:p w14:paraId="0B9F7FF3" w14:textId="1C2F4045" w:rsidR="00776686" w:rsidRPr="00066753" w:rsidRDefault="007F135C" w:rsidP="001718C8">
      <w:pPr>
        <w:tabs>
          <w:tab w:val="left" w:pos="1938"/>
        </w:tabs>
        <w:rPr>
          <w:rFonts w:asciiTheme="minorHAnsi" w:hAnsiTheme="minorHAnsi" w:cstheme="minorHAnsi"/>
        </w:rPr>
      </w:pPr>
      <w:r w:rsidRPr="00066753">
        <w:rPr>
          <w:rFonts w:asciiTheme="minorHAnsi" w:hAnsiTheme="minorHAnsi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70711E3" wp14:editId="4EE0EA95">
                <wp:simplePos x="0" y="0"/>
                <wp:positionH relativeFrom="margin">
                  <wp:posOffset>655486</wp:posOffset>
                </wp:positionH>
                <wp:positionV relativeFrom="paragraph">
                  <wp:posOffset>5384</wp:posOffset>
                </wp:positionV>
                <wp:extent cx="1526540" cy="389255"/>
                <wp:effectExtent l="0" t="0" r="16510" b="10795"/>
                <wp:wrapTight wrapText="bothSides">
                  <wp:wrapPolygon edited="0">
                    <wp:start x="0" y="0"/>
                    <wp:lineTo x="0" y="21142"/>
                    <wp:lineTo x="21564" y="21142"/>
                    <wp:lineTo x="21564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BB80D" w14:textId="15CB8465" w:rsidR="00776686" w:rsidRPr="007F135C" w:rsidRDefault="001D014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F135C">
                              <w:rPr>
                                <w:rFonts w:ascii="Comic Sans MS" w:hAnsi="Comic Sans MS"/>
                                <w:sz w:val="32"/>
                              </w:rPr>
                              <w:t xml:space="preserve">Comunicación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70711E3" id="Cuadro de texto 2" o:spid="_x0000_s1028" type="#_x0000_t202" style="position:absolute;margin-left:51.6pt;margin-top:.4pt;width:120.2pt;height:30.6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">
                <v:textbox>
                  <w:txbxContent>
                    <w:p w14:paraId="4D2BB80D" w14:textId="15CB8465" w:rsidR="00776686" w:rsidRPr="007F135C" w:rsidRDefault="001D014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F135C">
                        <w:rPr>
                          <w:rFonts w:ascii="Comic Sans MS" w:hAnsi="Comic Sans MS"/>
                          <w:sz w:val="32"/>
                        </w:rPr>
                        <w:t xml:space="preserve">Comunicación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66753">
        <w:rPr>
          <w:rFonts w:asciiTheme="minorHAnsi" w:hAnsiTheme="minorHAnsi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4CA26B15" wp14:editId="57158F48">
                <wp:simplePos x="0" y="0"/>
                <wp:positionH relativeFrom="margin">
                  <wp:posOffset>2619375</wp:posOffset>
                </wp:positionH>
                <wp:positionV relativeFrom="paragraph">
                  <wp:posOffset>13335</wp:posOffset>
                </wp:positionV>
                <wp:extent cx="1510665" cy="389255"/>
                <wp:effectExtent l="0" t="0" r="13335" b="10795"/>
                <wp:wrapTight wrapText="bothSides">
                  <wp:wrapPolygon edited="0">
                    <wp:start x="0" y="0"/>
                    <wp:lineTo x="0" y="21142"/>
                    <wp:lineTo x="21518" y="21142"/>
                    <wp:lineTo x="21518" y="0"/>
                    <wp:lineTo x="0" y="0"/>
                  </wp:wrapPolygon>
                </wp:wrapTight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A98AC" w14:textId="00052C0F" w:rsidR="001D0140" w:rsidRPr="007F135C" w:rsidRDefault="001D0140" w:rsidP="001D014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F135C">
                              <w:rPr>
                                <w:rFonts w:ascii="Comic Sans MS" w:hAnsi="Comic Sans MS"/>
                                <w:sz w:val="32"/>
                              </w:rPr>
                              <w:t xml:space="preserve">Transporte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CA26B15" id="_x0000_s1029" type="#_x0000_t202" style="position:absolute;margin-left:206.25pt;margin-top:1.05pt;width:118.95pt;height:30.6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">
                <v:textbox>
                  <w:txbxContent>
                    <w:p w14:paraId="657A98AC" w14:textId="00052C0F" w:rsidR="001D0140" w:rsidRPr="007F135C" w:rsidRDefault="001D0140" w:rsidP="001D014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F135C">
                        <w:rPr>
                          <w:rFonts w:ascii="Comic Sans MS" w:hAnsi="Comic Sans MS"/>
                          <w:sz w:val="32"/>
                        </w:rPr>
                        <w:t>Transporte</w:t>
                      </w:r>
                      <w:r w:rsidRPr="007F135C">
                        <w:rPr>
                          <w:rFonts w:ascii="Comic Sans MS" w:hAnsi="Comic Sans MS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D0140" w:rsidRPr="00066753">
        <w:rPr>
          <w:rFonts w:asciiTheme="minorHAnsi" w:hAnsiTheme="minorHAnsi"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7C1D2E7E" wp14:editId="578AD84B">
                <wp:simplePos x="0" y="0"/>
                <wp:positionH relativeFrom="margin">
                  <wp:posOffset>4464050</wp:posOffset>
                </wp:positionH>
                <wp:positionV relativeFrom="paragraph">
                  <wp:posOffset>13335</wp:posOffset>
                </wp:positionV>
                <wp:extent cx="1494155" cy="389255"/>
                <wp:effectExtent l="0" t="0" r="10795" b="10795"/>
                <wp:wrapTight wrapText="bothSides">
                  <wp:wrapPolygon edited="0">
                    <wp:start x="0" y="0"/>
                    <wp:lineTo x="0" y="21142"/>
                    <wp:lineTo x="21481" y="21142"/>
                    <wp:lineTo x="21481" y="0"/>
                    <wp:lineTo x="0" y="0"/>
                  </wp:wrapPolygon>
                </wp:wrapTight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A3C8" w14:textId="475D79B8" w:rsidR="001D0140" w:rsidRPr="007F135C" w:rsidRDefault="001D0140" w:rsidP="001D0140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7F135C">
                              <w:rPr>
                                <w:rFonts w:ascii="Comic Sans MS" w:hAnsi="Comic Sans MS"/>
                                <w:sz w:val="32"/>
                              </w:rPr>
                              <w:t>Investigación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C1D2E7E" id="_x0000_s1030" type="#_x0000_t202" style="position:absolute;margin-left:351.5pt;margin-top:1.05pt;width:117.65pt;height:30.6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">
                <v:textbox>
                  <w:txbxContent>
                    <w:p w14:paraId="745BA3C8" w14:textId="475D79B8" w:rsidR="001D0140" w:rsidRPr="007F135C" w:rsidRDefault="001D0140" w:rsidP="001D0140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7F135C">
                        <w:rPr>
                          <w:rFonts w:ascii="Comic Sans MS" w:hAnsi="Comic Sans MS"/>
                          <w:sz w:val="32"/>
                        </w:rPr>
                        <w:t>Investigación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26276" w:rsidRPr="00066753">
        <w:rPr>
          <w:rFonts w:asciiTheme="minorHAnsi" w:hAnsiTheme="minorHAnsi" w:cstheme="minorHAnsi"/>
        </w:rPr>
        <w:t xml:space="preserve"> </w:t>
      </w:r>
    </w:p>
    <w:p w14:paraId="6A07A9DE" w14:textId="141B80FA" w:rsidR="00776686" w:rsidRPr="00066753" w:rsidRDefault="00776686" w:rsidP="001718C8">
      <w:pPr>
        <w:tabs>
          <w:tab w:val="left" w:pos="1938"/>
        </w:tabs>
        <w:rPr>
          <w:rFonts w:asciiTheme="minorHAnsi" w:hAnsiTheme="minorHAnsi" w:cstheme="minorHAnsi"/>
        </w:rPr>
      </w:pPr>
    </w:p>
    <w:p w14:paraId="54AC920F" w14:textId="13725E9E" w:rsidR="00776686" w:rsidRPr="00066753" w:rsidRDefault="00776686" w:rsidP="001718C8">
      <w:pPr>
        <w:tabs>
          <w:tab w:val="left" w:pos="1938"/>
        </w:tabs>
        <w:rPr>
          <w:rFonts w:asciiTheme="minorHAnsi" w:hAnsiTheme="minorHAnsi" w:cstheme="minorHAnsi"/>
        </w:rPr>
      </w:pPr>
    </w:p>
    <w:p w14:paraId="00392C8C" w14:textId="079595CA" w:rsidR="00776686" w:rsidRPr="00066753" w:rsidRDefault="00776686" w:rsidP="001718C8">
      <w:pPr>
        <w:tabs>
          <w:tab w:val="left" w:pos="1938"/>
        </w:tabs>
        <w:rPr>
          <w:rFonts w:asciiTheme="minorHAnsi" w:hAnsiTheme="minorHAnsi" w:cstheme="minorHAnsi"/>
        </w:rPr>
      </w:pPr>
    </w:p>
    <w:p w14:paraId="734E1356" w14:textId="05CE1EA1" w:rsidR="00D54CD4" w:rsidRPr="002D2EBB" w:rsidRDefault="002D2EBB" w:rsidP="001718C8">
      <w:pPr>
        <w:tabs>
          <w:tab w:val="left" w:pos="1938"/>
        </w:tabs>
        <w:rPr>
          <w:rFonts w:ascii="Comic Sans MS" w:hAnsi="Comic Sans MS" w:cstheme="minorHAnsi"/>
          <w:b/>
          <w:sz w:val="32"/>
        </w:rPr>
      </w:pPr>
      <w:r w:rsidRPr="002D2EBB">
        <w:rPr>
          <w:rFonts w:ascii="Comic Sans MS" w:hAnsi="Comic Sans MS" w:cstheme="minorHAnsi"/>
          <w:b/>
          <w:noProof/>
          <w:sz w:val="32"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964BDE7" wp14:editId="29D5540D">
                <wp:simplePos x="0" y="0"/>
                <wp:positionH relativeFrom="margin">
                  <wp:align>left</wp:align>
                </wp:positionH>
                <wp:positionV relativeFrom="paragraph">
                  <wp:posOffset>434975</wp:posOffset>
                </wp:positionV>
                <wp:extent cx="6542405" cy="1404620"/>
                <wp:effectExtent l="0" t="0" r="10795" b="13335"/>
                <wp:wrapSquare wrapText="bothSides"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24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DED7" w14:textId="4A1A7E8C" w:rsidR="006445CD" w:rsidRDefault="006445CD">
                            <w:pPr>
                              <w:rPr>
                                <w:rFonts w:ascii="Comic Sans MS" w:hAnsi="Comic Sans MS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</w:rPr>
                              <w:t>Para complementar puedes ver estos videos.</w:t>
                            </w:r>
                          </w:p>
                          <w:p w14:paraId="2415D8D7" w14:textId="1C679D33" w:rsidR="002D2EBB" w:rsidRDefault="002D2EBB">
                            <w:pPr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 w:rsidRPr="006445CD">
                              <w:rPr>
                                <w:rFonts w:ascii="Comic Sans MS" w:hAnsi="Comic Sans MS"/>
                                <w:b/>
                                <w:color w:val="000000"/>
                              </w:rPr>
                              <w:t>¿Cómo funcionan los ascensores?:</w:t>
                            </w:r>
                            <w:r w:rsidRPr="002D2EBB">
                              <w:rPr>
                                <w:rFonts w:ascii="Comic Sans MS" w:hAnsi="Comic Sans MS"/>
                                <w:color w:val="000000"/>
                              </w:rPr>
                              <w:t> </w:t>
                            </w:r>
                            <w:hyperlink r:id="rId15" w:history="1">
                              <w:r w:rsidRPr="002D2EBB">
                                <w:rPr>
                                  <w:rStyle w:val="Hipervnculo"/>
                                  <w:rFonts w:ascii="Comic Sans MS" w:hAnsi="Comic Sans MS"/>
                                </w:rPr>
                                <w:t>http://www.youtube.com/watch?v=gNFmQblfNA8</w:t>
                              </w:r>
                            </w:hyperlink>
                          </w:p>
                          <w:p w14:paraId="219D2963" w14:textId="0AE97067" w:rsidR="002D2EBB" w:rsidRDefault="002D2EBB">
                            <w:pPr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>Para tener más información sobre el funcionamiento de los ascensores puedes ver este video</w:t>
                            </w:r>
                          </w:p>
                          <w:p w14:paraId="3889DFC8" w14:textId="392FDAEC" w:rsidR="006445CD" w:rsidRPr="006445CD" w:rsidRDefault="006445CD">
                            <w:pPr>
                              <w:rPr>
                                <w:rFonts w:ascii="Comic Sans MS" w:hAnsi="Comic Sans MS" w:cstheme="minorHAnsi"/>
                              </w:rPr>
                            </w:pPr>
                            <w:r w:rsidRPr="006445CD">
                              <w:rPr>
                                <w:rFonts w:ascii="Comic Sans MS" w:hAnsi="Comic Sans MS" w:cstheme="minorHAnsi"/>
                                <w:b/>
                                <w:color w:val="000000"/>
                              </w:rPr>
                              <w:t>Conociendo Valparaíso:</w:t>
                            </w:r>
                            <w:r w:rsidRPr="006445CD">
                              <w:rPr>
                                <w:rFonts w:ascii="Comic Sans MS" w:hAnsi="Comic Sans MS" w:cstheme="minorHAnsi"/>
                                <w:color w:val="000000"/>
                              </w:rPr>
                              <w:t xml:space="preserve"> </w:t>
                            </w:r>
                            <w:hyperlink r:id="rId16" w:history="1">
                              <w:r w:rsidRPr="006445CD">
                                <w:rPr>
                                  <w:rStyle w:val="Hipervnculo"/>
                                  <w:rFonts w:ascii="Comic Sans MS" w:hAnsi="Comic Sans MS" w:cstheme="minorHAnsi"/>
                                </w:rPr>
                                <w:t>https://www.youtube.com/watch?v=9WdI4wQ2lrQ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964BDE7" id="_x0000_s1031" type="#_x0000_t202" style="position:absolute;margin-left:0;margin-top:34.25pt;width:515.15pt;height:110.6pt;z-index:2517104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">
                <v:textbox style="mso-fit-shape-to-text:t">
                  <w:txbxContent>
                    <w:p w14:paraId="346EDED7" w14:textId="4A1A7E8C" w:rsidR="006445CD" w:rsidRDefault="006445CD">
                      <w:pPr>
                        <w:rPr>
                          <w:rFonts w:ascii="Comic Sans MS" w:hAnsi="Comic Sans MS"/>
                          <w:b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</w:rPr>
                        <w:t>Para complementar puedes ver estos videos.</w:t>
                      </w:r>
                    </w:p>
                    <w:p w14:paraId="2415D8D7" w14:textId="1C679D33" w:rsidR="002D2EBB" w:rsidRDefault="002D2EBB">
                      <w:pPr>
                        <w:rPr>
                          <w:rFonts w:ascii="Comic Sans MS" w:hAnsi="Comic Sans MS"/>
                          <w:color w:val="000000"/>
                        </w:rPr>
                      </w:pPr>
                      <w:r w:rsidRPr="006445CD">
                        <w:rPr>
                          <w:rFonts w:ascii="Comic Sans MS" w:hAnsi="Comic Sans MS"/>
                          <w:b/>
                          <w:color w:val="000000"/>
                        </w:rPr>
                        <w:t>¿Cómo funcionan los ascensores?</w:t>
                      </w:r>
                      <w:r w:rsidRPr="006445CD">
                        <w:rPr>
                          <w:rFonts w:ascii="Comic Sans MS" w:hAnsi="Comic Sans MS"/>
                          <w:b/>
                          <w:color w:val="000000"/>
                        </w:rPr>
                        <w:t>:</w:t>
                      </w:r>
                      <w:r w:rsidRPr="002D2EBB">
                        <w:rPr>
                          <w:rFonts w:ascii="Comic Sans MS" w:hAnsi="Comic Sans MS"/>
                          <w:color w:val="000000"/>
                        </w:rPr>
                        <w:t> </w:t>
                      </w:r>
                      <w:hyperlink r:id="rId17" w:history="1">
                        <w:r w:rsidRPr="002D2EBB">
                          <w:rPr>
                            <w:rStyle w:val="Hipervnculo"/>
                            <w:rFonts w:ascii="Comic Sans MS" w:hAnsi="Comic Sans MS"/>
                          </w:rPr>
                          <w:t>http://www.youtube.com/watch?v=gNFmQblfNA8</w:t>
                        </w:r>
                      </w:hyperlink>
                    </w:p>
                    <w:p w14:paraId="219D2963" w14:textId="0AE97067" w:rsidR="002D2EBB" w:rsidRDefault="002D2EBB">
                      <w:pPr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</w:rPr>
                        <w:t>Para tener más información sobre el funcionamiento de los ascensores puedes ver este video</w:t>
                      </w:r>
                    </w:p>
                    <w:p w14:paraId="3889DFC8" w14:textId="392FDAEC" w:rsidR="006445CD" w:rsidRPr="006445CD" w:rsidRDefault="006445CD">
                      <w:pPr>
                        <w:rPr>
                          <w:rFonts w:ascii="Comic Sans MS" w:hAnsi="Comic Sans MS" w:cstheme="minorHAnsi"/>
                        </w:rPr>
                      </w:pPr>
                      <w:r w:rsidRPr="006445CD">
                        <w:rPr>
                          <w:rFonts w:ascii="Comic Sans MS" w:hAnsi="Comic Sans MS" w:cstheme="minorHAnsi"/>
                          <w:b/>
                          <w:color w:val="000000"/>
                        </w:rPr>
                        <w:t>Conociendo Valparaíso:</w:t>
                      </w:r>
                      <w:r w:rsidRPr="006445CD">
                        <w:rPr>
                          <w:rFonts w:ascii="Comic Sans MS" w:hAnsi="Comic Sans MS" w:cstheme="minorHAnsi"/>
                          <w:color w:val="000000"/>
                        </w:rPr>
                        <w:t xml:space="preserve"> </w:t>
                      </w:r>
                      <w:hyperlink r:id="rId18" w:history="1">
                        <w:r w:rsidRPr="006445CD">
                          <w:rPr>
                            <w:rStyle w:val="Hipervnculo"/>
                            <w:rFonts w:ascii="Comic Sans MS" w:hAnsi="Comic Sans MS" w:cstheme="minorHAnsi"/>
                          </w:rPr>
                          <w:t>https://www.youtube.com/watch?v=9WdI4wQ2lrQ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51A6" w:rsidRPr="002D2EBB">
        <w:rPr>
          <w:rFonts w:ascii="Comic Sans MS" w:hAnsi="Comic Sans MS" w:cstheme="minorHAnsi"/>
          <w:b/>
          <w:sz w:val="32"/>
        </w:rPr>
        <w:t xml:space="preserve">Clase </w:t>
      </w:r>
      <w:r w:rsidR="00426276" w:rsidRPr="002D2EBB">
        <w:rPr>
          <w:rFonts w:ascii="Comic Sans MS" w:hAnsi="Comic Sans MS" w:cstheme="minorHAnsi"/>
          <w:b/>
          <w:sz w:val="32"/>
        </w:rPr>
        <w:t xml:space="preserve">2. </w:t>
      </w:r>
      <w:r w:rsidR="00DD7AB1" w:rsidRPr="002D2EBB">
        <w:rPr>
          <w:rFonts w:ascii="Comic Sans MS" w:hAnsi="Comic Sans MS" w:cstheme="minorHAnsi"/>
          <w:b/>
          <w:sz w:val="32"/>
        </w:rPr>
        <w:t>¿Cómo funcionan los ascensores de Valparaíso?</w:t>
      </w:r>
      <w:r w:rsidR="00426276" w:rsidRPr="002D2EBB">
        <w:rPr>
          <w:rFonts w:ascii="Comic Sans MS" w:hAnsi="Comic Sans MS" w:cstheme="minorHAnsi"/>
          <w:b/>
          <w:sz w:val="32"/>
        </w:rPr>
        <w:t xml:space="preserve"> </w:t>
      </w:r>
    </w:p>
    <w:p w14:paraId="0AD84EF1" w14:textId="76FD3181" w:rsidR="00DD7AB1" w:rsidRDefault="006445CD" w:rsidP="00DD7AB1">
      <w:pPr>
        <w:pStyle w:val="NormalWeb"/>
        <w:spacing w:before="0" w:beforeAutospacing="0" w:after="0" w:afterAutospacing="0"/>
        <w:rPr>
          <w:rFonts w:ascii="Century Gothic" w:hAnsi="Century Gothic"/>
          <w:color w:val="000000"/>
          <w:sz w:val="27"/>
          <w:szCs w:val="27"/>
          <w:lang w:val="es-CL"/>
        </w:rPr>
      </w:pPr>
      <w:r>
        <w:rPr>
          <w:rFonts w:asciiTheme="minorHAnsi" w:hAnsiTheme="minorHAnsi" w:cstheme="minorHAnsi"/>
          <w:b/>
          <w:noProof/>
          <w:sz w:val="28"/>
          <w:lang w:val="es-CL" w:eastAsia="es-CL"/>
        </w:rPr>
        <w:drawing>
          <wp:anchor distT="0" distB="0" distL="114300" distR="114300" simplePos="0" relativeHeight="251711488" behindDoc="0" locked="0" layoutInCell="1" allowOverlap="1" wp14:anchorId="571BFC22" wp14:editId="617818C7">
            <wp:simplePos x="0" y="0"/>
            <wp:positionH relativeFrom="column">
              <wp:posOffset>137350</wp:posOffset>
            </wp:positionH>
            <wp:positionV relativeFrom="paragraph">
              <wp:posOffset>5339179</wp:posOffset>
            </wp:positionV>
            <wp:extent cx="2908300" cy="1946275"/>
            <wp:effectExtent l="0" t="0" r="635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5489" r="4182" b="5487"/>
                    <a:stretch/>
                  </pic:blipFill>
                  <pic:spPr bwMode="auto">
                    <a:xfrm>
                      <a:off x="0" y="0"/>
                      <a:ext cx="290830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000000"/>
          <w:sz w:val="27"/>
          <w:szCs w:val="27"/>
          <w:lang w:val="es-CL" w:eastAsia="es-CL"/>
        </w:rPr>
        <w:drawing>
          <wp:anchor distT="0" distB="0" distL="114300" distR="114300" simplePos="0" relativeHeight="251707392" behindDoc="0" locked="0" layoutInCell="1" allowOverlap="1" wp14:anchorId="02676C8D" wp14:editId="51DC8E0B">
            <wp:simplePos x="0" y="0"/>
            <wp:positionH relativeFrom="margin">
              <wp:posOffset>53150</wp:posOffset>
            </wp:positionH>
            <wp:positionV relativeFrom="paragraph">
              <wp:posOffset>1551189</wp:posOffset>
            </wp:positionV>
            <wp:extent cx="3184525" cy="3633470"/>
            <wp:effectExtent l="0" t="0" r="0" b="508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80" w:rightFromText="180" w:vertAnchor="text" w:horzAnchor="page" w:tblpX="6158" w:tblpY="17"/>
        <w:tblW w:w="0" w:type="auto"/>
        <w:tblLook w:val="04A0" w:firstRow="1" w:lastRow="0" w:firstColumn="1" w:lastColumn="0" w:noHBand="0" w:noVBand="1"/>
      </w:tblPr>
      <w:tblGrid>
        <w:gridCol w:w="2414"/>
        <w:gridCol w:w="2414"/>
      </w:tblGrid>
      <w:tr w:rsidR="002D2EBB" w14:paraId="38E9A3E1" w14:textId="77777777" w:rsidTr="002D2EBB">
        <w:trPr>
          <w:trHeight w:val="826"/>
        </w:trPr>
        <w:tc>
          <w:tcPr>
            <w:tcW w:w="2414" w:type="dxa"/>
          </w:tcPr>
          <w:p w14:paraId="1DC9F570" w14:textId="77777777" w:rsidR="002D2EBB" w:rsidRDefault="002D2EBB" w:rsidP="002D2EBB">
            <w:pPr>
              <w:pStyle w:val="NormalWeb"/>
              <w:spacing w:before="0" w:beforeAutospacing="0" w:after="0" w:afterAutospacing="0"/>
            </w:pPr>
            <w:r>
              <w:object w:dxaOrig="1170" w:dyaOrig="1005" w14:anchorId="6B3651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0.25pt" o:ole="">
                  <v:imagedata r:id="rId21" o:title=""/>
                </v:shape>
                <o:OLEObject Type="Embed" ProgID="PBrush" ShapeID="_x0000_i1025" DrawAspect="Content" ObjectID="_1646473803" r:id="rId22"/>
              </w:object>
            </w:r>
          </w:p>
          <w:p w14:paraId="67D9852E" w14:textId="77777777" w:rsidR="002D2EBB" w:rsidRPr="002D2EBB" w:rsidRDefault="002D2EBB" w:rsidP="002D2EB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lang w:val="es-CL"/>
              </w:rPr>
            </w:pPr>
            <w:r w:rsidRPr="002D2EBB">
              <w:rPr>
                <w:rFonts w:ascii="Comic Sans MS" w:hAnsi="Comic Sans MS"/>
                <w:b/>
                <w:lang w:val="es-CL"/>
              </w:rPr>
              <w:t xml:space="preserve">Motor eléctrico  </w:t>
            </w:r>
          </w:p>
          <w:p w14:paraId="1ED71818" w14:textId="77777777" w:rsidR="002D2EBB" w:rsidRPr="002D2EBB" w:rsidRDefault="002D2EBB" w:rsidP="002D2EBB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color w:val="000000"/>
                <w:sz w:val="27"/>
                <w:szCs w:val="27"/>
                <w:lang w:val="es-CL"/>
              </w:rPr>
            </w:pPr>
            <w:r w:rsidRPr="002D2EBB">
              <w:rPr>
                <w:rFonts w:ascii="Comic Sans MS" w:hAnsi="Comic Sans MS"/>
                <w:sz w:val="22"/>
                <w:lang w:val="es-CL"/>
              </w:rPr>
              <w:t>Genera una fuerza de tracción para que suba uno de los ascensores mientras el otro baja</w:t>
            </w:r>
          </w:p>
        </w:tc>
        <w:tc>
          <w:tcPr>
            <w:tcW w:w="2414" w:type="dxa"/>
          </w:tcPr>
          <w:p w14:paraId="3CC41727" w14:textId="77777777" w:rsidR="002D2EBB" w:rsidRPr="002D2EBB" w:rsidRDefault="002D2EBB" w:rsidP="002D2EBB">
            <w:pPr>
              <w:pStyle w:val="NormalWeb"/>
              <w:spacing w:before="0" w:beforeAutospacing="0" w:after="0" w:afterAutospacing="0"/>
              <w:rPr>
                <w:sz w:val="22"/>
              </w:rPr>
            </w:pPr>
            <w:r w:rsidRPr="002D2EBB">
              <w:rPr>
                <w:sz w:val="22"/>
              </w:rPr>
              <w:object w:dxaOrig="1335" w:dyaOrig="1755" w14:anchorId="1DF08AEC">
                <v:shape id="_x0000_i1026" type="#_x0000_t75" style="width:66.75pt;height:87.75pt" o:ole="">
                  <v:imagedata r:id="rId23" o:title=""/>
                </v:shape>
                <o:OLEObject Type="Embed" ProgID="PBrush" ShapeID="_x0000_i1026" DrawAspect="Content" ObjectID="_1646473804" r:id="rId24"/>
              </w:object>
            </w:r>
          </w:p>
          <w:p w14:paraId="49B9031E" w14:textId="77777777" w:rsidR="002D2EBB" w:rsidRPr="002D2EBB" w:rsidRDefault="002D2EBB" w:rsidP="002D2EBB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  <w:sz w:val="22"/>
                <w:lang w:val="es-CL"/>
              </w:rPr>
            </w:pPr>
            <w:r w:rsidRPr="002D2EBB">
              <w:rPr>
                <w:rFonts w:ascii="Comic Sans MS" w:hAnsi="Comic Sans MS"/>
                <w:b/>
                <w:sz w:val="22"/>
                <w:lang w:val="es-CL"/>
              </w:rPr>
              <w:t>Casetas de recepción</w:t>
            </w:r>
          </w:p>
          <w:p w14:paraId="59B96878" w14:textId="77777777" w:rsidR="002D2EBB" w:rsidRDefault="002D2EBB" w:rsidP="002D2EBB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color w:val="000000"/>
                <w:sz w:val="27"/>
                <w:szCs w:val="27"/>
                <w:lang w:val="es-CL"/>
              </w:rPr>
            </w:pPr>
            <w:r w:rsidRPr="002D2EBB">
              <w:rPr>
                <w:rFonts w:ascii="Comic Sans MS" w:hAnsi="Comic Sans MS"/>
                <w:sz w:val="22"/>
                <w:lang w:val="es-CL"/>
              </w:rPr>
              <w:t>Se encuentran al principio y al final de cada ascensor</w:t>
            </w:r>
          </w:p>
        </w:tc>
      </w:tr>
      <w:tr w:rsidR="002D2EBB" w14:paraId="257D7593" w14:textId="77777777" w:rsidTr="002D2EBB">
        <w:trPr>
          <w:trHeight w:val="826"/>
        </w:trPr>
        <w:tc>
          <w:tcPr>
            <w:tcW w:w="2414" w:type="dxa"/>
          </w:tcPr>
          <w:p w14:paraId="52B47562" w14:textId="77777777" w:rsidR="002D2EBB" w:rsidRDefault="002D2EBB" w:rsidP="002D2EB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lang w:val="es-CL"/>
              </w:rPr>
            </w:pPr>
          </w:p>
          <w:p w14:paraId="7640B1DF" w14:textId="76DE8C2C" w:rsidR="002D2EBB" w:rsidRPr="002D2EBB" w:rsidRDefault="002D2EBB" w:rsidP="002D2EB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lang w:val="es-CL"/>
              </w:rPr>
            </w:pPr>
            <w:r w:rsidRPr="002D2EBB">
              <w:rPr>
                <w:rFonts w:ascii="Comic Sans MS" w:hAnsi="Comic Sans MS"/>
                <w:lang w:val="es-CL"/>
              </w:rPr>
              <w:object w:dxaOrig="1440" w:dyaOrig="435" w14:anchorId="300E4A4A">
                <v:shape id="_x0000_i1027" type="#_x0000_t75" style="width:1in;height:21.75pt" o:ole="">
                  <v:imagedata r:id="rId25" o:title=""/>
                </v:shape>
                <o:OLEObject Type="Embed" ProgID="PBrush" ShapeID="_x0000_i1027" DrawAspect="Content" ObjectID="_1646473805" r:id="rId26"/>
              </w:object>
            </w:r>
          </w:p>
          <w:p w14:paraId="0384B4B0" w14:textId="77777777" w:rsidR="002D2EBB" w:rsidRDefault="002D2EBB" w:rsidP="002D2EBB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  <w:lang w:val="es-CL"/>
              </w:rPr>
            </w:pPr>
          </w:p>
          <w:p w14:paraId="2AF4AEA0" w14:textId="7008251D" w:rsidR="002D2EBB" w:rsidRPr="002D2EBB" w:rsidRDefault="002D2EBB" w:rsidP="002D2EBB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  <w:lang w:val="es-CL"/>
              </w:rPr>
            </w:pPr>
            <w:r w:rsidRPr="002D2EBB">
              <w:rPr>
                <w:rFonts w:ascii="Comic Sans MS" w:hAnsi="Comic Sans MS"/>
                <w:b/>
                <w:lang w:val="es-CL"/>
              </w:rPr>
              <w:t>Cable de acero</w:t>
            </w:r>
          </w:p>
          <w:p w14:paraId="07DBF849" w14:textId="77777777" w:rsidR="002D2EBB" w:rsidRPr="002D2EBB" w:rsidRDefault="002D2EBB" w:rsidP="002D2EB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0000"/>
                <w:sz w:val="27"/>
                <w:szCs w:val="27"/>
                <w:lang w:val="es-CL"/>
              </w:rPr>
            </w:pPr>
            <w:r w:rsidRPr="002D2EBB">
              <w:rPr>
                <w:rFonts w:ascii="Comic Sans MS" w:hAnsi="Comic Sans MS"/>
                <w:sz w:val="22"/>
                <w:lang w:val="es-CL"/>
              </w:rPr>
              <w:t>Este cable tira el carro</w:t>
            </w:r>
          </w:p>
        </w:tc>
        <w:tc>
          <w:tcPr>
            <w:tcW w:w="2414" w:type="dxa"/>
          </w:tcPr>
          <w:p w14:paraId="1CD0B8ED" w14:textId="7876FB4C" w:rsidR="002D2EBB" w:rsidRPr="002D2EBB" w:rsidRDefault="002D2EBB" w:rsidP="002D2EB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lang w:val="es-CL"/>
              </w:rPr>
            </w:pPr>
            <w:r w:rsidRPr="002D2EBB">
              <w:rPr>
                <w:rFonts w:ascii="Comic Sans MS" w:hAnsi="Comic Sans MS"/>
                <w:lang w:val="es-CL"/>
              </w:rPr>
              <w:object w:dxaOrig="1380" w:dyaOrig="735" w14:anchorId="2F44C875">
                <v:shape id="_x0000_i1028" type="#_x0000_t75" style="width:69pt;height:36.75pt" o:ole="">
                  <v:imagedata r:id="rId27" o:title=""/>
                </v:shape>
                <o:OLEObject Type="Embed" ProgID="PBrush" ShapeID="_x0000_i1028" DrawAspect="Content" ObjectID="_1646473806" r:id="rId28"/>
              </w:object>
            </w:r>
          </w:p>
          <w:p w14:paraId="4BC5FFBC" w14:textId="77777777" w:rsidR="002D2EBB" w:rsidRDefault="002D2EBB" w:rsidP="002D2EB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lang w:val="es-CL"/>
              </w:rPr>
            </w:pPr>
          </w:p>
          <w:p w14:paraId="56915591" w14:textId="15146DD3" w:rsidR="002D2EBB" w:rsidRPr="002D2EBB" w:rsidRDefault="002D2EBB" w:rsidP="002D2EB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lang w:val="es-CL"/>
              </w:rPr>
            </w:pPr>
            <w:r w:rsidRPr="002D2EBB">
              <w:rPr>
                <w:rFonts w:ascii="Comic Sans MS" w:hAnsi="Comic Sans MS"/>
                <w:b/>
                <w:lang w:val="es-CL"/>
              </w:rPr>
              <w:t>Rieles</w:t>
            </w:r>
          </w:p>
          <w:p w14:paraId="079397D6" w14:textId="4795BD70" w:rsidR="002D2EBB" w:rsidRPr="002D2EBB" w:rsidRDefault="002D2EBB" w:rsidP="002D2EB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lang w:val="es-CL"/>
              </w:rPr>
            </w:pPr>
            <w:r w:rsidRPr="002D2EBB">
              <w:rPr>
                <w:rFonts w:ascii="Comic Sans MS" w:hAnsi="Comic Sans MS"/>
                <w:lang w:val="es-CL"/>
              </w:rPr>
              <w:t>A través de los rieles se trasladan los carros</w:t>
            </w:r>
          </w:p>
          <w:p w14:paraId="0E531C9D" w14:textId="77777777" w:rsidR="002D2EBB" w:rsidRPr="002D2EBB" w:rsidRDefault="002D2EBB" w:rsidP="002D2EB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0000"/>
                <w:sz w:val="27"/>
                <w:szCs w:val="27"/>
                <w:lang w:val="es-CL"/>
              </w:rPr>
            </w:pPr>
          </w:p>
        </w:tc>
      </w:tr>
      <w:tr w:rsidR="002D2EBB" w14:paraId="429A8CEA" w14:textId="77777777" w:rsidTr="002D2EBB">
        <w:trPr>
          <w:trHeight w:val="856"/>
        </w:trPr>
        <w:tc>
          <w:tcPr>
            <w:tcW w:w="2414" w:type="dxa"/>
          </w:tcPr>
          <w:p w14:paraId="7B1446B7" w14:textId="77777777" w:rsidR="002D2EBB" w:rsidRDefault="002D2EBB" w:rsidP="002D2EBB">
            <w:pPr>
              <w:pStyle w:val="NormalWeb"/>
              <w:spacing w:before="0" w:beforeAutospacing="0" w:after="0" w:afterAutospacing="0"/>
            </w:pPr>
            <w:r>
              <w:object w:dxaOrig="1155" w:dyaOrig="1140" w14:anchorId="7CCB0698">
                <v:shape id="_x0000_i1029" type="#_x0000_t75" style="width:57.75pt;height:57pt" o:ole="">
                  <v:imagedata r:id="rId29" o:title=""/>
                </v:shape>
                <o:OLEObject Type="Embed" ProgID="PBrush" ShapeID="_x0000_i1029" DrawAspect="Content" ObjectID="_1646473807" r:id="rId30"/>
              </w:object>
            </w:r>
          </w:p>
          <w:p w14:paraId="18D66B38" w14:textId="77777777" w:rsidR="002D2EBB" w:rsidRPr="002D2EBB" w:rsidRDefault="002D2EBB" w:rsidP="002D2EBB">
            <w:pPr>
              <w:pStyle w:val="NormalWeb"/>
              <w:spacing w:before="0" w:beforeAutospacing="0" w:after="0" w:afterAutospacing="0"/>
              <w:jc w:val="center"/>
              <w:rPr>
                <w:rFonts w:ascii="Comic Sans MS" w:hAnsi="Comic Sans MS"/>
                <w:b/>
                <w:lang w:val="es-CL"/>
              </w:rPr>
            </w:pPr>
            <w:r w:rsidRPr="002D2EBB">
              <w:rPr>
                <w:rFonts w:ascii="Comic Sans MS" w:hAnsi="Comic Sans MS"/>
                <w:b/>
                <w:lang w:val="es-CL"/>
              </w:rPr>
              <w:t>Carros</w:t>
            </w:r>
          </w:p>
          <w:p w14:paraId="59144744" w14:textId="60293419" w:rsidR="002D2EBB" w:rsidRDefault="002D2EBB" w:rsidP="002D2EBB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color w:val="000000"/>
                <w:sz w:val="27"/>
                <w:szCs w:val="27"/>
                <w:lang w:val="es-CL"/>
              </w:rPr>
            </w:pPr>
            <w:r w:rsidRPr="002D2EBB">
              <w:rPr>
                <w:rFonts w:ascii="Comic Sans MS" w:hAnsi="Comic Sans MS"/>
                <w:lang w:val="es-CL"/>
              </w:rPr>
              <w:t>Son los que trasladan a las personas</w:t>
            </w:r>
          </w:p>
        </w:tc>
        <w:tc>
          <w:tcPr>
            <w:tcW w:w="2414" w:type="dxa"/>
          </w:tcPr>
          <w:p w14:paraId="65139A4D" w14:textId="77777777" w:rsidR="002D2EBB" w:rsidRDefault="002D2EBB" w:rsidP="002D2EBB">
            <w:pPr>
              <w:pStyle w:val="NormalWeb"/>
              <w:spacing w:before="0" w:beforeAutospacing="0" w:after="0" w:afterAutospacing="0"/>
            </w:pPr>
            <w:r>
              <w:object w:dxaOrig="1395" w:dyaOrig="1125" w14:anchorId="13C8EA1C">
                <v:shape id="_x0000_i1030" type="#_x0000_t75" style="width:69.75pt;height:56.25pt" o:ole="">
                  <v:imagedata r:id="rId31" o:title=""/>
                </v:shape>
                <o:OLEObject Type="Embed" ProgID="PBrush" ShapeID="_x0000_i1030" DrawAspect="Content" ObjectID="_1646473808" r:id="rId32"/>
              </w:object>
            </w:r>
          </w:p>
          <w:p w14:paraId="0D3BA0F9" w14:textId="3A278452" w:rsidR="002D2EBB" w:rsidRPr="002D2EBB" w:rsidRDefault="002D2EBB" w:rsidP="002D2EBB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b/>
                <w:lang w:val="es-CL"/>
              </w:rPr>
            </w:pPr>
            <w:r w:rsidRPr="002D2EBB">
              <w:rPr>
                <w:rFonts w:ascii="Comic Sans MS" w:hAnsi="Comic Sans MS"/>
                <w:b/>
                <w:lang w:val="es-CL"/>
              </w:rPr>
              <w:t>Polea de acero</w:t>
            </w:r>
          </w:p>
          <w:p w14:paraId="79FEE4C0" w14:textId="181CBB4B" w:rsidR="002D2EBB" w:rsidRDefault="002D2EBB" w:rsidP="002D2EBB">
            <w:pPr>
              <w:pStyle w:val="NormalWeb"/>
              <w:spacing w:before="0" w:beforeAutospacing="0" w:after="0" w:afterAutospacing="0"/>
              <w:rPr>
                <w:rFonts w:ascii="Century Gothic" w:hAnsi="Century Gothic"/>
                <w:color w:val="000000"/>
                <w:sz w:val="27"/>
                <w:szCs w:val="27"/>
                <w:lang w:val="es-CL"/>
              </w:rPr>
            </w:pPr>
            <w:r w:rsidRPr="002D2EBB">
              <w:rPr>
                <w:rFonts w:ascii="Comic Sans MS" w:hAnsi="Comic Sans MS"/>
                <w:lang w:val="es-CL"/>
              </w:rPr>
              <w:t>Es una maquina simple que transmite la fuerza para mover el carro</w:t>
            </w:r>
          </w:p>
        </w:tc>
      </w:tr>
    </w:tbl>
    <w:p w14:paraId="58FD538D" w14:textId="08A4A961" w:rsidR="00DD7AB1" w:rsidRPr="00DD7AB1" w:rsidRDefault="00DD7AB1" w:rsidP="00DD7AB1">
      <w:pPr>
        <w:pStyle w:val="NormalWeb"/>
        <w:spacing w:before="0" w:beforeAutospacing="0" w:after="0" w:afterAutospacing="0"/>
        <w:rPr>
          <w:rFonts w:ascii="Century Gothic" w:hAnsi="Century Gothic"/>
          <w:color w:val="000000"/>
          <w:sz w:val="27"/>
          <w:szCs w:val="27"/>
          <w:lang w:val="es-CL"/>
        </w:rPr>
      </w:pPr>
    </w:p>
    <w:p w14:paraId="38F7251C" w14:textId="4CF9E082" w:rsidR="00DD7AB1" w:rsidRPr="00DD7AB1" w:rsidRDefault="00DD7AB1" w:rsidP="00DD7AB1">
      <w:pPr>
        <w:pStyle w:val="NormalWeb"/>
        <w:spacing w:before="0" w:beforeAutospacing="0" w:after="0" w:afterAutospacing="0"/>
        <w:rPr>
          <w:rFonts w:ascii="Century Gothic" w:hAnsi="Century Gothic"/>
          <w:color w:val="000000"/>
          <w:sz w:val="27"/>
          <w:szCs w:val="27"/>
          <w:lang w:val="es-CL"/>
        </w:rPr>
      </w:pPr>
    </w:p>
    <w:p w14:paraId="08C393DA" w14:textId="07FD47D2" w:rsidR="00DD7AB1" w:rsidRPr="006445CD" w:rsidRDefault="006445CD" w:rsidP="001718C8">
      <w:pPr>
        <w:tabs>
          <w:tab w:val="left" w:pos="1938"/>
        </w:tabs>
        <w:rPr>
          <w:rFonts w:ascii="Comic Sans MS" w:hAnsi="Comic Sans MS" w:cstheme="minorHAnsi"/>
          <w:b/>
          <w:sz w:val="32"/>
        </w:rPr>
      </w:pPr>
      <w:r w:rsidRPr="006445CD">
        <w:rPr>
          <w:rFonts w:ascii="Comic Sans MS" w:hAnsi="Comic Sans MS" w:cstheme="minorHAnsi"/>
          <w:b/>
          <w:sz w:val="32"/>
        </w:rPr>
        <w:t>Actividad 2</w:t>
      </w:r>
      <w:r>
        <w:rPr>
          <w:rFonts w:ascii="Comic Sans MS" w:hAnsi="Comic Sans MS" w:cstheme="minorHAnsi"/>
          <w:b/>
          <w:sz w:val="32"/>
        </w:rPr>
        <w:t xml:space="preserve">: </w:t>
      </w:r>
      <w:r w:rsidRPr="006445CD">
        <w:rPr>
          <w:rFonts w:ascii="Comic Sans MS" w:hAnsi="Comic Sans MS" w:cstheme="minorHAnsi"/>
          <w:sz w:val="28"/>
        </w:rPr>
        <w:t>Nombra las partes que componen un objeto de uso cotidiano</w:t>
      </w:r>
      <w:r>
        <w:rPr>
          <w:rFonts w:ascii="Comic Sans MS" w:hAnsi="Comic Sans MS" w:cstheme="minorHAnsi"/>
          <w:sz w:val="28"/>
        </w:rPr>
        <w:t>.</w:t>
      </w:r>
    </w:p>
    <w:p w14:paraId="6C3FBB76" w14:textId="77777777" w:rsidR="002D2EBB" w:rsidRDefault="002D2EBB" w:rsidP="001718C8">
      <w:pPr>
        <w:tabs>
          <w:tab w:val="left" w:pos="1938"/>
        </w:tabs>
        <w:rPr>
          <w:rFonts w:asciiTheme="minorHAnsi" w:hAnsiTheme="minorHAnsi" w:cstheme="minorHAnsi"/>
          <w:b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8534"/>
      </w:tblGrid>
      <w:tr w:rsidR="006445CD" w14:paraId="4C320DEA" w14:textId="77777777" w:rsidTr="006445CD">
        <w:tc>
          <w:tcPr>
            <w:tcW w:w="2263" w:type="dxa"/>
          </w:tcPr>
          <w:p w14:paraId="440E6A3A" w14:textId="34A5D6E3" w:rsidR="006445CD" w:rsidRPr="006445CD" w:rsidRDefault="006445C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  <w:sz w:val="28"/>
              </w:rPr>
            </w:pPr>
            <w:r w:rsidRPr="006445CD">
              <w:rPr>
                <w:rFonts w:ascii="Comic Sans MS" w:hAnsi="Comic Sans MS" w:cstheme="minorHAnsi"/>
                <w:b/>
                <w:sz w:val="28"/>
              </w:rPr>
              <w:t>Objeto</w:t>
            </w:r>
          </w:p>
        </w:tc>
        <w:tc>
          <w:tcPr>
            <w:tcW w:w="8534" w:type="dxa"/>
          </w:tcPr>
          <w:p w14:paraId="780E0065" w14:textId="474DEE48" w:rsidR="006445CD" w:rsidRPr="006445CD" w:rsidRDefault="006445C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  <w:sz w:val="28"/>
              </w:rPr>
            </w:pPr>
            <w:r w:rsidRPr="006445CD">
              <w:rPr>
                <w:rFonts w:ascii="Comic Sans MS" w:hAnsi="Comic Sans MS" w:cstheme="minorHAnsi"/>
                <w:b/>
                <w:sz w:val="28"/>
              </w:rPr>
              <w:t>Partes</w:t>
            </w:r>
          </w:p>
        </w:tc>
      </w:tr>
      <w:tr w:rsidR="006445CD" w14:paraId="4FF88330" w14:textId="77777777" w:rsidTr="006445CD">
        <w:tc>
          <w:tcPr>
            <w:tcW w:w="2263" w:type="dxa"/>
            <w:vMerge w:val="restart"/>
          </w:tcPr>
          <w:p w14:paraId="374CA126" w14:textId="77777777" w:rsidR="006445CD" w:rsidRDefault="006445CD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8534" w:type="dxa"/>
          </w:tcPr>
          <w:p w14:paraId="4FC42E50" w14:textId="77777777" w:rsidR="006445CD" w:rsidRDefault="006445CD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  <w:p w14:paraId="11CF122A" w14:textId="77777777" w:rsidR="00B019F9" w:rsidRDefault="00B019F9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6445CD" w14:paraId="1FBF9845" w14:textId="77777777" w:rsidTr="006445CD">
        <w:tc>
          <w:tcPr>
            <w:tcW w:w="2263" w:type="dxa"/>
            <w:vMerge/>
          </w:tcPr>
          <w:p w14:paraId="0BCDAF8B" w14:textId="77777777" w:rsidR="006445CD" w:rsidRDefault="006445CD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8534" w:type="dxa"/>
          </w:tcPr>
          <w:p w14:paraId="34319B70" w14:textId="77777777" w:rsidR="006445CD" w:rsidRDefault="006445CD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  <w:p w14:paraId="6CD41892" w14:textId="77777777" w:rsidR="00B019F9" w:rsidRDefault="00B019F9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6445CD" w14:paraId="0C6A6AF6" w14:textId="77777777" w:rsidTr="006445CD">
        <w:tc>
          <w:tcPr>
            <w:tcW w:w="2263" w:type="dxa"/>
            <w:vMerge/>
          </w:tcPr>
          <w:p w14:paraId="14415308" w14:textId="77777777" w:rsidR="006445CD" w:rsidRDefault="006445CD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8534" w:type="dxa"/>
          </w:tcPr>
          <w:p w14:paraId="6E24F280" w14:textId="77777777" w:rsidR="006445CD" w:rsidRDefault="006445CD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  <w:p w14:paraId="291B03B8" w14:textId="77777777" w:rsidR="00B019F9" w:rsidRDefault="00B019F9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6445CD" w14:paraId="4800231B" w14:textId="77777777" w:rsidTr="006445CD">
        <w:tc>
          <w:tcPr>
            <w:tcW w:w="2263" w:type="dxa"/>
            <w:vMerge/>
          </w:tcPr>
          <w:p w14:paraId="69960CEC" w14:textId="77777777" w:rsidR="006445CD" w:rsidRDefault="006445CD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8534" w:type="dxa"/>
          </w:tcPr>
          <w:p w14:paraId="1A77F809" w14:textId="77777777" w:rsidR="006445CD" w:rsidRDefault="006445CD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  <w:p w14:paraId="3C7AA45C" w14:textId="77777777" w:rsidR="00B019F9" w:rsidRDefault="00B019F9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6445CD" w14:paraId="2263615E" w14:textId="77777777" w:rsidTr="006445CD">
        <w:tc>
          <w:tcPr>
            <w:tcW w:w="2263" w:type="dxa"/>
            <w:vMerge/>
          </w:tcPr>
          <w:p w14:paraId="484F99CD" w14:textId="77777777" w:rsidR="006445CD" w:rsidRDefault="006445CD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  <w:tc>
          <w:tcPr>
            <w:tcW w:w="8534" w:type="dxa"/>
          </w:tcPr>
          <w:p w14:paraId="07733B87" w14:textId="77777777" w:rsidR="006445CD" w:rsidRDefault="006445CD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  <w:p w14:paraId="30CC22E4" w14:textId="77777777" w:rsidR="00B019F9" w:rsidRDefault="00B019F9" w:rsidP="001718C8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</w:tbl>
    <w:p w14:paraId="66A2AFF3" w14:textId="0A44F6BD" w:rsidR="006445CD" w:rsidRDefault="006445CD" w:rsidP="001718C8">
      <w:pPr>
        <w:tabs>
          <w:tab w:val="left" w:pos="1938"/>
        </w:tabs>
        <w:rPr>
          <w:rFonts w:asciiTheme="minorHAnsi" w:hAnsiTheme="minorHAnsi" w:cstheme="minorHAnsi"/>
          <w:b/>
          <w:sz w:val="28"/>
        </w:rPr>
      </w:pPr>
    </w:p>
    <w:p w14:paraId="771B14C0" w14:textId="479D9976" w:rsidR="006445CD" w:rsidRDefault="006445CD" w:rsidP="001718C8">
      <w:pPr>
        <w:tabs>
          <w:tab w:val="left" w:pos="1938"/>
        </w:tabs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Clase 3: Explorando la Vía L</w:t>
      </w:r>
      <w:r w:rsidRPr="006445CD">
        <w:rPr>
          <w:rFonts w:ascii="Comic Sans MS" w:hAnsi="Comic Sans MS"/>
          <w:b/>
          <w:sz w:val="32"/>
        </w:rPr>
        <w:t>áctea</w:t>
      </w:r>
    </w:p>
    <w:p w14:paraId="04150F2D" w14:textId="4FC462D6" w:rsidR="00010583" w:rsidRPr="006445CD" w:rsidRDefault="00010583" w:rsidP="001718C8">
      <w:pPr>
        <w:tabs>
          <w:tab w:val="left" w:pos="1938"/>
        </w:tabs>
        <w:rPr>
          <w:rFonts w:ascii="Comic Sans MS" w:hAnsi="Comic Sans MS" w:cstheme="minorHAnsi"/>
          <w:b/>
          <w:sz w:val="36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6911796" wp14:editId="7F676BB3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6249035" cy="1404620"/>
                <wp:effectExtent l="0" t="0" r="18415" b="10160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9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5D4AC" w14:textId="3C108881" w:rsidR="00010583" w:rsidRPr="00010583" w:rsidRDefault="0001058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010583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El sistema solar: </w:t>
                            </w:r>
                            <w:hyperlink r:id="rId33" w:history="1">
                              <w:r w:rsidRPr="00010583">
                                <w:rPr>
                                  <w:rStyle w:val="Hipervnculo"/>
                                  <w:rFonts w:ascii="Comic Sans MS" w:hAnsi="Comic Sans MS"/>
                                  <w:b/>
                                  <w:sz w:val="28"/>
                                </w:rPr>
                                <w:t>https://www.youtube.com/watch?v=CVggtqgOcdo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6911796" id="_x0000_s1032" type="#_x0000_t202" style="position:absolute;margin-left:0;margin-top:14.35pt;width:492.05pt;height:110.6pt;z-index:2517155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">
                <v:textbox style="mso-fit-shape-to-text:t">
                  <w:txbxContent>
                    <w:p w14:paraId="6DA5D4AC" w14:textId="3C108881" w:rsidR="00010583" w:rsidRPr="00010583" w:rsidRDefault="0001058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010583">
                        <w:rPr>
                          <w:rFonts w:ascii="Comic Sans MS" w:hAnsi="Comic Sans MS"/>
                          <w:b/>
                          <w:sz w:val="28"/>
                        </w:rPr>
                        <w:t>E</w:t>
                      </w:r>
                      <w:r w:rsidRPr="00010583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l sistema solar: </w:t>
                      </w:r>
                      <w:hyperlink r:id="rId34" w:history="1">
                        <w:r w:rsidRPr="00010583">
                          <w:rPr>
                            <w:rStyle w:val="Hipervnculo"/>
                            <w:rFonts w:ascii="Comic Sans MS" w:hAnsi="Comic Sans MS"/>
                            <w:b/>
                            <w:sz w:val="28"/>
                          </w:rPr>
                          <w:t>https://www.youtube.com/watch?v=CVggtqgOcdo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076E60" w14:textId="3FC2DE46" w:rsidR="006445CD" w:rsidRDefault="006445CD" w:rsidP="001718C8">
      <w:pPr>
        <w:tabs>
          <w:tab w:val="left" w:pos="1938"/>
        </w:tabs>
        <w:rPr>
          <w:rFonts w:asciiTheme="minorHAnsi" w:hAnsiTheme="minorHAnsi" w:cstheme="minorHAnsi"/>
          <w:b/>
          <w:sz w:val="28"/>
        </w:rPr>
      </w:pPr>
    </w:p>
    <w:p w14:paraId="4E241603" w14:textId="7F0CB0FF" w:rsidR="00010583" w:rsidRDefault="00010583" w:rsidP="001718C8">
      <w:pPr>
        <w:tabs>
          <w:tab w:val="left" w:pos="1938"/>
        </w:tabs>
        <w:rPr>
          <w:rFonts w:ascii="Comic Sans MS" w:hAnsi="Comic Sans MS" w:cstheme="minorHAnsi"/>
          <w:b/>
          <w:sz w:val="28"/>
        </w:rPr>
      </w:pPr>
      <w:r w:rsidRPr="006445CD">
        <w:rPr>
          <w:rFonts w:ascii="Comic Sans MS" w:hAnsi="Comic Sans MS" w:cstheme="minorHAnsi"/>
          <w:b/>
          <w:noProof/>
          <w:sz w:val="28"/>
          <w:lang w:eastAsia="es-CL"/>
        </w:rPr>
        <w:drawing>
          <wp:anchor distT="0" distB="0" distL="114300" distR="114300" simplePos="0" relativeHeight="251712512" behindDoc="0" locked="0" layoutInCell="1" allowOverlap="1" wp14:anchorId="0F009897" wp14:editId="24EF1815">
            <wp:simplePos x="0" y="0"/>
            <wp:positionH relativeFrom="margin">
              <wp:align>left</wp:align>
            </wp:positionH>
            <wp:positionV relativeFrom="paragraph">
              <wp:posOffset>209830</wp:posOffset>
            </wp:positionV>
            <wp:extent cx="5020899" cy="2458192"/>
            <wp:effectExtent l="0" t="0" r="889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99" cy="245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4B6FC8" w14:textId="037B9169" w:rsidR="006445CD" w:rsidRPr="006445CD" w:rsidRDefault="006445CD" w:rsidP="001718C8">
      <w:pPr>
        <w:tabs>
          <w:tab w:val="left" w:pos="1938"/>
        </w:tabs>
        <w:rPr>
          <w:rFonts w:ascii="Comic Sans MS" w:hAnsi="Comic Sans MS" w:cstheme="minorHAnsi"/>
          <w:b/>
          <w:sz w:val="28"/>
        </w:rPr>
      </w:pPr>
      <w:r w:rsidRPr="006445CD">
        <w:rPr>
          <w:rFonts w:ascii="Comic Sans MS" w:hAnsi="Comic Sans MS" w:cstheme="minorHAnsi"/>
          <w:b/>
          <w:sz w:val="28"/>
        </w:rPr>
        <w:t xml:space="preserve">El </w:t>
      </w:r>
      <w:r w:rsidR="00010583">
        <w:rPr>
          <w:rFonts w:ascii="Comic Sans MS" w:hAnsi="Comic Sans MS" w:cstheme="minorHAnsi"/>
          <w:b/>
          <w:sz w:val="28"/>
        </w:rPr>
        <w:t>S</w:t>
      </w:r>
      <w:r w:rsidRPr="006445CD">
        <w:rPr>
          <w:rFonts w:ascii="Comic Sans MS" w:hAnsi="Comic Sans MS" w:cstheme="minorHAnsi"/>
          <w:b/>
          <w:sz w:val="28"/>
        </w:rPr>
        <w:t>istema Solar:</w:t>
      </w:r>
    </w:p>
    <w:p w14:paraId="084F2794" w14:textId="2336A51C" w:rsidR="006445CD" w:rsidRPr="006445CD" w:rsidRDefault="006445CD" w:rsidP="001718C8">
      <w:pPr>
        <w:tabs>
          <w:tab w:val="left" w:pos="1938"/>
        </w:tabs>
        <w:rPr>
          <w:rFonts w:ascii="Comic Sans MS" w:hAnsi="Comic Sans MS" w:cstheme="minorHAnsi"/>
          <w:b/>
          <w:sz w:val="28"/>
        </w:rPr>
      </w:pPr>
    </w:p>
    <w:p w14:paraId="77158C4E" w14:textId="24249C95" w:rsidR="006445CD" w:rsidRDefault="006445CD" w:rsidP="00AF6A1A">
      <w:pPr>
        <w:tabs>
          <w:tab w:val="left" w:pos="1938"/>
        </w:tabs>
        <w:jc w:val="both"/>
        <w:rPr>
          <w:rFonts w:ascii="Comic Sans MS" w:hAnsi="Comic Sans MS" w:cstheme="minorHAnsi"/>
          <w:sz w:val="28"/>
        </w:rPr>
      </w:pPr>
      <w:r w:rsidRPr="006445CD">
        <w:rPr>
          <w:rFonts w:ascii="Comic Sans MS" w:hAnsi="Comic Sans MS" w:cstheme="minorHAnsi"/>
          <w:sz w:val="28"/>
        </w:rPr>
        <w:t xml:space="preserve">Los planetas </w:t>
      </w:r>
      <w:r>
        <w:rPr>
          <w:rFonts w:ascii="Comic Sans MS" w:hAnsi="Comic Sans MS" w:cstheme="minorHAnsi"/>
          <w:sz w:val="28"/>
        </w:rPr>
        <w:t xml:space="preserve">de nuestro sistema </w:t>
      </w:r>
      <w:r w:rsidRPr="006445CD">
        <w:rPr>
          <w:rFonts w:ascii="Comic Sans MS" w:hAnsi="Comic Sans MS" w:cstheme="minorHAnsi"/>
          <w:sz w:val="28"/>
        </w:rPr>
        <w:t>giran en torno al Sol</w:t>
      </w:r>
      <w:r>
        <w:rPr>
          <w:rFonts w:ascii="Comic Sans MS" w:hAnsi="Comic Sans MS" w:cstheme="minorHAnsi"/>
          <w:sz w:val="28"/>
        </w:rPr>
        <w:t>, que es la estrella más cercana que tenemos.</w:t>
      </w:r>
    </w:p>
    <w:p w14:paraId="08906209" w14:textId="4A403060" w:rsidR="00010583" w:rsidRDefault="00010583" w:rsidP="001718C8">
      <w:pPr>
        <w:tabs>
          <w:tab w:val="left" w:pos="1938"/>
        </w:tabs>
        <w:rPr>
          <w:rFonts w:ascii="Comic Sans MS" w:hAnsi="Comic Sans MS" w:cstheme="minorHAnsi"/>
          <w:sz w:val="28"/>
        </w:rPr>
      </w:pPr>
    </w:p>
    <w:p w14:paraId="727299B2" w14:textId="34459172" w:rsidR="00010583" w:rsidRDefault="00010583" w:rsidP="001718C8">
      <w:pPr>
        <w:tabs>
          <w:tab w:val="left" w:pos="1938"/>
        </w:tabs>
        <w:rPr>
          <w:rFonts w:ascii="Comic Sans MS" w:hAnsi="Comic Sans MS" w:cstheme="minorHAnsi"/>
          <w:sz w:val="28"/>
        </w:rPr>
      </w:pPr>
    </w:p>
    <w:p w14:paraId="7ABB2BA2" w14:textId="0C998BA5" w:rsidR="00010583" w:rsidRDefault="00010583" w:rsidP="001718C8">
      <w:pPr>
        <w:tabs>
          <w:tab w:val="left" w:pos="1938"/>
        </w:tabs>
        <w:rPr>
          <w:rFonts w:ascii="Comic Sans MS" w:hAnsi="Comic Sans MS" w:cstheme="minorHAnsi"/>
          <w:sz w:val="28"/>
        </w:rPr>
      </w:pPr>
    </w:p>
    <w:p w14:paraId="2D45493E" w14:textId="5B602E09" w:rsidR="00AF6A1A" w:rsidRDefault="00AF6A1A" w:rsidP="001718C8">
      <w:pPr>
        <w:tabs>
          <w:tab w:val="left" w:pos="1938"/>
        </w:tabs>
        <w:rPr>
          <w:rFonts w:ascii="Comic Sans MS" w:hAnsi="Comic Sans MS" w:cstheme="minorHAnsi"/>
          <w:sz w:val="28"/>
        </w:rPr>
      </w:pPr>
      <w:r>
        <w:rPr>
          <w:rFonts w:ascii="Comic Sans MS" w:hAnsi="Comic Sans MS" w:cstheme="minorHAnsi"/>
          <w:b/>
          <w:sz w:val="28"/>
        </w:rPr>
        <w:t xml:space="preserve">Actividad 3: </w:t>
      </w:r>
      <w:r w:rsidR="00010583" w:rsidRPr="00010583">
        <w:rPr>
          <w:rFonts w:ascii="Comic Sans MS" w:hAnsi="Comic Sans MS" w:cstheme="minorHAnsi"/>
          <w:b/>
          <w:sz w:val="28"/>
        </w:rPr>
        <w:t>Nombra los planetas que integran el Sistema Solar</w:t>
      </w:r>
      <w:r>
        <w:rPr>
          <w:rFonts w:ascii="Comic Sans MS" w:hAnsi="Comic Sans MS" w:cstheme="minorHAnsi"/>
          <w:b/>
          <w:sz w:val="28"/>
        </w:rPr>
        <w:t xml:space="preserve">. </w:t>
      </w:r>
      <w:r w:rsidRPr="00AF6A1A">
        <w:rPr>
          <w:rFonts w:ascii="Comic Sans MS" w:hAnsi="Comic Sans MS" w:cstheme="minorHAnsi"/>
          <w:sz w:val="28"/>
        </w:rPr>
        <w:t>En el Espacio que se presenta realiza un listado nombrando los planetas del Sistema Solar</w:t>
      </w:r>
      <w:r w:rsidR="00340D4D">
        <w:rPr>
          <w:rFonts w:ascii="Comic Sans MS" w:hAnsi="Comic Sans MS" w:cstheme="minorHAnsi"/>
          <w:sz w:val="28"/>
        </w:rPr>
        <w:t xml:space="preserve"> y alguna característica. </w:t>
      </w:r>
    </w:p>
    <w:p w14:paraId="4F7BE4D1" w14:textId="77777777" w:rsidR="00AF6A1A" w:rsidRPr="00AF6A1A" w:rsidRDefault="00AF6A1A" w:rsidP="001718C8">
      <w:pPr>
        <w:tabs>
          <w:tab w:val="left" w:pos="1938"/>
        </w:tabs>
        <w:rPr>
          <w:rFonts w:ascii="Comic Sans MS" w:hAnsi="Comic Sans MS" w:cstheme="minorHAnsi"/>
          <w:b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6974"/>
      </w:tblGrid>
      <w:tr w:rsidR="00AF6A1A" w14:paraId="45B7776A" w14:textId="77BC8CFF" w:rsidTr="00B019F9">
        <w:tc>
          <w:tcPr>
            <w:tcW w:w="3823" w:type="dxa"/>
          </w:tcPr>
          <w:p w14:paraId="70D20FDD" w14:textId="3BB10100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Planetas del Sistema Solar</w:t>
            </w:r>
          </w:p>
        </w:tc>
        <w:tc>
          <w:tcPr>
            <w:tcW w:w="6974" w:type="dxa"/>
          </w:tcPr>
          <w:p w14:paraId="177A1564" w14:textId="0A5B9305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 xml:space="preserve">Característica </w:t>
            </w:r>
          </w:p>
        </w:tc>
      </w:tr>
      <w:tr w:rsidR="00AF6A1A" w14:paraId="63D32398" w14:textId="41934F75" w:rsidTr="00B019F9">
        <w:tc>
          <w:tcPr>
            <w:tcW w:w="3823" w:type="dxa"/>
          </w:tcPr>
          <w:p w14:paraId="00A8B923" w14:textId="241C0A7F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1.-</w:t>
            </w:r>
          </w:p>
        </w:tc>
        <w:tc>
          <w:tcPr>
            <w:tcW w:w="6974" w:type="dxa"/>
          </w:tcPr>
          <w:p w14:paraId="5A77F07B" w14:textId="77777777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  <w:p w14:paraId="4B5C02D6" w14:textId="77777777" w:rsidR="00B019F9" w:rsidRDefault="00B019F9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  <w:tr w:rsidR="00AF6A1A" w14:paraId="1FE8B010" w14:textId="23E5A296" w:rsidTr="00B019F9">
        <w:tc>
          <w:tcPr>
            <w:tcW w:w="3823" w:type="dxa"/>
          </w:tcPr>
          <w:p w14:paraId="36095AAF" w14:textId="3CB9633A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2.-</w:t>
            </w:r>
          </w:p>
        </w:tc>
        <w:tc>
          <w:tcPr>
            <w:tcW w:w="6974" w:type="dxa"/>
          </w:tcPr>
          <w:p w14:paraId="46517A65" w14:textId="77777777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  <w:p w14:paraId="3B9B1BF9" w14:textId="77777777" w:rsidR="00B019F9" w:rsidRDefault="00B019F9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  <w:tr w:rsidR="00AF6A1A" w14:paraId="5508EC43" w14:textId="488D043C" w:rsidTr="00B019F9">
        <w:tc>
          <w:tcPr>
            <w:tcW w:w="3823" w:type="dxa"/>
          </w:tcPr>
          <w:p w14:paraId="3CB70A0A" w14:textId="37DC6833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3.-</w:t>
            </w:r>
          </w:p>
        </w:tc>
        <w:tc>
          <w:tcPr>
            <w:tcW w:w="6974" w:type="dxa"/>
          </w:tcPr>
          <w:p w14:paraId="3ED15B1E" w14:textId="77777777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  <w:p w14:paraId="64E85766" w14:textId="77777777" w:rsidR="00B019F9" w:rsidRDefault="00B019F9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  <w:tr w:rsidR="00AF6A1A" w14:paraId="45FB5C13" w14:textId="406DC995" w:rsidTr="00B019F9">
        <w:tc>
          <w:tcPr>
            <w:tcW w:w="3823" w:type="dxa"/>
          </w:tcPr>
          <w:p w14:paraId="525C9CE2" w14:textId="453C4062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4.-</w:t>
            </w:r>
          </w:p>
        </w:tc>
        <w:tc>
          <w:tcPr>
            <w:tcW w:w="6974" w:type="dxa"/>
          </w:tcPr>
          <w:p w14:paraId="00A1735B" w14:textId="77777777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  <w:p w14:paraId="4EDB37B0" w14:textId="77777777" w:rsidR="00B019F9" w:rsidRDefault="00B019F9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  <w:tr w:rsidR="00AF6A1A" w14:paraId="6BEC8393" w14:textId="4AF43D9E" w:rsidTr="00B019F9">
        <w:tc>
          <w:tcPr>
            <w:tcW w:w="3823" w:type="dxa"/>
          </w:tcPr>
          <w:p w14:paraId="570813CD" w14:textId="5DC866EE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5.-</w:t>
            </w:r>
          </w:p>
        </w:tc>
        <w:tc>
          <w:tcPr>
            <w:tcW w:w="6974" w:type="dxa"/>
          </w:tcPr>
          <w:p w14:paraId="4CD31B49" w14:textId="77777777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  <w:p w14:paraId="16ECB8B5" w14:textId="77777777" w:rsidR="00B019F9" w:rsidRDefault="00B019F9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  <w:tr w:rsidR="00AF6A1A" w14:paraId="3E6E87C8" w14:textId="1276B739" w:rsidTr="00B019F9">
        <w:tc>
          <w:tcPr>
            <w:tcW w:w="3823" w:type="dxa"/>
          </w:tcPr>
          <w:p w14:paraId="6B809204" w14:textId="06A8D7C0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6.-</w:t>
            </w:r>
          </w:p>
        </w:tc>
        <w:tc>
          <w:tcPr>
            <w:tcW w:w="6974" w:type="dxa"/>
          </w:tcPr>
          <w:p w14:paraId="59CAA652" w14:textId="77777777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  <w:p w14:paraId="6F5FB369" w14:textId="77777777" w:rsidR="00B019F9" w:rsidRDefault="00B019F9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  <w:tr w:rsidR="00AF6A1A" w14:paraId="2D8F1453" w14:textId="4572BBB4" w:rsidTr="00B019F9">
        <w:tc>
          <w:tcPr>
            <w:tcW w:w="3823" w:type="dxa"/>
          </w:tcPr>
          <w:p w14:paraId="315BE5E3" w14:textId="6F38998B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7-</w:t>
            </w:r>
          </w:p>
        </w:tc>
        <w:tc>
          <w:tcPr>
            <w:tcW w:w="6974" w:type="dxa"/>
          </w:tcPr>
          <w:p w14:paraId="4E5B852F" w14:textId="77777777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  <w:p w14:paraId="5D97CC45" w14:textId="77777777" w:rsidR="00B019F9" w:rsidRDefault="00B019F9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  <w:tr w:rsidR="00AF6A1A" w14:paraId="0713DDCB" w14:textId="238451C7" w:rsidTr="00B019F9">
        <w:tc>
          <w:tcPr>
            <w:tcW w:w="3823" w:type="dxa"/>
          </w:tcPr>
          <w:p w14:paraId="650B8C57" w14:textId="18FBB116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  <w:r>
              <w:rPr>
                <w:rFonts w:ascii="Comic Sans MS" w:hAnsi="Comic Sans MS" w:cstheme="minorHAnsi"/>
                <w:sz w:val="28"/>
              </w:rPr>
              <w:t>8.-</w:t>
            </w:r>
          </w:p>
        </w:tc>
        <w:tc>
          <w:tcPr>
            <w:tcW w:w="6974" w:type="dxa"/>
          </w:tcPr>
          <w:p w14:paraId="28113D68" w14:textId="77777777" w:rsidR="00AF6A1A" w:rsidRDefault="00AF6A1A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  <w:p w14:paraId="2642098C" w14:textId="77777777" w:rsidR="00B019F9" w:rsidRDefault="00B019F9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sz w:val="28"/>
              </w:rPr>
            </w:pPr>
          </w:p>
        </w:tc>
      </w:tr>
    </w:tbl>
    <w:p w14:paraId="229730F0" w14:textId="73F0EEC8" w:rsidR="00010583" w:rsidRDefault="00010583" w:rsidP="001718C8">
      <w:pPr>
        <w:tabs>
          <w:tab w:val="left" w:pos="1938"/>
        </w:tabs>
        <w:rPr>
          <w:rFonts w:ascii="Comic Sans MS" w:hAnsi="Comic Sans MS" w:cstheme="minorHAnsi"/>
          <w:sz w:val="28"/>
        </w:rPr>
      </w:pPr>
    </w:p>
    <w:p w14:paraId="386D96BF" w14:textId="77777777" w:rsidR="00B019F9" w:rsidRDefault="00B019F9" w:rsidP="001718C8">
      <w:pPr>
        <w:tabs>
          <w:tab w:val="left" w:pos="1938"/>
        </w:tabs>
        <w:rPr>
          <w:rFonts w:ascii="Comic Sans MS" w:hAnsi="Comic Sans MS" w:cstheme="minorHAnsi"/>
          <w:sz w:val="28"/>
        </w:rPr>
      </w:pPr>
    </w:p>
    <w:p w14:paraId="5F3D00AA" w14:textId="77777777" w:rsidR="00B019F9" w:rsidRDefault="00B019F9" w:rsidP="001718C8">
      <w:pPr>
        <w:tabs>
          <w:tab w:val="left" w:pos="1938"/>
        </w:tabs>
        <w:rPr>
          <w:rFonts w:ascii="Comic Sans MS" w:hAnsi="Comic Sans MS" w:cstheme="minorHAnsi"/>
          <w:sz w:val="28"/>
        </w:rPr>
      </w:pPr>
    </w:p>
    <w:p w14:paraId="424F6D73" w14:textId="77777777" w:rsidR="00B019F9" w:rsidRDefault="00B019F9" w:rsidP="001718C8">
      <w:pPr>
        <w:tabs>
          <w:tab w:val="left" w:pos="1938"/>
        </w:tabs>
        <w:rPr>
          <w:rFonts w:ascii="Comic Sans MS" w:hAnsi="Comic Sans MS" w:cstheme="minorHAnsi"/>
          <w:sz w:val="28"/>
        </w:rPr>
      </w:pPr>
    </w:p>
    <w:p w14:paraId="7C2699A2" w14:textId="77777777" w:rsidR="00B019F9" w:rsidRDefault="00B019F9" w:rsidP="001718C8">
      <w:pPr>
        <w:tabs>
          <w:tab w:val="left" w:pos="1938"/>
        </w:tabs>
        <w:rPr>
          <w:rFonts w:ascii="Comic Sans MS" w:hAnsi="Comic Sans MS" w:cstheme="minorHAnsi"/>
          <w:sz w:val="28"/>
        </w:rPr>
      </w:pPr>
    </w:p>
    <w:p w14:paraId="6FE0D947" w14:textId="77777777" w:rsidR="00B019F9" w:rsidRDefault="00B019F9" w:rsidP="001718C8">
      <w:pPr>
        <w:tabs>
          <w:tab w:val="left" w:pos="1938"/>
        </w:tabs>
        <w:rPr>
          <w:rFonts w:ascii="Comic Sans MS" w:hAnsi="Comic Sans MS" w:cstheme="minorHAnsi"/>
          <w:sz w:val="28"/>
        </w:rPr>
      </w:pPr>
    </w:p>
    <w:p w14:paraId="1FFC7BB2" w14:textId="77777777" w:rsidR="00B019F9" w:rsidRPr="006445CD" w:rsidRDefault="00B019F9" w:rsidP="001718C8">
      <w:pPr>
        <w:tabs>
          <w:tab w:val="left" w:pos="1938"/>
        </w:tabs>
        <w:rPr>
          <w:rFonts w:ascii="Comic Sans MS" w:hAnsi="Comic Sans MS" w:cstheme="minorHAnsi"/>
          <w:sz w:val="28"/>
        </w:rPr>
      </w:pPr>
    </w:p>
    <w:p w14:paraId="034D3E85" w14:textId="39161225" w:rsidR="002D2EBB" w:rsidRPr="00AF6A1A" w:rsidRDefault="00AF6A1A" w:rsidP="001718C8">
      <w:pPr>
        <w:tabs>
          <w:tab w:val="left" w:pos="1938"/>
        </w:tabs>
        <w:rPr>
          <w:rFonts w:ascii="Comic Sans MS" w:hAnsi="Comic Sans MS" w:cstheme="minorHAnsi"/>
          <w:sz w:val="28"/>
        </w:rPr>
      </w:pPr>
      <w:r w:rsidRPr="00AF6A1A">
        <w:rPr>
          <w:rFonts w:ascii="Comic Sans MS" w:hAnsi="Comic Sans MS" w:cstheme="minorHAnsi"/>
          <w:b/>
          <w:sz w:val="28"/>
        </w:rPr>
        <w:lastRenderedPageBreak/>
        <w:t>Actividad 4: Diseñando una maqueta del sistema Solar</w:t>
      </w:r>
      <w:r>
        <w:rPr>
          <w:rFonts w:ascii="Comic Sans MS" w:hAnsi="Comic Sans MS" w:cstheme="minorHAnsi"/>
          <w:b/>
          <w:sz w:val="28"/>
        </w:rPr>
        <w:t xml:space="preserve">. </w:t>
      </w:r>
      <w:r w:rsidRPr="00AF6A1A">
        <w:rPr>
          <w:rFonts w:ascii="Comic Sans MS" w:hAnsi="Comic Sans MS" w:cstheme="minorHAnsi"/>
          <w:sz w:val="28"/>
        </w:rPr>
        <w:t>Diseña un modelo del Sistema Solar</w:t>
      </w:r>
    </w:p>
    <w:p w14:paraId="2B550B15" w14:textId="0B289E28" w:rsidR="002D2EBB" w:rsidRPr="006445CD" w:rsidRDefault="00AF6A1A" w:rsidP="001718C8">
      <w:pPr>
        <w:tabs>
          <w:tab w:val="left" w:pos="1938"/>
        </w:tabs>
        <w:rPr>
          <w:noProof/>
          <w:lang w:eastAsia="en-US"/>
        </w:rPr>
      </w:pPr>
      <w:r>
        <w:rPr>
          <w:rFonts w:asciiTheme="minorHAnsi" w:hAnsiTheme="minorHAnsi" w:cstheme="minorHAnsi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11F15F" wp14:editId="304815D6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6828155" cy="2397760"/>
                <wp:effectExtent l="0" t="0" r="10795" b="2159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155" cy="2397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54382998" id="Rectángulo 39" o:spid="_x0000_s1026" style="position:absolute;margin-left:0;margin-top:4.3pt;width:537.65pt;height:188.8pt;z-index:2517166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" filled="f" strokecolor="black [3213]" strokeweight="1pt">
                <w10:wrap anchorx="margin"/>
              </v:rect>
            </w:pict>
          </mc:Fallback>
        </mc:AlternateContent>
      </w:r>
    </w:p>
    <w:p w14:paraId="400EEF95" w14:textId="40A83AF0" w:rsidR="006445CD" w:rsidRDefault="006445CD" w:rsidP="001718C8">
      <w:pPr>
        <w:tabs>
          <w:tab w:val="left" w:pos="1938"/>
        </w:tabs>
        <w:rPr>
          <w:rFonts w:asciiTheme="minorHAnsi" w:hAnsiTheme="minorHAnsi" w:cstheme="minorHAnsi"/>
          <w:b/>
          <w:sz w:val="28"/>
        </w:rPr>
      </w:pPr>
    </w:p>
    <w:p w14:paraId="2413E453" w14:textId="77777777" w:rsidR="00E83A49" w:rsidRDefault="00E83A49" w:rsidP="001718C8">
      <w:pPr>
        <w:tabs>
          <w:tab w:val="left" w:pos="1938"/>
        </w:tabs>
        <w:rPr>
          <w:rFonts w:asciiTheme="minorHAnsi" w:hAnsiTheme="minorHAnsi" w:cstheme="minorHAnsi"/>
        </w:rPr>
      </w:pPr>
    </w:p>
    <w:p w14:paraId="506D0A80" w14:textId="77777777" w:rsidR="00E83A49" w:rsidRDefault="00E83A49" w:rsidP="001718C8">
      <w:pPr>
        <w:tabs>
          <w:tab w:val="left" w:pos="1938"/>
        </w:tabs>
        <w:rPr>
          <w:rFonts w:asciiTheme="minorHAnsi" w:hAnsiTheme="minorHAnsi" w:cstheme="minorHAnsi"/>
        </w:rPr>
      </w:pPr>
    </w:p>
    <w:p w14:paraId="5410D016" w14:textId="77777777" w:rsidR="00E83A49" w:rsidRDefault="00E83A49" w:rsidP="001718C8">
      <w:pPr>
        <w:tabs>
          <w:tab w:val="left" w:pos="1938"/>
        </w:tabs>
        <w:rPr>
          <w:rFonts w:asciiTheme="minorHAnsi" w:hAnsiTheme="minorHAnsi" w:cstheme="minorHAnsi"/>
        </w:rPr>
      </w:pPr>
    </w:p>
    <w:p w14:paraId="707992FB" w14:textId="77777777" w:rsidR="00E83A49" w:rsidRDefault="00E83A49" w:rsidP="001718C8">
      <w:pPr>
        <w:tabs>
          <w:tab w:val="left" w:pos="1938"/>
        </w:tabs>
        <w:rPr>
          <w:rFonts w:asciiTheme="minorHAnsi" w:hAnsiTheme="minorHAnsi" w:cstheme="minorHAnsi"/>
        </w:rPr>
      </w:pPr>
    </w:p>
    <w:p w14:paraId="7E3B306F" w14:textId="77777777" w:rsidR="00E83A49" w:rsidRDefault="00E83A49" w:rsidP="001718C8">
      <w:pPr>
        <w:tabs>
          <w:tab w:val="left" w:pos="1938"/>
        </w:tabs>
        <w:rPr>
          <w:rFonts w:asciiTheme="minorHAnsi" w:hAnsiTheme="minorHAnsi" w:cstheme="minorHAnsi"/>
        </w:rPr>
      </w:pPr>
    </w:p>
    <w:p w14:paraId="7A147FD0" w14:textId="7F783AE8" w:rsidR="007C51A6" w:rsidRDefault="007C51A6" w:rsidP="001718C8">
      <w:pPr>
        <w:tabs>
          <w:tab w:val="left" w:pos="1938"/>
        </w:tabs>
        <w:rPr>
          <w:rFonts w:asciiTheme="minorHAnsi" w:hAnsiTheme="minorHAnsi" w:cstheme="minorHAnsi"/>
        </w:rPr>
      </w:pPr>
    </w:p>
    <w:p w14:paraId="46C27741" w14:textId="2EC7910C" w:rsidR="00652798" w:rsidRDefault="00652798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36729BE0" w14:textId="33EF23C5" w:rsidR="00652798" w:rsidRDefault="00652798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3BA9B30E" w14:textId="3E358F44" w:rsidR="00B54305" w:rsidRPr="00066753" w:rsidRDefault="00B54305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5C3B565F" w14:textId="77777777" w:rsidR="00B54305" w:rsidRPr="00066753" w:rsidRDefault="00B54305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6B6D53F9" w14:textId="7DE050B4" w:rsidR="00B54305" w:rsidRDefault="00B54305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2184F271" w14:textId="0455A602" w:rsidR="00AF6A1A" w:rsidRDefault="00AF6A1A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64CE3CBE" w14:textId="56FD30B2" w:rsidR="00AF6A1A" w:rsidRDefault="00AF6A1A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4A41F72D" w14:textId="5FB4635F" w:rsidR="00AF6A1A" w:rsidRDefault="00AF6A1A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26550E2D" w14:textId="0B36EB2A" w:rsidR="00AF6A1A" w:rsidRDefault="00AF6A1A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54E86CDE" w14:textId="73A56CD8" w:rsidR="00AF6A1A" w:rsidRDefault="00AF6A1A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2C4D7F66" w14:textId="45DFBE17" w:rsidR="00AF6A1A" w:rsidRPr="00AF6A1A" w:rsidRDefault="00AF6A1A" w:rsidP="001718C8">
      <w:pPr>
        <w:tabs>
          <w:tab w:val="left" w:pos="1938"/>
        </w:tabs>
        <w:rPr>
          <w:rFonts w:ascii="Comic Sans MS" w:hAnsi="Comic Sans MS" w:cstheme="minorHAnsi"/>
          <w:b/>
          <w:sz w:val="28"/>
        </w:rPr>
      </w:pPr>
      <w:r w:rsidRPr="00AF6A1A">
        <w:rPr>
          <w:rFonts w:ascii="Comic Sans MS" w:hAnsi="Comic Sans MS" w:cstheme="minorHAnsi"/>
          <w:b/>
          <w:sz w:val="28"/>
        </w:rPr>
        <w:t>Actividad 5: ¿Qué materiales o herramientas necesitamos?</w:t>
      </w:r>
    </w:p>
    <w:p w14:paraId="2EA40756" w14:textId="213A7162" w:rsidR="00AF6A1A" w:rsidRPr="00AF6A1A" w:rsidRDefault="00AF6A1A" w:rsidP="003A63F2">
      <w:pPr>
        <w:tabs>
          <w:tab w:val="left" w:pos="1938"/>
        </w:tabs>
        <w:jc w:val="both"/>
        <w:rPr>
          <w:rFonts w:ascii="Comic Sans MS" w:hAnsi="Comic Sans MS" w:cstheme="minorHAnsi"/>
        </w:rPr>
      </w:pPr>
      <w:r w:rsidRPr="00AF6A1A">
        <w:rPr>
          <w:rFonts w:ascii="Comic Sans MS" w:hAnsi="Comic Sans MS" w:cstheme="minorHAnsi"/>
        </w:rPr>
        <w:t>Vamos a reproducir nuestro sistema solar a través de una maqueta</w:t>
      </w:r>
      <w:r>
        <w:rPr>
          <w:rFonts w:ascii="Comic Sans MS" w:hAnsi="Comic Sans MS" w:cstheme="minorHAnsi"/>
        </w:rPr>
        <w:t xml:space="preserve">, debes escribir los materiales y herramientas que necesitas para hacer un sistema solar colgante. </w:t>
      </w:r>
      <w:r w:rsidRPr="00AF6A1A">
        <w:rPr>
          <w:rFonts w:ascii="Comic Sans MS" w:hAnsi="Comic Sans MS" w:cstheme="minorHAnsi"/>
        </w:rPr>
        <w:t xml:space="preserve"> </w:t>
      </w:r>
      <w:r w:rsidR="00340D4D">
        <w:rPr>
          <w:rFonts w:ascii="Comic Sans MS" w:hAnsi="Comic Sans MS" w:cstheme="minorHAnsi"/>
        </w:rPr>
        <w:t>Debes utilizar materiales que tengas en tu casa</w:t>
      </w:r>
      <w:r w:rsidR="003A63F2">
        <w:rPr>
          <w:rFonts w:ascii="Comic Sans MS" w:hAnsi="Comic Sans MS" w:cstheme="minorHAnsi"/>
        </w:rPr>
        <w:t>. (Elije los materiales en función de lo que dispongas, cartón, papel, lana hilo, pegamento, etc)</w:t>
      </w:r>
    </w:p>
    <w:p w14:paraId="354CAC3C" w14:textId="13D2E464" w:rsidR="00AF6A1A" w:rsidRDefault="00AF6A1A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lang w:eastAsia="es-CL"/>
        </w:rPr>
        <w:drawing>
          <wp:inline distT="0" distB="0" distL="0" distR="0" wp14:anchorId="013AA336" wp14:editId="004C5FFB">
            <wp:extent cx="6863715" cy="431101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090FE" w14:textId="711730BE" w:rsidR="00340D4D" w:rsidRDefault="00340D4D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34221BBB" w14:textId="77777777" w:rsidR="00B019F9" w:rsidRDefault="00B019F9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1B8E9407" w14:textId="77777777" w:rsidR="00B019F9" w:rsidRDefault="00B019F9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47D181C5" w14:textId="77777777" w:rsidR="00B019F9" w:rsidRDefault="00B019F9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4B6C495E" w14:textId="77777777" w:rsidR="00B019F9" w:rsidRDefault="00B019F9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14477D15" w14:textId="77777777" w:rsidR="00B019F9" w:rsidRDefault="00B019F9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1596519E" w14:textId="77777777" w:rsidR="00B019F9" w:rsidRDefault="00B019F9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42C5DCB6" w14:textId="77777777" w:rsidR="00B019F9" w:rsidRDefault="00B019F9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3BB10271" w14:textId="77777777" w:rsidR="00B019F9" w:rsidRDefault="00B019F9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10B7781A" w14:textId="77777777" w:rsidR="00B019F9" w:rsidRDefault="00B019F9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6987491F" w14:textId="77777777" w:rsidR="00B019F9" w:rsidRDefault="00B019F9" w:rsidP="001718C8">
      <w:pPr>
        <w:tabs>
          <w:tab w:val="left" w:pos="1938"/>
        </w:tabs>
        <w:rPr>
          <w:rFonts w:asciiTheme="minorHAnsi" w:hAnsiTheme="minorHAnsi" w:cstheme="minorHAnsi"/>
          <w:b/>
        </w:rPr>
      </w:pPr>
    </w:p>
    <w:p w14:paraId="21B5EC60" w14:textId="1B4D234B" w:rsidR="00340D4D" w:rsidRPr="003A63F2" w:rsidRDefault="00340D4D" w:rsidP="001718C8">
      <w:pPr>
        <w:tabs>
          <w:tab w:val="left" w:pos="1938"/>
        </w:tabs>
        <w:rPr>
          <w:rFonts w:ascii="Comic Sans MS" w:hAnsi="Comic Sans MS" w:cstheme="minorHAnsi"/>
          <w:b/>
        </w:rPr>
      </w:pPr>
      <w:r w:rsidRPr="00340D4D">
        <w:rPr>
          <w:rFonts w:ascii="Comic Sans MS" w:hAnsi="Comic Sans MS" w:cstheme="minorHAnsi"/>
          <w:b/>
          <w:sz w:val="32"/>
        </w:rPr>
        <w:t>Clase 4</w:t>
      </w:r>
      <w:r>
        <w:rPr>
          <w:rFonts w:ascii="Comic Sans MS" w:hAnsi="Comic Sans MS" w:cstheme="minorHAnsi"/>
          <w:b/>
          <w:sz w:val="32"/>
        </w:rPr>
        <w:t>: Evaluando mi maqueta</w:t>
      </w:r>
      <w:r w:rsidR="003A63F2">
        <w:rPr>
          <w:rFonts w:ascii="Comic Sans MS" w:hAnsi="Comic Sans MS" w:cstheme="minorHAnsi"/>
          <w:b/>
          <w:sz w:val="32"/>
        </w:rPr>
        <w:t xml:space="preserve">: </w:t>
      </w:r>
      <w:r w:rsidR="003A63F2">
        <w:rPr>
          <w:rFonts w:ascii="Comic Sans MS" w:hAnsi="Comic Sans MS" w:cstheme="minorHAnsi"/>
          <w:b/>
        </w:rPr>
        <w:t>Realiza una X en el cuadro que corresponda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  <w:gridCol w:w="1337"/>
        <w:gridCol w:w="2632"/>
        <w:gridCol w:w="1446"/>
      </w:tblGrid>
      <w:tr w:rsidR="00340D4D" w14:paraId="6A51B7B2" w14:textId="77777777" w:rsidTr="00340D4D">
        <w:tc>
          <w:tcPr>
            <w:tcW w:w="5382" w:type="dxa"/>
          </w:tcPr>
          <w:p w14:paraId="741BAA97" w14:textId="0587DB6C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 xml:space="preserve">Preguntas </w:t>
            </w:r>
          </w:p>
        </w:tc>
        <w:tc>
          <w:tcPr>
            <w:tcW w:w="1337" w:type="dxa"/>
          </w:tcPr>
          <w:p w14:paraId="646C5B43" w14:textId="4FA7DC51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 xml:space="preserve">Si </w:t>
            </w:r>
          </w:p>
        </w:tc>
        <w:tc>
          <w:tcPr>
            <w:tcW w:w="2632" w:type="dxa"/>
          </w:tcPr>
          <w:p w14:paraId="2BF615A6" w14:textId="21A5373D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Medianamente</w:t>
            </w:r>
          </w:p>
        </w:tc>
        <w:tc>
          <w:tcPr>
            <w:tcW w:w="1446" w:type="dxa"/>
          </w:tcPr>
          <w:p w14:paraId="1AA941E5" w14:textId="4DF25AC4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No</w:t>
            </w:r>
          </w:p>
        </w:tc>
      </w:tr>
      <w:tr w:rsidR="00340D4D" w14:paraId="30530ACF" w14:textId="77777777" w:rsidTr="00340D4D">
        <w:tc>
          <w:tcPr>
            <w:tcW w:w="5382" w:type="dxa"/>
          </w:tcPr>
          <w:p w14:paraId="5C0108C5" w14:textId="43F7F9D5" w:rsidR="00340D4D" w:rsidRPr="003A63F2" w:rsidRDefault="00340D4D" w:rsidP="00340D4D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1.Están presentes todos los componentes del Sistema Solar</w:t>
            </w:r>
          </w:p>
        </w:tc>
        <w:tc>
          <w:tcPr>
            <w:tcW w:w="1337" w:type="dxa"/>
          </w:tcPr>
          <w:p w14:paraId="2EBA56FE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632" w:type="dxa"/>
          </w:tcPr>
          <w:p w14:paraId="3DA8178E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46" w:type="dxa"/>
          </w:tcPr>
          <w:p w14:paraId="749C6EC9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</w:tr>
      <w:tr w:rsidR="00340D4D" w14:paraId="10A0F690" w14:textId="77777777" w:rsidTr="00340D4D">
        <w:tc>
          <w:tcPr>
            <w:tcW w:w="5382" w:type="dxa"/>
          </w:tcPr>
          <w:p w14:paraId="7CD26F5A" w14:textId="28619A80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2. ¿Es correcto el orden del Sol y los ocho planetas?</w:t>
            </w:r>
          </w:p>
        </w:tc>
        <w:tc>
          <w:tcPr>
            <w:tcW w:w="1337" w:type="dxa"/>
          </w:tcPr>
          <w:p w14:paraId="3006CCD4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632" w:type="dxa"/>
          </w:tcPr>
          <w:p w14:paraId="0FECA1AF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46" w:type="dxa"/>
          </w:tcPr>
          <w:p w14:paraId="040360B0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</w:tr>
      <w:tr w:rsidR="00340D4D" w14:paraId="31F7DFF3" w14:textId="77777777" w:rsidTr="00340D4D">
        <w:tc>
          <w:tcPr>
            <w:tcW w:w="5382" w:type="dxa"/>
          </w:tcPr>
          <w:p w14:paraId="0A1FB5C0" w14:textId="55B8D62F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3. Es posible reconocer cada planeta, por sus colores, presencia de anillos y tamaño.</w:t>
            </w:r>
          </w:p>
        </w:tc>
        <w:tc>
          <w:tcPr>
            <w:tcW w:w="1337" w:type="dxa"/>
          </w:tcPr>
          <w:p w14:paraId="7D8C4C81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632" w:type="dxa"/>
          </w:tcPr>
          <w:p w14:paraId="0A5FF531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46" w:type="dxa"/>
          </w:tcPr>
          <w:p w14:paraId="1E4E03E3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</w:tr>
      <w:tr w:rsidR="00340D4D" w14:paraId="273AD9E2" w14:textId="77777777" w:rsidTr="00340D4D">
        <w:tc>
          <w:tcPr>
            <w:tcW w:w="5382" w:type="dxa"/>
          </w:tcPr>
          <w:p w14:paraId="0D5747DE" w14:textId="24C29F53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4. ¿Están rotulados los nombres de los planetas?</w:t>
            </w:r>
          </w:p>
        </w:tc>
        <w:tc>
          <w:tcPr>
            <w:tcW w:w="1337" w:type="dxa"/>
          </w:tcPr>
          <w:p w14:paraId="686CDA46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632" w:type="dxa"/>
          </w:tcPr>
          <w:p w14:paraId="32FEAC56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46" w:type="dxa"/>
          </w:tcPr>
          <w:p w14:paraId="6F263136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</w:tr>
      <w:tr w:rsidR="00340D4D" w14:paraId="03F6B274" w14:textId="77777777" w:rsidTr="00340D4D">
        <w:tc>
          <w:tcPr>
            <w:tcW w:w="5382" w:type="dxa"/>
          </w:tcPr>
          <w:p w14:paraId="17C570EC" w14:textId="68BD3C79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5. La estructura completa se sostiene adecuadamente</w:t>
            </w:r>
          </w:p>
        </w:tc>
        <w:tc>
          <w:tcPr>
            <w:tcW w:w="1337" w:type="dxa"/>
          </w:tcPr>
          <w:p w14:paraId="0C89BB98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632" w:type="dxa"/>
          </w:tcPr>
          <w:p w14:paraId="1AEE6FFE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46" w:type="dxa"/>
          </w:tcPr>
          <w:p w14:paraId="484B1879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</w:tr>
      <w:tr w:rsidR="00340D4D" w14:paraId="1E47444B" w14:textId="77777777" w:rsidTr="00340D4D">
        <w:tc>
          <w:tcPr>
            <w:tcW w:w="5382" w:type="dxa"/>
          </w:tcPr>
          <w:p w14:paraId="2A28AD1C" w14:textId="0BA456CC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  <w:r w:rsidRPr="003A63F2">
              <w:rPr>
                <w:rFonts w:ascii="Comic Sans MS" w:hAnsi="Comic Sans MS" w:cstheme="minorHAnsi"/>
                <w:b/>
              </w:rPr>
              <w:t>6. La maqueta está limpia y muestra buenas terminaciones.</w:t>
            </w:r>
          </w:p>
        </w:tc>
        <w:tc>
          <w:tcPr>
            <w:tcW w:w="1337" w:type="dxa"/>
          </w:tcPr>
          <w:p w14:paraId="7585E203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2632" w:type="dxa"/>
          </w:tcPr>
          <w:p w14:paraId="2C3C7AF0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  <w:tc>
          <w:tcPr>
            <w:tcW w:w="1446" w:type="dxa"/>
          </w:tcPr>
          <w:p w14:paraId="274507C1" w14:textId="77777777" w:rsidR="00340D4D" w:rsidRPr="003A63F2" w:rsidRDefault="00340D4D" w:rsidP="001718C8">
            <w:pPr>
              <w:tabs>
                <w:tab w:val="left" w:pos="1938"/>
              </w:tabs>
              <w:rPr>
                <w:rFonts w:ascii="Comic Sans MS" w:hAnsi="Comic Sans MS" w:cstheme="minorHAnsi"/>
                <w:b/>
              </w:rPr>
            </w:pPr>
          </w:p>
        </w:tc>
      </w:tr>
    </w:tbl>
    <w:p w14:paraId="7AEF2E7C" w14:textId="4CAC9097" w:rsidR="00340D4D" w:rsidRDefault="00340D4D" w:rsidP="001718C8">
      <w:pPr>
        <w:tabs>
          <w:tab w:val="left" w:pos="1938"/>
        </w:tabs>
        <w:rPr>
          <w:rFonts w:ascii="Comic Sans MS" w:hAnsi="Comic Sans MS" w:cstheme="minorHAnsi"/>
          <w:b/>
          <w:sz w:val="32"/>
        </w:rPr>
      </w:pPr>
    </w:p>
    <w:p w14:paraId="4B4E9A6F" w14:textId="244A638C" w:rsidR="003A63F2" w:rsidRPr="003A63F2" w:rsidRDefault="003A63F2" w:rsidP="001718C8">
      <w:pPr>
        <w:tabs>
          <w:tab w:val="left" w:pos="1938"/>
        </w:tabs>
        <w:rPr>
          <w:rFonts w:ascii="Comic Sans MS" w:hAnsi="Comic Sans MS" w:cstheme="minorHAnsi"/>
          <w:b/>
        </w:rPr>
      </w:pPr>
      <w:r w:rsidRPr="003A63F2">
        <w:rPr>
          <w:rFonts w:ascii="Comic Sans MS" w:hAnsi="Comic Sans MS" w:cstheme="minorHAnsi"/>
          <w:b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3FC248A" wp14:editId="2234A754">
                <wp:simplePos x="0" y="0"/>
                <wp:positionH relativeFrom="margin">
                  <wp:align>right</wp:align>
                </wp:positionH>
                <wp:positionV relativeFrom="paragraph">
                  <wp:posOffset>483870</wp:posOffset>
                </wp:positionV>
                <wp:extent cx="6838950" cy="847090"/>
                <wp:effectExtent l="0" t="0" r="19050" b="1016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84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9E1A2" w14:textId="061CDA93" w:rsidR="003A63F2" w:rsidRDefault="003A63F2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3FC248A" id="_x0000_s1033" type="#_x0000_t202" style="position:absolute;margin-left:487.3pt;margin-top:38.1pt;width:538.5pt;height:66.7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">
                <v:textbox>
                  <w:txbxContent>
                    <w:p w14:paraId="3C59E1A2" w14:textId="061CDA93" w:rsidR="003A63F2" w:rsidRDefault="003A63F2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 w:cstheme="minorHAnsi"/>
          <w:b/>
        </w:rPr>
        <w:t xml:space="preserve">7. </w:t>
      </w:r>
      <w:r w:rsidRPr="003A63F2">
        <w:rPr>
          <w:rFonts w:ascii="Comic Sans MS" w:hAnsi="Comic Sans MS" w:cstheme="minorHAnsi"/>
          <w:b/>
        </w:rPr>
        <w:t xml:space="preserve">Después de haber realizado tu trabajo </w:t>
      </w:r>
      <w:r>
        <w:rPr>
          <w:rFonts w:ascii="Comic Sans MS" w:hAnsi="Comic Sans MS" w:cstheme="minorHAnsi"/>
          <w:b/>
        </w:rPr>
        <w:t>¿Qué mejoras le harías a tu maqueta?</w:t>
      </w:r>
    </w:p>
    <w:sectPr w:rsidR="003A63F2" w:rsidRPr="003A63F2" w:rsidSect="00776686">
      <w:type w:val="continuous"/>
      <w:pgSz w:w="12247" w:h="1888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13DFFF" w14:textId="77777777" w:rsidR="00C30822" w:rsidRDefault="00C30822" w:rsidP="00D11670">
      <w:r>
        <w:separator/>
      </w:r>
    </w:p>
  </w:endnote>
  <w:endnote w:type="continuationSeparator" w:id="0">
    <w:p w14:paraId="6A3CA7F5" w14:textId="77777777" w:rsidR="00C30822" w:rsidRDefault="00C30822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C4E9D1" w14:textId="77777777" w:rsidR="00C30822" w:rsidRDefault="00C30822" w:rsidP="00D11670">
      <w:r>
        <w:separator/>
      </w:r>
    </w:p>
  </w:footnote>
  <w:footnote w:type="continuationSeparator" w:id="0">
    <w:p w14:paraId="627A34EB" w14:textId="77777777" w:rsidR="00C30822" w:rsidRDefault="00C30822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1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EC"/>
    <w:rsid w:val="00002A82"/>
    <w:rsid w:val="000033DE"/>
    <w:rsid w:val="00007353"/>
    <w:rsid w:val="000074DA"/>
    <w:rsid w:val="00010583"/>
    <w:rsid w:val="0001073E"/>
    <w:rsid w:val="000109D6"/>
    <w:rsid w:val="0001108A"/>
    <w:rsid w:val="0001244B"/>
    <w:rsid w:val="00013546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0778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60353"/>
    <w:rsid w:val="0006189C"/>
    <w:rsid w:val="0006387D"/>
    <w:rsid w:val="00066753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0140"/>
    <w:rsid w:val="001D2A56"/>
    <w:rsid w:val="001D5A2D"/>
    <w:rsid w:val="001E452B"/>
    <w:rsid w:val="00200CCD"/>
    <w:rsid w:val="00203B02"/>
    <w:rsid w:val="002065C5"/>
    <w:rsid w:val="00206661"/>
    <w:rsid w:val="002102A7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42C1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3AFE"/>
    <w:rsid w:val="002C639A"/>
    <w:rsid w:val="002D2C6B"/>
    <w:rsid w:val="002D2EB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30C31"/>
    <w:rsid w:val="00340D4D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F19"/>
    <w:rsid w:val="0038229F"/>
    <w:rsid w:val="00383685"/>
    <w:rsid w:val="00394E26"/>
    <w:rsid w:val="00397CEE"/>
    <w:rsid w:val="003A2788"/>
    <w:rsid w:val="003A2A94"/>
    <w:rsid w:val="003A63F2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16FAA"/>
    <w:rsid w:val="00417BFD"/>
    <w:rsid w:val="00421CFA"/>
    <w:rsid w:val="00426097"/>
    <w:rsid w:val="00426276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672C"/>
    <w:rsid w:val="00462064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8544D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445CD"/>
    <w:rsid w:val="00652798"/>
    <w:rsid w:val="00652D85"/>
    <w:rsid w:val="00652E1F"/>
    <w:rsid w:val="00654C6F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6686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1A6"/>
    <w:rsid w:val="007C5638"/>
    <w:rsid w:val="007D50B5"/>
    <w:rsid w:val="007E037B"/>
    <w:rsid w:val="007F135C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5CFF"/>
    <w:rsid w:val="008B6227"/>
    <w:rsid w:val="008C2114"/>
    <w:rsid w:val="008C240A"/>
    <w:rsid w:val="008C2532"/>
    <w:rsid w:val="008C3083"/>
    <w:rsid w:val="008C4E1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1CCB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4631"/>
    <w:rsid w:val="00AD4A44"/>
    <w:rsid w:val="00AF1371"/>
    <w:rsid w:val="00AF15FB"/>
    <w:rsid w:val="00AF4C6E"/>
    <w:rsid w:val="00AF60FB"/>
    <w:rsid w:val="00AF661D"/>
    <w:rsid w:val="00AF6A1A"/>
    <w:rsid w:val="00B0056C"/>
    <w:rsid w:val="00B019F9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75A2"/>
    <w:rsid w:val="00B402BE"/>
    <w:rsid w:val="00B426E7"/>
    <w:rsid w:val="00B54305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0822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4CD4"/>
    <w:rsid w:val="00D55F21"/>
    <w:rsid w:val="00D645FD"/>
    <w:rsid w:val="00D66871"/>
    <w:rsid w:val="00D67AA5"/>
    <w:rsid w:val="00D7130D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D7AB1"/>
    <w:rsid w:val="00DE132C"/>
    <w:rsid w:val="00DE19F2"/>
    <w:rsid w:val="00DE2631"/>
    <w:rsid w:val="00DE3FFE"/>
    <w:rsid w:val="00DF1790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8A2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3A49"/>
    <w:rsid w:val="00E862C9"/>
    <w:rsid w:val="00E866B5"/>
    <w:rsid w:val="00E90B96"/>
    <w:rsid w:val="00E90E90"/>
    <w:rsid w:val="00E91CC0"/>
    <w:rsid w:val="00E92096"/>
    <w:rsid w:val="00EA4701"/>
    <w:rsid w:val="00EA526B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862B8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B7B12"/>
    <w:rsid w:val="00FC1154"/>
    <w:rsid w:val="00FC11A4"/>
    <w:rsid w:val="00FC203E"/>
    <w:rsid w:val="00FC6991"/>
    <w:rsid w:val="00FC6FB5"/>
    <w:rsid w:val="00FD1E6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  <w15:docId w15:val="{23FB6684-7FAF-494F-85E2-748168A4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5854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8544D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NormalWeb">
    <w:name w:val="Normal (Web)"/>
    <w:basedOn w:val="Normal"/>
    <w:uiPriority w:val="99"/>
    <w:semiHidden/>
    <w:unhideWhenUsed/>
    <w:rsid w:val="00DD7AB1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1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9WdI4wQ2lrQ" TargetMode="External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s://www.youtube.com/watch?v=CVggtqgOcd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youtube.com/watch?v=gNFmQblfNA8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youtube.com/watch?v=CVggtqgOcdo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WdI4wQ2lrQ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gNFmQblfNA8" TargetMode="External"/><Relationship Id="rId23" Type="http://schemas.openxmlformats.org/officeDocument/2006/relationships/image" Target="media/image9.png"/><Relationship Id="rId28" Type="http://schemas.openxmlformats.org/officeDocument/2006/relationships/oleObject" Target="embeddings/oleObject4.bin"/><Relationship Id="rId36" Type="http://schemas.openxmlformats.org/officeDocument/2006/relationships/image" Target="media/image15.png"/><Relationship Id="rId10" Type="http://schemas.openxmlformats.org/officeDocument/2006/relationships/hyperlink" Target="https://www.minube.com/tag/monumentos-historicos-chile-p40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ww.minube.com/tag/monumentos-historicos-chile-p40" TargetMode="External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image" Target="media/image11.png"/><Relationship Id="rId30" Type="http://schemas.openxmlformats.org/officeDocument/2006/relationships/oleObject" Target="embeddings/oleObject5.bin"/><Relationship Id="rId35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E5826B-AA90-4F7F-89B7-ACF764CFC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5</TotalTime>
  <Pages>5</Pages>
  <Words>575</Words>
  <Characters>3166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Yessica Matus</cp:lastModifiedBy>
  <cp:revision>2</cp:revision>
  <dcterms:created xsi:type="dcterms:W3CDTF">2020-03-23T12:02:00Z</dcterms:created>
  <dcterms:modified xsi:type="dcterms:W3CDTF">2020-03-23T12:02:00Z</dcterms:modified>
</cp:coreProperties>
</file>